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4F0880" w14:textId="59CF0B9B" w:rsidR="00B36EDA" w:rsidRPr="006B47B6" w:rsidRDefault="00B87E6B" w:rsidP="00B36EDA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bookmarkStart w:id="0" w:name="_Hlk53520193"/>
      <w:r w:rsidRPr="006B47B6">
        <w:rPr>
          <w:rFonts w:ascii="Arial Narrow" w:hAnsi="Arial Narrow" w:cs="Arial"/>
          <w:sz w:val="22"/>
          <w:szCs w:val="22"/>
        </w:rPr>
        <w:t>Bydgoszcz</w:t>
      </w:r>
      <w:r w:rsidR="00B36EDA" w:rsidRPr="006B47B6">
        <w:rPr>
          <w:rFonts w:ascii="Arial Narrow" w:hAnsi="Arial Narrow" w:cs="Arial"/>
          <w:sz w:val="22"/>
          <w:szCs w:val="22"/>
        </w:rPr>
        <w:t xml:space="preserve"> dnia: </w:t>
      </w:r>
      <w:r w:rsidRPr="006B47B6">
        <w:rPr>
          <w:rFonts w:ascii="Arial Narrow" w:hAnsi="Arial Narrow" w:cs="Arial"/>
          <w:sz w:val="22"/>
          <w:szCs w:val="22"/>
        </w:rPr>
        <w:t>2024-01-11</w:t>
      </w:r>
    </w:p>
    <w:p w14:paraId="2105B765" w14:textId="69AE5E1E" w:rsidR="00B36EDA" w:rsidRPr="006B47B6" w:rsidRDefault="00B87E6B" w:rsidP="00B36EDA">
      <w:pPr>
        <w:spacing w:line="360" w:lineRule="auto"/>
        <w:ind w:right="3969"/>
        <w:rPr>
          <w:rFonts w:ascii="Arial Narrow" w:hAnsi="Arial Narrow" w:cs="Arial"/>
          <w:b/>
          <w:bCs/>
          <w:sz w:val="22"/>
          <w:szCs w:val="22"/>
        </w:rPr>
      </w:pPr>
      <w:r w:rsidRPr="006B47B6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73596D90" w14:textId="14451375" w:rsidR="00B36EDA" w:rsidRPr="006B47B6" w:rsidRDefault="00B87E6B" w:rsidP="00B36EDA">
      <w:pPr>
        <w:spacing w:line="360" w:lineRule="auto"/>
        <w:ind w:right="3969"/>
        <w:rPr>
          <w:rFonts w:ascii="Arial Narrow" w:hAnsi="Arial Narrow" w:cs="Arial"/>
          <w:sz w:val="22"/>
          <w:szCs w:val="22"/>
        </w:rPr>
      </w:pPr>
      <w:r w:rsidRPr="006B47B6">
        <w:rPr>
          <w:rFonts w:ascii="Arial Narrow" w:hAnsi="Arial Narrow" w:cs="Arial"/>
          <w:sz w:val="22"/>
          <w:szCs w:val="22"/>
        </w:rPr>
        <w:t>Powstańców Warszawy</w:t>
      </w:r>
      <w:r w:rsidR="00B36EDA" w:rsidRPr="006B47B6">
        <w:rPr>
          <w:rFonts w:ascii="Arial Narrow" w:hAnsi="Arial Narrow" w:cs="Arial"/>
          <w:sz w:val="22"/>
          <w:szCs w:val="22"/>
        </w:rPr>
        <w:t xml:space="preserve"> </w:t>
      </w:r>
      <w:r w:rsidRPr="006B47B6">
        <w:rPr>
          <w:rFonts w:ascii="Arial Narrow" w:hAnsi="Arial Narrow" w:cs="Arial"/>
          <w:sz w:val="22"/>
          <w:szCs w:val="22"/>
        </w:rPr>
        <w:t>5</w:t>
      </w:r>
    </w:p>
    <w:p w14:paraId="48CD1F47" w14:textId="17980D11" w:rsidR="00B36EDA" w:rsidRPr="006B47B6" w:rsidRDefault="00B87E6B" w:rsidP="00B36EDA">
      <w:pPr>
        <w:ind w:right="3969"/>
        <w:rPr>
          <w:rFonts w:ascii="Arial Narrow" w:hAnsi="Arial Narrow" w:cs="Arial"/>
          <w:sz w:val="22"/>
          <w:szCs w:val="22"/>
        </w:rPr>
      </w:pPr>
      <w:r w:rsidRPr="006B47B6">
        <w:rPr>
          <w:rFonts w:ascii="Arial Narrow" w:hAnsi="Arial Narrow" w:cs="Arial"/>
          <w:sz w:val="22"/>
          <w:szCs w:val="22"/>
        </w:rPr>
        <w:t>85-681</w:t>
      </w:r>
      <w:r w:rsidR="00B36EDA" w:rsidRPr="006B47B6">
        <w:rPr>
          <w:rFonts w:ascii="Arial Narrow" w:hAnsi="Arial Narrow" w:cs="Arial"/>
          <w:sz w:val="22"/>
          <w:szCs w:val="22"/>
        </w:rPr>
        <w:t xml:space="preserve"> </w:t>
      </w:r>
      <w:r w:rsidRPr="006B47B6">
        <w:rPr>
          <w:rFonts w:ascii="Arial Narrow" w:hAnsi="Arial Narrow" w:cs="Arial"/>
          <w:sz w:val="22"/>
          <w:szCs w:val="22"/>
        </w:rPr>
        <w:t>Bydgoszcz</w:t>
      </w:r>
    </w:p>
    <w:p w14:paraId="0035CB47" w14:textId="77777777" w:rsidR="00B36EDA" w:rsidRPr="006B47B6" w:rsidRDefault="00B36EDA" w:rsidP="00B36EDA">
      <w:pPr>
        <w:ind w:right="3969"/>
        <w:jc w:val="both"/>
        <w:rPr>
          <w:rFonts w:ascii="Arial Narrow" w:hAnsi="Arial Narrow" w:cs="Arial"/>
          <w:bCs/>
          <w:sz w:val="16"/>
          <w:szCs w:val="16"/>
        </w:rPr>
      </w:pPr>
      <w:r w:rsidRPr="006B47B6">
        <w:rPr>
          <w:rFonts w:ascii="Arial Narrow" w:hAnsi="Arial Narrow" w:cs="Arial"/>
          <w:bCs/>
          <w:sz w:val="16"/>
          <w:szCs w:val="16"/>
        </w:rPr>
        <w:t>……………………………………</w:t>
      </w:r>
    </w:p>
    <w:p w14:paraId="2AC40629" w14:textId="77777777" w:rsidR="00B36EDA" w:rsidRPr="006B47B6" w:rsidRDefault="00B36EDA" w:rsidP="00B36EDA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16"/>
          <w:szCs w:val="16"/>
        </w:rPr>
      </w:pPr>
      <w:r w:rsidRPr="006B47B6">
        <w:rPr>
          <w:rFonts w:ascii="Arial Narrow" w:hAnsi="Arial Narrow" w:cs="Arial"/>
          <w:bCs/>
          <w:sz w:val="16"/>
          <w:szCs w:val="16"/>
        </w:rPr>
        <w:t>[nazwa zamawiającego, adres]</w:t>
      </w:r>
    </w:p>
    <w:p w14:paraId="3D2D228C" w14:textId="77777777" w:rsidR="00B36EDA" w:rsidRPr="006B47B6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  <w:sz w:val="22"/>
          <w:szCs w:val="22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6B47B6" w14:paraId="763ACAB3" w14:textId="77777777" w:rsidTr="00B36EDA">
        <w:tc>
          <w:tcPr>
            <w:tcW w:w="9923" w:type="dxa"/>
            <w:shd w:val="clear" w:color="auto" w:fill="F2F2F2"/>
            <w:hideMark/>
          </w:tcPr>
          <w:p w14:paraId="079319F2" w14:textId="73BC1970" w:rsidR="00B36EDA" w:rsidRPr="006B47B6" w:rsidRDefault="006B47B6" w:rsidP="00967BF4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6B47B6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OGŁOSZENIE</w:t>
            </w:r>
          </w:p>
          <w:p w14:paraId="31571E86" w14:textId="77777777" w:rsidR="00B36EDA" w:rsidRPr="006B47B6" w:rsidRDefault="00B36EDA" w:rsidP="00967BF4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 w:rsidRPr="006B47B6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O WYBORZE NAJKORZYSTNIEJSZEJ OFERTY</w:t>
            </w:r>
          </w:p>
        </w:tc>
      </w:tr>
    </w:tbl>
    <w:p w14:paraId="487F34EE" w14:textId="77777777" w:rsidR="00B36EDA" w:rsidRPr="006B47B6" w:rsidRDefault="00B36EDA" w:rsidP="00B36EDA">
      <w:pPr>
        <w:keepNext/>
        <w:spacing w:after="240"/>
        <w:outlineLvl w:val="0"/>
        <w:rPr>
          <w:rFonts w:ascii="Arial Narrow" w:hAnsi="Arial Narrow" w:cs="Arial"/>
          <w:b/>
          <w:sz w:val="22"/>
          <w:szCs w:val="22"/>
        </w:rPr>
      </w:pPr>
    </w:p>
    <w:p w14:paraId="531E6AB2" w14:textId="77777777" w:rsidR="00B36EDA" w:rsidRPr="006B47B6" w:rsidRDefault="00B36EDA" w:rsidP="006B47B6">
      <w:pPr>
        <w:spacing w:after="120" w:line="276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6B47B6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6B47B6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6B47B6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6B47B6" w14:paraId="34427398" w14:textId="77777777" w:rsidTr="00B36EDA">
        <w:tc>
          <w:tcPr>
            <w:tcW w:w="2269" w:type="dxa"/>
            <w:shd w:val="clear" w:color="auto" w:fill="auto"/>
          </w:tcPr>
          <w:p w14:paraId="50F01F81" w14:textId="77777777" w:rsidR="00B36EDA" w:rsidRPr="006B47B6" w:rsidRDefault="00B36EDA" w:rsidP="006B47B6">
            <w:pPr>
              <w:tabs>
                <w:tab w:val="center" w:pos="4536"/>
                <w:tab w:val="right" w:pos="9072"/>
              </w:tabs>
              <w:spacing w:line="276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B47B6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14:paraId="26F586D5" w14:textId="3182E81F" w:rsidR="00B36EDA" w:rsidRPr="006B47B6" w:rsidRDefault="00B87E6B" w:rsidP="006B47B6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B47B6">
              <w:rPr>
                <w:rFonts w:ascii="Arial Narrow" w:hAnsi="Arial Narrow" w:cs="Arial"/>
                <w:b/>
                <w:sz w:val="22"/>
                <w:szCs w:val="22"/>
              </w:rPr>
              <w:t>Dostawy sukcesywne implantów ortopedycznych, sprzętu do zaopatrzenia złamań i drobnego sprzętu jednorazowego użytku dla Oddziału Ortopedii na okres 24 miesięcy</w:t>
            </w:r>
          </w:p>
        </w:tc>
      </w:tr>
      <w:tr w:rsidR="00B87E6B" w:rsidRPr="006B47B6" w14:paraId="2E10926E" w14:textId="77777777" w:rsidTr="00E575B0">
        <w:tc>
          <w:tcPr>
            <w:tcW w:w="2269" w:type="dxa"/>
            <w:shd w:val="clear" w:color="auto" w:fill="auto"/>
          </w:tcPr>
          <w:p w14:paraId="7423458B" w14:textId="77777777" w:rsidR="00B87E6B" w:rsidRPr="006B47B6" w:rsidRDefault="00B87E6B" w:rsidP="006B47B6">
            <w:pPr>
              <w:tabs>
                <w:tab w:val="center" w:pos="4536"/>
                <w:tab w:val="right" w:pos="9072"/>
              </w:tabs>
              <w:spacing w:line="276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B47B6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14:paraId="082FD525" w14:textId="3E06FC22" w:rsidR="00B87E6B" w:rsidRPr="006B47B6" w:rsidRDefault="00B87E6B" w:rsidP="006B47B6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B47B6">
              <w:rPr>
                <w:rFonts w:ascii="Arial Narrow" w:hAnsi="Arial Narrow" w:cs="Arial"/>
                <w:b/>
                <w:sz w:val="22"/>
                <w:szCs w:val="22"/>
              </w:rPr>
              <w:t>125/2023</w:t>
            </w:r>
          </w:p>
        </w:tc>
      </w:tr>
    </w:tbl>
    <w:p w14:paraId="6B19DC00" w14:textId="77777777" w:rsidR="00B36EDA" w:rsidRPr="006B47B6" w:rsidRDefault="00B36EDA" w:rsidP="00B36E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  <w:sz w:val="22"/>
          <w:szCs w:val="22"/>
        </w:rPr>
      </w:pPr>
    </w:p>
    <w:p w14:paraId="5A19E24F" w14:textId="555F1383" w:rsidR="00B36EDA" w:rsidRPr="006B47B6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 Narrow" w:hAnsi="Arial Narrow" w:cs="Arial"/>
          <w:bCs/>
          <w:sz w:val="22"/>
          <w:szCs w:val="22"/>
        </w:rPr>
      </w:pPr>
      <w:r w:rsidRPr="006B47B6">
        <w:rPr>
          <w:rFonts w:ascii="Arial Narrow" w:hAnsi="Arial Narrow" w:cs="Arial"/>
          <w:sz w:val="22"/>
          <w:szCs w:val="22"/>
        </w:rPr>
        <w:t xml:space="preserve">Zamawiający, </w:t>
      </w:r>
      <w:r w:rsidR="00B87E6B" w:rsidRPr="006B47B6">
        <w:rPr>
          <w:rFonts w:ascii="Arial Narrow" w:hAnsi="Arial Narrow" w:cs="Arial"/>
          <w:b/>
          <w:sz w:val="22"/>
          <w:szCs w:val="22"/>
        </w:rPr>
        <w:t>10WSzKzP SPZOZ</w:t>
      </w:r>
      <w:r w:rsidRPr="006B47B6">
        <w:rPr>
          <w:rFonts w:ascii="Arial Narrow" w:hAnsi="Arial Narrow" w:cs="Arial"/>
          <w:sz w:val="22"/>
          <w:szCs w:val="22"/>
        </w:rPr>
        <w:t xml:space="preserve">, działając na podstawie art. 253 ust. 1 pkt. 1 i ust. 2 ustawy z dnia 11 września 2019r. Prawo zamówień publicznych </w:t>
      </w:r>
      <w:r w:rsidR="00B87E6B" w:rsidRPr="006B47B6">
        <w:rPr>
          <w:rFonts w:ascii="Arial Narrow" w:hAnsi="Arial Narrow" w:cs="Arial"/>
          <w:sz w:val="22"/>
          <w:szCs w:val="22"/>
        </w:rPr>
        <w:t>(</w:t>
      </w:r>
      <w:proofErr w:type="spellStart"/>
      <w:r w:rsidR="00B87E6B" w:rsidRPr="006B47B6">
        <w:rPr>
          <w:rFonts w:ascii="Arial Narrow" w:hAnsi="Arial Narrow" w:cs="Arial"/>
          <w:sz w:val="22"/>
          <w:szCs w:val="22"/>
        </w:rPr>
        <w:t>t.j</w:t>
      </w:r>
      <w:proofErr w:type="spellEnd"/>
      <w:r w:rsidR="00B87E6B" w:rsidRPr="006B47B6">
        <w:rPr>
          <w:rFonts w:ascii="Arial Narrow" w:hAnsi="Arial Narrow" w:cs="Arial"/>
          <w:sz w:val="22"/>
          <w:szCs w:val="22"/>
        </w:rPr>
        <w:t>. Dz. U. z 2023r. poz. 1605)</w:t>
      </w:r>
      <w:r w:rsidRPr="006B47B6">
        <w:rPr>
          <w:rFonts w:ascii="Arial Narrow" w:hAnsi="Arial Narrow" w:cs="Arial"/>
          <w:sz w:val="22"/>
          <w:szCs w:val="22"/>
        </w:rPr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B87E6B" w:rsidRPr="006B47B6" w14:paraId="2CB40F0C" w14:textId="77777777" w:rsidTr="00B87E6B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A220DA" w14:textId="4736A5F8" w:rsidR="00B87E6B" w:rsidRPr="006B47B6" w:rsidRDefault="00B87E6B" w:rsidP="006B47B6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B47B6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6B47B6">
              <w:rPr>
                <w:rFonts w:ascii="Arial Narrow" w:hAnsi="Arial Narrow" w:cs="Arial"/>
                <w:b/>
                <w:bCs/>
                <w:sz w:val="22"/>
                <w:szCs w:val="22"/>
              </w:rPr>
              <w:t>1</w:t>
            </w:r>
            <w:r w:rsidRPr="006B47B6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6B47B6">
              <w:rPr>
                <w:rFonts w:ascii="Arial Narrow" w:hAnsi="Arial Narrow" w:cs="Arial"/>
                <w:sz w:val="22"/>
                <w:szCs w:val="22"/>
              </w:rPr>
              <w:t>Endoproteza I</w:t>
            </w:r>
          </w:p>
          <w:p w14:paraId="58D31214" w14:textId="44559434" w:rsidR="00B87E6B" w:rsidRPr="006B47B6" w:rsidRDefault="00B87E6B" w:rsidP="006B47B6">
            <w:pPr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B47B6">
              <w:rPr>
                <w:rFonts w:ascii="Arial Narrow" w:hAnsi="Arial Narrow" w:cs="Arial"/>
                <w:b/>
                <w:sz w:val="22"/>
                <w:szCs w:val="22"/>
              </w:rPr>
              <w:t xml:space="preserve">Zimmer </w:t>
            </w:r>
            <w:proofErr w:type="spellStart"/>
            <w:r w:rsidRPr="006B47B6">
              <w:rPr>
                <w:rFonts w:ascii="Arial Narrow" w:hAnsi="Arial Narrow" w:cs="Arial"/>
                <w:b/>
                <w:sz w:val="22"/>
                <w:szCs w:val="22"/>
              </w:rPr>
              <w:t>Biomet</w:t>
            </w:r>
            <w:proofErr w:type="spellEnd"/>
            <w:r w:rsidRPr="006B47B6">
              <w:rPr>
                <w:rFonts w:ascii="Arial Narrow" w:hAnsi="Arial Narrow" w:cs="Arial"/>
                <w:b/>
                <w:sz w:val="22"/>
                <w:szCs w:val="22"/>
              </w:rPr>
              <w:t xml:space="preserve"> Polska Sp. </w:t>
            </w:r>
            <w:proofErr w:type="spellStart"/>
            <w:r w:rsidRPr="006B47B6">
              <w:rPr>
                <w:rFonts w:ascii="Arial Narrow" w:hAnsi="Arial Narrow" w:cs="Arial"/>
                <w:b/>
                <w:sz w:val="22"/>
                <w:szCs w:val="22"/>
              </w:rPr>
              <w:t>zo.o</w:t>
            </w:r>
            <w:proofErr w:type="spellEnd"/>
            <w:r w:rsidRPr="006B47B6">
              <w:rPr>
                <w:rFonts w:ascii="Arial Narrow" w:hAnsi="Arial Narrow" w:cs="Arial"/>
                <w:b/>
                <w:sz w:val="22"/>
                <w:szCs w:val="22"/>
              </w:rPr>
              <w:t>.</w:t>
            </w:r>
          </w:p>
          <w:p w14:paraId="34695CA9" w14:textId="0317502B" w:rsidR="00B87E6B" w:rsidRPr="006B47B6" w:rsidRDefault="00B87E6B" w:rsidP="006B47B6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>Domaniewska</w:t>
            </w: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>50</w:t>
            </w: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14:paraId="49149F9A" w14:textId="7E0BF809" w:rsidR="00B87E6B" w:rsidRPr="006B47B6" w:rsidRDefault="00B87E6B" w:rsidP="006B47B6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>02-672</w:t>
            </w: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>Warszawa</w:t>
            </w:r>
          </w:p>
          <w:p w14:paraId="373BB97A" w14:textId="0696F068" w:rsidR="00B87E6B" w:rsidRPr="006B47B6" w:rsidRDefault="00B87E6B" w:rsidP="006B47B6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B47B6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6B47B6">
              <w:rPr>
                <w:rFonts w:ascii="Arial Narrow" w:hAnsi="Arial Narrow" w:cs="Arial"/>
                <w:b/>
                <w:sz w:val="22"/>
                <w:szCs w:val="22"/>
              </w:rPr>
              <w:t>1 692 684.00 zł</w:t>
            </w:r>
            <w:r w:rsidRPr="006B47B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B47B6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094751B1" w14:textId="77777777" w:rsidR="00B87E6B" w:rsidRPr="006B47B6" w:rsidRDefault="00B87E6B" w:rsidP="006B47B6">
            <w:pPr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B47B6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6B47B6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6DEFFD67" w14:textId="77777777" w:rsidR="00B87E6B" w:rsidRDefault="00B87E6B" w:rsidP="006B47B6">
            <w:pPr>
              <w:pStyle w:val="Nagwek"/>
              <w:tabs>
                <w:tab w:val="left" w:pos="708"/>
              </w:tabs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B47B6">
              <w:rPr>
                <w:rFonts w:ascii="Arial Narrow" w:hAnsi="Arial Narrow" w:cs="Arial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  <w:p w14:paraId="1015BB03" w14:textId="50EEA148" w:rsidR="006B47B6" w:rsidRPr="006B47B6" w:rsidRDefault="006B47B6" w:rsidP="006B47B6">
            <w:pPr>
              <w:pStyle w:val="Nagwek"/>
              <w:tabs>
                <w:tab w:val="left" w:pos="708"/>
              </w:tabs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B87E6B" w:rsidRPr="006B47B6" w14:paraId="3EA1359D" w14:textId="77777777" w:rsidTr="00B87E6B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AE18D3" w14:textId="6A875D78" w:rsidR="00B87E6B" w:rsidRPr="006B47B6" w:rsidRDefault="00B87E6B" w:rsidP="006B47B6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B47B6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6B47B6">
              <w:rPr>
                <w:rFonts w:ascii="Arial Narrow" w:hAnsi="Arial Narrow" w:cs="Arial"/>
                <w:b/>
                <w:bCs/>
                <w:sz w:val="22"/>
                <w:szCs w:val="22"/>
              </w:rPr>
              <w:t>2</w:t>
            </w:r>
            <w:r w:rsidRPr="006B47B6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6B47B6">
              <w:rPr>
                <w:rFonts w:ascii="Arial Narrow" w:hAnsi="Arial Narrow" w:cs="Arial"/>
                <w:sz w:val="22"/>
                <w:szCs w:val="22"/>
              </w:rPr>
              <w:t>Endoproteza II</w:t>
            </w:r>
          </w:p>
          <w:p w14:paraId="4AFB5668" w14:textId="04636603" w:rsidR="00B87E6B" w:rsidRPr="006B47B6" w:rsidRDefault="00B87E6B" w:rsidP="006B47B6">
            <w:pPr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B47B6">
              <w:rPr>
                <w:rFonts w:ascii="Arial Narrow" w:hAnsi="Arial Narrow" w:cs="Arial"/>
                <w:b/>
                <w:sz w:val="22"/>
                <w:szCs w:val="22"/>
              </w:rPr>
              <w:t xml:space="preserve">Zimmer </w:t>
            </w:r>
            <w:proofErr w:type="spellStart"/>
            <w:r w:rsidRPr="006B47B6">
              <w:rPr>
                <w:rFonts w:ascii="Arial Narrow" w:hAnsi="Arial Narrow" w:cs="Arial"/>
                <w:b/>
                <w:sz w:val="22"/>
                <w:szCs w:val="22"/>
              </w:rPr>
              <w:t>Biomet</w:t>
            </w:r>
            <w:proofErr w:type="spellEnd"/>
            <w:r w:rsidRPr="006B47B6">
              <w:rPr>
                <w:rFonts w:ascii="Arial Narrow" w:hAnsi="Arial Narrow" w:cs="Arial"/>
                <w:b/>
                <w:sz w:val="22"/>
                <w:szCs w:val="22"/>
              </w:rPr>
              <w:t xml:space="preserve"> Polska Sp. </w:t>
            </w:r>
            <w:proofErr w:type="spellStart"/>
            <w:r w:rsidRPr="006B47B6">
              <w:rPr>
                <w:rFonts w:ascii="Arial Narrow" w:hAnsi="Arial Narrow" w:cs="Arial"/>
                <w:b/>
                <w:sz w:val="22"/>
                <w:szCs w:val="22"/>
              </w:rPr>
              <w:t>zo.o</w:t>
            </w:r>
            <w:proofErr w:type="spellEnd"/>
            <w:r w:rsidRPr="006B47B6">
              <w:rPr>
                <w:rFonts w:ascii="Arial Narrow" w:hAnsi="Arial Narrow" w:cs="Arial"/>
                <w:b/>
                <w:sz w:val="22"/>
                <w:szCs w:val="22"/>
              </w:rPr>
              <w:t>.</w:t>
            </w:r>
          </w:p>
          <w:p w14:paraId="272EA215" w14:textId="5BDB42F5" w:rsidR="00B87E6B" w:rsidRPr="006B47B6" w:rsidRDefault="00B87E6B" w:rsidP="006B47B6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>Domaniewska</w:t>
            </w: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>50</w:t>
            </w: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14:paraId="430CD25A" w14:textId="7E3BE823" w:rsidR="00B87E6B" w:rsidRPr="006B47B6" w:rsidRDefault="00B87E6B" w:rsidP="006B47B6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>02-672</w:t>
            </w: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>Warszawa</w:t>
            </w:r>
          </w:p>
          <w:p w14:paraId="5DEE8E8D" w14:textId="16F9643D" w:rsidR="00B87E6B" w:rsidRPr="006B47B6" w:rsidRDefault="00B87E6B" w:rsidP="006B47B6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B47B6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6B47B6">
              <w:rPr>
                <w:rFonts w:ascii="Arial Narrow" w:hAnsi="Arial Narrow" w:cs="Arial"/>
                <w:b/>
                <w:sz w:val="22"/>
                <w:szCs w:val="22"/>
              </w:rPr>
              <w:t>1 850 094.00 zł</w:t>
            </w:r>
            <w:r w:rsidRPr="006B47B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B47B6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23DF987B" w14:textId="77777777" w:rsidR="00B87E6B" w:rsidRPr="006B47B6" w:rsidRDefault="00B87E6B" w:rsidP="006B47B6">
            <w:pPr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B47B6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6B47B6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6B49EA33" w14:textId="77777777" w:rsidR="00B87E6B" w:rsidRDefault="00B87E6B" w:rsidP="006B47B6">
            <w:pPr>
              <w:pStyle w:val="Nagwek"/>
              <w:tabs>
                <w:tab w:val="left" w:pos="708"/>
              </w:tabs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B47B6">
              <w:rPr>
                <w:rFonts w:ascii="Arial Narrow" w:hAnsi="Arial Narrow" w:cs="Arial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  <w:p w14:paraId="53E977AE" w14:textId="776D9DAE" w:rsidR="006B47B6" w:rsidRPr="006B47B6" w:rsidRDefault="006B47B6" w:rsidP="006B47B6">
            <w:pPr>
              <w:pStyle w:val="Nagwek"/>
              <w:tabs>
                <w:tab w:val="left" w:pos="708"/>
              </w:tabs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B87E6B" w:rsidRPr="006B47B6" w14:paraId="5636BAB8" w14:textId="77777777" w:rsidTr="00B87E6B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4725B4" w14:textId="62B1F7B6" w:rsidR="00B87E6B" w:rsidRPr="006B47B6" w:rsidRDefault="00B87E6B" w:rsidP="006B47B6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B47B6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6B47B6">
              <w:rPr>
                <w:rFonts w:ascii="Arial Narrow" w:hAnsi="Arial Narrow" w:cs="Arial"/>
                <w:b/>
                <w:bCs/>
                <w:sz w:val="22"/>
                <w:szCs w:val="22"/>
              </w:rPr>
              <w:t>3</w:t>
            </w:r>
            <w:r w:rsidRPr="006B47B6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6B47B6">
              <w:rPr>
                <w:rFonts w:ascii="Arial Narrow" w:hAnsi="Arial Narrow" w:cs="Arial"/>
                <w:sz w:val="22"/>
                <w:szCs w:val="22"/>
              </w:rPr>
              <w:t>Endoproteza III</w:t>
            </w:r>
          </w:p>
          <w:p w14:paraId="1B7E5039" w14:textId="1BF286F3" w:rsidR="00B87E6B" w:rsidRPr="006B47B6" w:rsidRDefault="00B87E6B" w:rsidP="006B47B6">
            <w:pPr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B47B6">
              <w:rPr>
                <w:rFonts w:ascii="Arial Narrow" w:hAnsi="Arial Narrow" w:cs="Arial"/>
                <w:b/>
                <w:sz w:val="22"/>
                <w:szCs w:val="22"/>
              </w:rPr>
              <w:t>MEDGAL Spółka z ograniczoną odpowiedzialnością</w:t>
            </w:r>
          </w:p>
          <w:p w14:paraId="57D8486A" w14:textId="173CB7F5" w:rsidR="00B87E6B" w:rsidRPr="006B47B6" w:rsidRDefault="00B87E6B" w:rsidP="006B47B6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proofErr w:type="spellStart"/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>Niewodnicka</w:t>
            </w:r>
            <w:proofErr w:type="spellEnd"/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>26A</w:t>
            </w: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14:paraId="1F5EDCB5" w14:textId="0ABEBAEF" w:rsidR="00B87E6B" w:rsidRPr="006B47B6" w:rsidRDefault="00B87E6B" w:rsidP="006B47B6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>16-001</w:t>
            </w: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>Księżyno</w:t>
            </w:r>
          </w:p>
          <w:p w14:paraId="1545C933" w14:textId="36CC5DD7" w:rsidR="00B87E6B" w:rsidRPr="006B47B6" w:rsidRDefault="00B87E6B" w:rsidP="006B47B6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B47B6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6B47B6">
              <w:rPr>
                <w:rFonts w:ascii="Arial Narrow" w:hAnsi="Arial Narrow" w:cs="Arial"/>
                <w:b/>
                <w:sz w:val="22"/>
                <w:szCs w:val="22"/>
              </w:rPr>
              <w:t>636 822.00 zł</w:t>
            </w:r>
            <w:r w:rsidRPr="006B47B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B47B6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31445AE8" w14:textId="77777777" w:rsidR="00B87E6B" w:rsidRPr="006B47B6" w:rsidRDefault="00B87E6B" w:rsidP="006B47B6">
            <w:pPr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B47B6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6B47B6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6369ECAE" w14:textId="77777777" w:rsidR="00B87E6B" w:rsidRDefault="00B87E6B" w:rsidP="006B47B6">
            <w:pPr>
              <w:pStyle w:val="Nagwek"/>
              <w:tabs>
                <w:tab w:val="left" w:pos="708"/>
              </w:tabs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B47B6">
              <w:rPr>
                <w:rFonts w:ascii="Arial Narrow" w:hAnsi="Arial Narrow" w:cs="Arial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  <w:p w14:paraId="266044A8" w14:textId="74962EB2" w:rsidR="006B47B6" w:rsidRPr="006B47B6" w:rsidRDefault="006B47B6" w:rsidP="006B47B6">
            <w:pPr>
              <w:pStyle w:val="Nagwek"/>
              <w:tabs>
                <w:tab w:val="left" w:pos="708"/>
              </w:tabs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B87E6B" w:rsidRPr="006B47B6" w14:paraId="4603CF34" w14:textId="77777777" w:rsidTr="00B87E6B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8A5EE5" w14:textId="200BC0D6" w:rsidR="00B87E6B" w:rsidRPr="006B47B6" w:rsidRDefault="00B87E6B" w:rsidP="006B47B6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B47B6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 xml:space="preserve">Część nr </w:t>
            </w:r>
            <w:r w:rsidRPr="006B47B6">
              <w:rPr>
                <w:rFonts w:ascii="Arial Narrow" w:hAnsi="Arial Narrow" w:cs="Arial"/>
                <w:b/>
                <w:bCs/>
                <w:sz w:val="22"/>
                <w:szCs w:val="22"/>
              </w:rPr>
              <w:t>4</w:t>
            </w:r>
            <w:r w:rsidRPr="006B47B6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6B47B6">
              <w:rPr>
                <w:rFonts w:ascii="Arial Narrow" w:hAnsi="Arial Narrow" w:cs="Arial"/>
                <w:sz w:val="22"/>
                <w:szCs w:val="22"/>
              </w:rPr>
              <w:t>Endoproteza IV</w:t>
            </w:r>
          </w:p>
          <w:p w14:paraId="17675754" w14:textId="38C0E24A" w:rsidR="00B87E6B" w:rsidRPr="006B47B6" w:rsidRDefault="00B87E6B" w:rsidP="006B47B6">
            <w:pPr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B47B6">
              <w:rPr>
                <w:rFonts w:ascii="Arial Narrow" w:hAnsi="Arial Narrow" w:cs="Arial"/>
                <w:b/>
                <w:sz w:val="22"/>
                <w:szCs w:val="22"/>
              </w:rPr>
              <w:t>Stryker Polska Sp. z o.o.</w:t>
            </w:r>
          </w:p>
          <w:p w14:paraId="728DE6B6" w14:textId="23056552" w:rsidR="00B87E6B" w:rsidRPr="006B47B6" w:rsidRDefault="00B87E6B" w:rsidP="006B47B6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>Poleczki</w:t>
            </w: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>35</w:t>
            </w: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14:paraId="48D8D2F8" w14:textId="1863F05A" w:rsidR="00B87E6B" w:rsidRPr="006B47B6" w:rsidRDefault="00B87E6B" w:rsidP="006B47B6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>02-822</w:t>
            </w: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>Warszawa</w:t>
            </w:r>
          </w:p>
          <w:p w14:paraId="412261DD" w14:textId="57807115" w:rsidR="00B87E6B" w:rsidRPr="006B47B6" w:rsidRDefault="00B87E6B" w:rsidP="006B47B6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B47B6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6B47B6">
              <w:rPr>
                <w:rFonts w:ascii="Arial Narrow" w:hAnsi="Arial Narrow" w:cs="Arial"/>
                <w:b/>
                <w:sz w:val="22"/>
                <w:szCs w:val="22"/>
              </w:rPr>
              <w:t>492 480.00 zł</w:t>
            </w:r>
            <w:r w:rsidRPr="006B47B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B47B6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5F113918" w14:textId="77777777" w:rsidR="00B87E6B" w:rsidRPr="006B47B6" w:rsidRDefault="00B87E6B" w:rsidP="006B47B6">
            <w:pPr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B47B6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6B47B6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18B81C01" w14:textId="77777777" w:rsidR="00B87E6B" w:rsidRDefault="00B87E6B" w:rsidP="006B47B6">
            <w:pPr>
              <w:pStyle w:val="Nagwek"/>
              <w:tabs>
                <w:tab w:val="left" w:pos="708"/>
              </w:tabs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B47B6">
              <w:rPr>
                <w:rFonts w:ascii="Arial Narrow" w:hAnsi="Arial Narrow" w:cs="Arial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  <w:p w14:paraId="32C83772" w14:textId="296102FD" w:rsidR="006B47B6" w:rsidRPr="006B47B6" w:rsidRDefault="006B47B6" w:rsidP="006B47B6">
            <w:pPr>
              <w:pStyle w:val="Nagwek"/>
              <w:tabs>
                <w:tab w:val="left" w:pos="708"/>
              </w:tabs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B87E6B" w:rsidRPr="006B47B6" w14:paraId="23FA71D7" w14:textId="77777777" w:rsidTr="00B87E6B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BC5EE2" w14:textId="1219E055" w:rsidR="00B87E6B" w:rsidRPr="006B47B6" w:rsidRDefault="00B87E6B" w:rsidP="006B47B6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B47B6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6B47B6">
              <w:rPr>
                <w:rFonts w:ascii="Arial Narrow" w:hAnsi="Arial Narrow" w:cs="Arial"/>
                <w:b/>
                <w:bCs/>
                <w:sz w:val="22"/>
                <w:szCs w:val="22"/>
              </w:rPr>
              <w:t>5</w:t>
            </w:r>
            <w:r w:rsidRPr="006B47B6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6B47B6">
              <w:rPr>
                <w:rFonts w:ascii="Arial Narrow" w:hAnsi="Arial Narrow" w:cs="Arial"/>
                <w:sz w:val="22"/>
                <w:szCs w:val="22"/>
              </w:rPr>
              <w:t>Endoproteza  V</w:t>
            </w:r>
          </w:p>
          <w:p w14:paraId="1A90B5B5" w14:textId="2A24CAAE" w:rsidR="00B87E6B" w:rsidRPr="006B47B6" w:rsidRDefault="00B87E6B" w:rsidP="006B47B6">
            <w:pPr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B47B6">
              <w:rPr>
                <w:rFonts w:ascii="Arial Narrow" w:hAnsi="Arial Narrow" w:cs="Arial"/>
                <w:b/>
                <w:sz w:val="22"/>
                <w:szCs w:val="22"/>
              </w:rPr>
              <w:t>LIMA POLSKA Sp. z o.o.</w:t>
            </w:r>
          </w:p>
          <w:p w14:paraId="3C979DAC" w14:textId="3A64CA07" w:rsidR="00B87E6B" w:rsidRPr="006B47B6" w:rsidRDefault="00B87E6B" w:rsidP="006B47B6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>Łopuszańska</w:t>
            </w: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>95</w:t>
            </w: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14:paraId="1F889CD0" w14:textId="02E422E2" w:rsidR="00B87E6B" w:rsidRPr="006B47B6" w:rsidRDefault="00B87E6B" w:rsidP="006B47B6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>02-457</w:t>
            </w: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>Warszawa</w:t>
            </w:r>
          </w:p>
          <w:p w14:paraId="56F49C6C" w14:textId="73CC89F2" w:rsidR="00B87E6B" w:rsidRPr="006B47B6" w:rsidRDefault="00B87E6B" w:rsidP="006B47B6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B47B6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6B47B6">
              <w:rPr>
                <w:rFonts w:ascii="Arial Narrow" w:hAnsi="Arial Narrow" w:cs="Arial"/>
                <w:b/>
                <w:sz w:val="22"/>
                <w:szCs w:val="22"/>
              </w:rPr>
              <w:t>4 014 900.00 zł</w:t>
            </w:r>
            <w:r w:rsidRPr="006B47B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B47B6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0121B24E" w14:textId="77777777" w:rsidR="00B87E6B" w:rsidRPr="006B47B6" w:rsidRDefault="00B87E6B" w:rsidP="006B47B6">
            <w:pPr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B47B6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6B47B6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11EB87E6" w14:textId="77777777" w:rsidR="00B87E6B" w:rsidRDefault="00B87E6B" w:rsidP="006B47B6">
            <w:pPr>
              <w:pStyle w:val="Nagwek"/>
              <w:tabs>
                <w:tab w:val="left" w:pos="708"/>
              </w:tabs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B47B6">
              <w:rPr>
                <w:rFonts w:ascii="Arial Narrow" w:hAnsi="Arial Narrow" w:cs="Arial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  <w:p w14:paraId="04C2105D" w14:textId="70A5AFCD" w:rsidR="006B47B6" w:rsidRPr="006B47B6" w:rsidRDefault="006B47B6" w:rsidP="006B47B6">
            <w:pPr>
              <w:pStyle w:val="Nagwek"/>
              <w:tabs>
                <w:tab w:val="left" w:pos="708"/>
              </w:tabs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B87E6B" w:rsidRPr="006B47B6" w14:paraId="3A8062D4" w14:textId="77777777" w:rsidTr="00B87E6B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5649CE" w14:textId="49A92533" w:rsidR="00B87E6B" w:rsidRPr="006B47B6" w:rsidRDefault="00B87E6B" w:rsidP="006B47B6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B47B6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6B47B6">
              <w:rPr>
                <w:rFonts w:ascii="Arial Narrow" w:hAnsi="Arial Narrow" w:cs="Arial"/>
                <w:b/>
                <w:bCs/>
                <w:sz w:val="22"/>
                <w:szCs w:val="22"/>
              </w:rPr>
              <w:t>6</w:t>
            </w:r>
            <w:r w:rsidRPr="006B47B6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6B47B6">
              <w:rPr>
                <w:rFonts w:ascii="Arial Narrow" w:hAnsi="Arial Narrow" w:cs="Arial"/>
                <w:sz w:val="22"/>
                <w:szCs w:val="22"/>
              </w:rPr>
              <w:t>Proteza obręczy barkowej VI</w:t>
            </w:r>
          </w:p>
          <w:p w14:paraId="4C5A20E7" w14:textId="4D4B9BBA" w:rsidR="00B87E6B" w:rsidRPr="006B47B6" w:rsidRDefault="00B87E6B" w:rsidP="006B47B6">
            <w:pPr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B47B6">
              <w:rPr>
                <w:rFonts w:ascii="Arial Narrow" w:hAnsi="Arial Narrow" w:cs="Arial"/>
                <w:b/>
                <w:sz w:val="22"/>
                <w:szCs w:val="22"/>
              </w:rPr>
              <w:t>LIMA POLSKA Sp. z o.o.</w:t>
            </w:r>
          </w:p>
          <w:p w14:paraId="38AD192E" w14:textId="6CB05EB6" w:rsidR="00B87E6B" w:rsidRPr="006B47B6" w:rsidRDefault="00B87E6B" w:rsidP="006B47B6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>Łopuszańska</w:t>
            </w: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>95</w:t>
            </w: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14:paraId="63ABDCB0" w14:textId="6331FCED" w:rsidR="00B87E6B" w:rsidRPr="006B47B6" w:rsidRDefault="00B87E6B" w:rsidP="006B47B6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>02-457</w:t>
            </w: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>Warszawa</w:t>
            </w:r>
          </w:p>
          <w:p w14:paraId="533E4A1E" w14:textId="793432D4" w:rsidR="00B87E6B" w:rsidRPr="006B47B6" w:rsidRDefault="00B87E6B" w:rsidP="006B47B6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B47B6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6B47B6">
              <w:rPr>
                <w:rFonts w:ascii="Arial Narrow" w:hAnsi="Arial Narrow" w:cs="Arial"/>
                <w:b/>
                <w:sz w:val="22"/>
                <w:szCs w:val="22"/>
              </w:rPr>
              <w:t>478 224.00 zł</w:t>
            </w:r>
            <w:r w:rsidRPr="006B47B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B47B6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17AE363F" w14:textId="77777777" w:rsidR="00B87E6B" w:rsidRPr="006B47B6" w:rsidRDefault="00B87E6B" w:rsidP="006B47B6">
            <w:pPr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B47B6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6B47B6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2AEB0E68" w14:textId="77777777" w:rsidR="00B87E6B" w:rsidRDefault="00B87E6B" w:rsidP="006B47B6">
            <w:pPr>
              <w:pStyle w:val="Nagwek"/>
              <w:tabs>
                <w:tab w:val="left" w:pos="708"/>
              </w:tabs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B47B6">
              <w:rPr>
                <w:rFonts w:ascii="Arial Narrow" w:hAnsi="Arial Narrow" w:cs="Arial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  <w:p w14:paraId="1163BE18" w14:textId="1DD2C7D1" w:rsidR="006B47B6" w:rsidRPr="006B47B6" w:rsidRDefault="006B47B6" w:rsidP="006B47B6">
            <w:pPr>
              <w:pStyle w:val="Nagwek"/>
              <w:tabs>
                <w:tab w:val="left" w:pos="708"/>
              </w:tabs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B87E6B" w:rsidRPr="006B47B6" w14:paraId="539AC1D0" w14:textId="77777777" w:rsidTr="00B87E6B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486F7F" w14:textId="1821B54C" w:rsidR="00B87E6B" w:rsidRPr="006B47B6" w:rsidRDefault="00B87E6B" w:rsidP="006B47B6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B47B6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6B47B6">
              <w:rPr>
                <w:rFonts w:ascii="Arial Narrow" w:hAnsi="Arial Narrow" w:cs="Arial"/>
                <w:b/>
                <w:bCs/>
                <w:sz w:val="22"/>
                <w:szCs w:val="22"/>
              </w:rPr>
              <w:t>7</w:t>
            </w:r>
            <w:r w:rsidRPr="006B47B6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6B47B6">
              <w:rPr>
                <w:rFonts w:ascii="Arial Narrow" w:hAnsi="Arial Narrow" w:cs="Arial"/>
                <w:sz w:val="22"/>
                <w:szCs w:val="22"/>
              </w:rPr>
              <w:t>Endoproteza stawu kolanowego VII</w:t>
            </w:r>
          </w:p>
          <w:p w14:paraId="07EA3B6C" w14:textId="66809398" w:rsidR="00B87E6B" w:rsidRPr="006B47B6" w:rsidRDefault="00B87E6B" w:rsidP="006B47B6">
            <w:pPr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B47B6">
              <w:rPr>
                <w:rFonts w:ascii="Arial Narrow" w:hAnsi="Arial Narrow" w:cs="Arial"/>
                <w:b/>
                <w:sz w:val="22"/>
                <w:szCs w:val="22"/>
              </w:rPr>
              <w:t>LIMA POLSKA Sp. z o.o.</w:t>
            </w:r>
          </w:p>
          <w:p w14:paraId="3FF6615F" w14:textId="7D480503" w:rsidR="00B87E6B" w:rsidRPr="006B47B6" w:rsidRDefault="00B87E6B" w:rsidP="006B47B6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>Łopuszańska</w:t>
            </w: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>95</w:t>
            </w: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14:paraId="6A0249C2" w14:textId="5F80E07A" w:rsidR="00B87E6B" w:rsidRPr="006B47B6" w:rsidRDefault="00B87E6B" w:rsidP="006B47B6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>02-457</w:t>
            </w: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>Warszawa</w:t>
            </w:r>
          </w:p>
          <w:p w14:paraId="74D485EB" w14:textId="5770FFE2" w:rsidR="00B87E6B" w:rsidRPr="006B47B6" w:rsidRDefault="00B87E6B" w:rsidP="006B47B6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B47B6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6B47B6">
              <w:rPr>
                <w:rFonts w:ascii="Arial Narrow" w:hAnsi="Arial Narrow" w:cs="Arial"/>
                <w:b/>
                <w:sz w:val="22"/>
                <w:szCs w:val="22"/>
              </w:rPr>
              <w:t>1 107 540.00 zł</w:t>
            </w:r>
            <w:r w:rsidRPr="006B47B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B47B6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18227E89" w14:textId="77777777" w:rsidR="00B87E6B" w:rsidRPr="006B47B6" w:rsidRDefault="00B87E6B" w:rsidP="006B47B6">
            <w:pPr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B47B6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6B47B6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566A6963" w14:textId="77777777" w:rsidR="00B87E6B" w:rsidRDefault="00B87E6B" w:rsidP="006B47B6">
            <w:pPr>
              <w:pStyle w:val="Nagwek"/>
              <w:tabs>
                <w:tab w:val="left" w:pos="708"/>
              </w:tabs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B47B6">
              <w:rPr>
                <w:rFonts w:ascii="Arial Narrow" w:hAnsi="Arial Narrow" w:cs="Arial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  <w:p w14:paraId="7E5D127A" w14:textId="4012186E" w:rsidR="006B47B6" w:rsidRPr="006B47B6" w:rsidRDefault="006B47B6" w:rsidP="006B47B6">
            <w:pPr>
              <w:pStyle w:val="Nagwek"/>
              <w:tabs>
                <w:tab w:val="left" w:pos="708"/>
              </w:tabs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B87E6B" w:rsidRPr="006B47B6" w14:paraId="440824C1" w14:textId="77777777" w:rsidTr="00B87E6B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4001AA" w14:textId="190E6EA1" w:rsidR="00B87E6B" w:rsidRPr="006B47B6" w:rsidRDefault="00B87E6B" w:rsidP="006B47B6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B47B6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6B47B6">
              <w:rPr>
                <w:rFonts w:ascii="Arial Narrow" w:hAnsi="Arial Narrow" w:cs="Arial"/>
                <w:b/>
                <w:bCs/>
                <w:sz w:val="22"/>
                <w:szCs w:val="22"/>
              </w:rPr>
              <w:t>8</w:t>
            </w:r>
            <w:r w:rsidRPr="006B47B6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proofErr w:type="spellStart"/>
            <w:r w:rsidRPr="006B47B6">
              <w:rPr>
                <w:rFonts w:ascii="Arial Narrow" w:hAnsi="Arial Narrow" w:cs="Arial"/>
                <w:sz w:val="22"/>
                <w:szCs w:val="22"/>
              </w:rPr>
              <w:t>Speacery</w:t>
            </w:r>
            <w:proofErr w:type="spellEnd"/>
          </w:p>
          <w:p w14:paraId="5F8C9818" w14:textId="570C9C45" w:rsidR="00B87E6B" w:rsidRPr="006B47B6" w:rsidRDefault="00B87E6B" w:rsidP="006B47B6">
            <w:pPr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B47B6">
              <w:rPr>
                <w:rFonts w:ascii="Arial Narrow" w:hAnsi="Arial Narrow" w:cs="Arial"/>
                <w:b/>
                <w:sz w:val="22"/>
                <w:szCs w:val="22"/>
              </w:rPr>
              <w:t>LIMA POLSKA Sp. z o.o.</w:t>
            </w:r>
          </w:p>
          <w:p w14:paraId="2FB3B98B" w14:textId="39FB555B" w:rsidR="00B87E6B" w:rsidRPr="006B47B6" w:rsidRDefault="00B87E6B" w:rsidP="006B47B6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>Łopuszańska</w:t>
            </w: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>95</w:t>
            </w: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14:paraId="1CE1E7C2" w14:textId="53B59893" w:rsidR="00B87E6B" w:rsidRPr="006B47B6" w:rsidRDefault="00B87E6B" w:rsidP="006B47B6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>02-457</w:t>
            </w: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>Warszawa</w:t>
            </w:r>
          </w:p>
          <w:p w14:paraId="2184C449" w14:textId="59C2D0DD" w:rsidR="00B87E6B" w:rsidRPr="006B47B6" w:rsidRDefault="00B87E6B" w:rsidP="006B47B6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B47B6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6B47B6">
              <w:rPr>
                <w:rFonts w:ascii="Arial Narrow" w:hAnsi="Arial Narrow" w:cs="Arial"/>
                <w:b/>
                <w:sz w:val="22"/>
                <w:szCs w:val="22"/>
              </w:rPr>
              <w:t>230 580.00 zł</w:t>
            </w:r>
            <w:r w:rsidRPr="006B47B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B47B6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7D6AF0F1" w14:textId="77777777" w:rsidR="00B87E6B" w:rsidRPr="006B47B6" w:rsidRDefault="00B87E6B" w:rsidP="006B47B6">
            <w:pPr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B47B6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6B47B6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52119FD1" w14:textId="77777777" w:rsidR="00B87E6B" w:rsidRDefault="00B87E6B" w:rsidP="006B47B6">
            <w:pPr>
              <w:pStyle w:val="Nagwek"/>
              <w:tabs>
                <w:tab w:val="left" w:pos="708"/>
              </w:tabs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B47B6">
              <w:rPr>
                <w:rFonts w:ascii="Arial Narrow" w:hAnsi="Arial Narrow" w:cs="Arial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  <w:p w14:paraId="0AAA583F" w14:textId="4BDD7C81" w:rsidR="006B47B6" w:rsidRPr="006B47B6" w:rsidRDefault="006B47B6" w:rsidP="006B47B6">
            <w:pPr>
              <w:pStyle w:val="Nagwek"/>
              <w:tabs>
                <w:tab w:val="left" w:pos="708"/>
              </w:tabs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B87E6B" w:rsidRPr="006B47B6" w14:paraId="62FD1CA0" w14:textId="77777777" w:rsidTr="00B87E6B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FE2E91" w14:textId="10E0BF19" w:rsidR="00B87E6B" w:rsidRPr="006B47B6" w:rsidRDefault="00B87E6B" w:rsidP="006B47B6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B47B6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6B47B6">
              <w:rPr>
                <w:rFonts w:ascii="Arial Narrow" w:hAnsi="Arial Narrow" w:cs="Arial"/>
                <w:b/>
                <w:bCs/>
                <w:sz w:val="22"/>
                <w:szCs w:val="22"/>
              </w:rPr>
              <w:t>9</w:t>
            </w:r>
            <w:r w:rsidRPr="006B47B6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6B47B6">
              <w:rPr>
                <w:rFonts w:ascii="Arial Narrow" w:hAnsi="Arial Narrow" w:cs="Arial"/>
                <w:sz w:val="22"/>
                <w:szCs w:val="22"/>
              </w:rPr>
              <w:t>System płukania pulsacyjnego</w:t>
            </w:r>
          </w:p>
          <w:p w14:paraId="544D3203" w14:textId="0F1085AB" w:rsidR="00B87E6B" w:rsidRPr="006B47B6" w:rsidRDefault="00B87E6B" w:rsidP="006B47B6">
            <w:pPr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B47B6">
              <w:rPr>
                <w:rFonts w:ascii="Arial Narrow" w:hAnsi="Arial Narrow" w:cs="Arial"/>
                <w:b/>
                <w:sz w:val="22"/>
                <w:szCs w:val="22"/>
              </w:rPr>
              <w:t xml:space="preserve">Zimmer </w:t>
            </w:r>
            <w:proofErr w:type="spellStart"/>
            <w:r w:rsidRPr="006B47B6">
              <w:rPr>
                <w:rFonts w:ascii="Arial Narrow" w:hAnsi="Arial Narrow" w:cs="Arial"/>
                <w:b/>
                <w:sz w:val="22"/>
                <w:szCs w:val="22"/>
              </w:rPr>
              <w:t>Biomet</w:t>
            </w:r>
            <w:proofErr w:type="spellEnd"/>
            <w:r w:rsidRPr="006B47B6">
              <w:rPr>
                <w:rFonts w:ascii="Arial Narrow" w:hAnsi="Arial Narrow" w:cs="Arial"/>
                <w:b/>
                <w:sz w:val="22"/>
                <w:szCs w:val="22"/>
              </w:rPr>
              <w:t xml:space="preserve"> Polska Sp. </w:t>
            </w:r>
            <w:proofErr w:type="spellStart"/>
            <w:r w:rsidRPr="006B47B6">
              <w:rPr>
                <w:rFonts w:ascii="Arial Narrow" w:hAnsi="Arial Narrow" w:cs="Arial"/>
                <w:b/>
                <w:sz w:val="22"/>
                <w:szCs w:val="22"/>
              </w:rPr>
              <w:t>zo.o</w:t>
            </w:r>
            <w:proofErr w:type="spellEnd"/>
            <w:r w:rsidRPr="006B47B6">
              <w:rPr>
                <w:rFonts w:ascii="Arial Narrow" w:hAnsi="Arial Narrow" w:cs="Arial"/>
                <w:b/>
                <w:sz w:val="22"/>
                <w:szCs w:val="22"/>
              </w:rPr>
              <w:t>.</w:t>
            </w:r>
          </w:p>
          <w:p w14:paraId="308485EA" w14:textId="2304CD30" w:rsidR="00B87E6B" w:rsidRPr="006B47B6" w:rsidRDefault="00B87E6B" w:rsidP="006B47B6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>Domaniewska</w:t>
            </w: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>50</w:t>
            </w: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14:paraId="67124044" w14:textId="38EE1040" w:rsidR="00B87E6B" w:rsidRPr="006B47B6" w:rsidRDefault="00B87E6B" w:rsidP="006B47B6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>02-672</w:t>
            </w: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>Warszawa</w:t>
            </w:r>
          </w:p>
          <w:p w14:paraId="42385DE0" w14:textId="2AC0AC27" w:rsidR="00B87E6B" w:rsidRPr="006B47B6" w:rsidRDefault="00B87E6B" w:rsidP="006B47B6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B47B6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6B47B6">
              <w:rPr>
                <w:rFonts w:ascii="Arial Narrow" w:hAnsi="Arial Narrow" w:cs="Arial"/>
                <w:b/>
                <w:sz w:val="22"/>
                <w:szCs w:val="22"/>
              </w:rPr>
              <w:t>16 409.52 zł</w:t>
            </w:r>
            <w:r w:rsidRPr="006B47B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B47B6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077626CE" w14:textId="77777777" w:rsidR="00B87E6B" w:rsidRPr="006B47B6" w:rsidRDefault="00B87E6B" w:rsidP="006B47B6">
            <w:pPr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B47B6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6B47B6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1AAB7412" w14:textId="77777777" w:rsidR="00B87E6B" w:rsidRDefault="00B87E6B" w:rsidP="006B47B6">
            <w:pPr>
              <w:pStyle w:val="Nagwek"/>
              <w:tabs>
                <w:tab w:val="left" w:pos="708"/>
              </w:tabs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B47B6">
              <w:rPr>
                <w:rFonts w:ascii="Arial Narrow" w:hAnsi="Arial Narrow" w:cs="Arial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  <w:p w14:paraId="5ABB6ACD" w14:textId="5714879C" w:rsidR="006B47B6" w:rsidRPr="006B47B6" w:rsidRDefault="006B47B6" w:rsidP="006B47B6">
            <w:pPr>
              <w:pStyle w:val="Nagwek"/>
              <w:tabs>
                <w:tab w:val="left" w:pos="708"/>
              </w:tabs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B87E6B" w:rsidRPr="006B47B6" w14:paraId="34694FCC" w14:textId="77777777" w:rsidTr="00B87E6B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A359BE" w14:textId="2393CAAF" w:rsidR="00B87E6B" w:rsidRPr="006B47B6" w:rsidRDefault="00B87E6B" w:rsidP="006B47B6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B47B6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6B47B6">
              <w:rPr>
                <w:rFonts w:ascii="Arial Narrow" w:hAnsi="Arial Narrow" w:cs="Arial"/>
                <w:b/>
                <w:bCs/>
                <w:sz w:val="22"/>
                <w:szCs w:val="22"/>
              </w:rPr>
              <w:t>10</w:t>
            </w:r>
            <w:r w:rsidRPr="006B47B6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6B47B6">
              <w:rPr>
                <w:rFonts w:ascii="Arial Narrow" w:hAnsi="Arial Narrow" w:cs="Arial"/>
                <w:sz w:val="22"/>
                <w:szCs w:val="22"/>
              </w:rPr>
              <w:t>System implantów do osteotomii kości piszczelowej i udowej</w:t>
            </w:r>
          </w:p>
          <w:p w14:paraId="1AB6A159" w14:textId="02F39BB9" w:rsidR="00B87E6B" w:rsidRPr="006B47B6" w:rsidRDefault="00B87E6B" w:rsidP="006B47B6">
            <w:pPr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B47B6">
              <w:rPr>
                <w:rFonts w:ascii="Arial Narrow" w:hAnsi="Arial Narrow" w:cs="Arial"/>
                <w:b/>
                <w:sz w:val="22"/>
                <w:szCs w:val="22"/>
              </w:rPr>
              <w:t>MEDGAL Spółka z ograniczoną odpowiedzialnością</w:t>
            </w:r>
          </w:p>
          <w:p w14:paraId="6B588635" w14:textId="1F3AEE01" w:rsidR="00B87E6B" w:rsidRPr="006B47B6" w:rsidRDefault="00B87E6B" w:rsidP="006B47B6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proofErr w:type="spellStart"/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>Niewodnicka</w:t>
            </w:r>
            <w:proofErr w:type="spellEnd"/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>26A</w:t>
            </w: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14:paraId="3E2185E8" w14:textId="2FDEE4FA" w:rsidR="00B87E6B" w:rsidRPr="006B47B6" w:rsidRDefault="00B87E6B" w:rsidP="006B47B6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>16-001</w:t>
            </w: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>Księżyno</w:t>
            </w:r>
          </w:p>
          <w:p w14:paraId="271AE96D" w14:textId="33FE6070" w:rsidR="00B87E6B" w:rsidRPr="006B47B6" w:rsidRDefault="00B87E6B" w:rsidP="006B47B6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B47B6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6B47B6">
              <w:rPr>
                <w:rFonts w:ascii="Arial Narrow" w:hAnsi="Arial Narrow" w:cs="Arial"/>
                <w:b/>
                <w:sz w:val="22"/>
                <w:szCs w:val="22"/>
              </w:rPr>
              <w:t>37 476.00 zł</w:t>
            </w:r>
            <w:r w:rsidRPr="006B47B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B47B6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4E79D3C3" w14:textId="77777777" w:rsidR="00B87E6B" w:rsidRPr="006B47B6" w:rsidRDefault="00B87E6B" w:rsidP="006B47B6">
            <w:pPr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B47B6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6B47B6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49BB10BF" w14:textId="77777777" w:rsidR="00B87E6B" w:rsidRDefault="00B87E6B" w:rsidP="006B47B6">
            <w:pPr>
              <w:pStyle w:val="Nagwek"/>
              <w:tabs>
                <w:tab w:val="left" w:pos="708"/>
              </w:tabs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B47B6">
              <w:rPr>
                <w:rFonts w:ascii="Arial Narrow" w:hAnsi="Arial Narrow" w:cs="Arial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  <w:p w14:paraId="32BDBF86" w14:textId="1B2E1F59" w:rsidR="006B47B6" w:rsidRPr="006B47B6" w:rsidRDefault="006B47B6" w:rsidP="006B47B6">
            <w:pPr>
              <w:pStyle w:val="Nagwek"/>
              <w:tabs>
                <w:tab w:val="left" w:pos="708"/>
              </w:tabs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B87E6B" w:rsidRPr="006B47B6" w14:paraId="3889BFB1" w14:textId="77777777" w:rsidTr="00B87E6B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7547A3" w14:textId="1314CCF2" w:rsidR="00B87E6B" w:rsidRPr="006B47B6" w:rsidRDefault="00B87E6B" w:rsidP="006B47B6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B47B6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 xml:space="preserve">Część nr </w:t>
            </w:r>
            <w:r w:rsidRPr="006B47B6">
              <w:rPr>
                <w:rFonts w:ascii="Arial Narrow" w:hAnsi="Arial Narrow" w:cs="Arial"/>
                <w:b/>
                <w:bCs/>
                <w:sz w:val="22"/>
                <w:szCs w:val="22"/>
              </w:rPr>
              <w:t>11</w:t>
            </w:r>
            <w:r w:rsidRPr="006B47B6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6B47B6">
              <w:rPr>
                <w:rFonts w:ascii="Arial Narrow" w:hAnsi="Arial Narrow" w:cs="Arial"/>
                <w:sz w:val="22"/>
                <w:szCs w:val="22"/>
              </w:rPr>
              <w:t>Zestaw do przygotowania bogato płytkowych czynników wzrostu</w:t>
            </w:r>
          </w:p>
          <w:p w14:paraId="554A1BCB" w14:textId="4A013AB1" w:rsidR="00B87E6B" w:rsidRPr="006B47B6" w:rsidRDefault="00B87E6B" w:rsidP="006B47B6">
            <w:pPr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6B47B6">
              <w:rPr>
                <w:rFonts w:ascii="Arial Narrow" w:hAnsi="Arial Narrow" w:cs="Arial"/>
                <w:b/>
                <w:sz w:val="22"/>
                <w:szCs w:val="22"/>
              </w:rPr>
              <w:t>Arthrex</w:t>
            </w:r>
            <w:proofErr w:type="spellEnd"/>
            <w:r w:rsidRPr="006B47B6">
              <w:rPr>
                <w:rFonts w:ascii="Arial Narrow" w:hAnsi="Arial Narrow" w:cs="Arial"/>
                <w:b/>
                <w:sz w:val="22"/>
                <w:szCs w:val="22"/>
              </w:rPr>
              <w:t xml:space="preserve"> Polska Sp. z o.o.</w:t>
            </w:r>
          </w:p>
          <w:p w14:paraId="171923F3" w14:textId="27A8265E" w:rsidR="00B87E6B" w:rsidRPr="006B47B6" w:rsidRDefault="00B87E6B" w:rsidP="006B47B6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 xml:space="preserve">ul. </w:t>
            </w:r>
            <w:proofErr w:type="spellStart"/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>Karczunkowska</w:t>
            </w:r>
            <w:proofErr w:type="spellEnd"/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>42</w:t>
            </w: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14:paraId="3A84D5A7" w14:textId="06C36D32" w:rsidR="00B87E6B" w:rsidRPr="006B47B6" w:rsidRDefault="00B87E6B" w:rsidP="006B47B6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>02-871</w:t>
            </w: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>Warszawa</w:t>
            </w:r>
          </w:p>
          <w:p w14:paraId="1505403C" w14:textId="59745537" w:rsidR="00B87E6B" w:rsidRPr="006B47B6" w:rsidRDefault="00B87E6B" w:rsidP="006B47B6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B47B6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6B47B6">
              <w:rPr>
                <w:rFonts w:ascii="Arial Narrow" w:hAnsi="Arial Narrow" w:cs="Arial"/>
                <w:b/>
                <w:sz w:val="22"/>
                <w:szCs w:val="22"/>
              </w:rPr>
              <w:t>5 184.00 zł</w:t>
            </w:r>
            <w:r w:rsidRPr="006B47B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B47B6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057E0C1A" w14:textId="77777777" w:rsidR="00B87E6B" w:rsidRPr="006B47B6" w:rsidRDefault="00B87E6B" w:rsidP="006B47B6">
            <w:pPr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B47B6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6B47B6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0FC64801" w14:textId="77777777" w:rsidR="00B87E6B" w:rsidRDefault="00B87E6B" w:rsidP="006B47B6">
            <w:pPr>
              <w:pStyle w:val="Nagwek"/>
              <w:tabs>
                <w:tab w:val="left" w:pos="708"/>
              </w:tabs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B47B6">
              <w:rPr>
                <w:rFonts w:ascii="Arial Narrow" w:hAnsi="Arial Narrow" w:cs="Arial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  <w:p w14:paraId="4FA2EDCD" w14:textId="20BB7AE8" w:rsidR="006B47B6" w:rsidRPr="006B47B6" w:rsidRDefault="006B47B6" w:rsidP="006B47B6">
            <w:pPr>
              <w:pStyle w:val="Nagwek"/>
              <w:tabs>
                <w:tab w:val="left" w:pos="708"/>
              </w:tabs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B87E6B" w:rsidRPr="006B47B6" w14:paraId="75C6BAC9" w14:textId="77777777" w:rsidTr="00B87E6B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66DEBC" w14:textId="74573D01" w:rsidR="00B87E6B" w:rsidRPr="006B47B6" w:rsidRDefault="00B87E6B" w:rsidP="006B47B6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B47B6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6B47B6">
              <w:rPr>
                <w:rFonts w:ascii="Arial Narrow" w:hAnsi="Arial Narrow" w:cs="Arial"/>
                <w:b/>
                <w:bCs/>
                <w:sz w:val="22"/>
                <w:szCs w:val="22"/>
              </w:rPr>
              <w:t>12</w:t>
            </w:r>
            <w:r w:rsidRPr="006B47B6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6B47B6">
              <w:rPr>
                <w:rFonts w:ascii="Arial Narrow" w:hAnsi="Arial Narrow" w:cs="Arial"/>
                <w:sz w:val="22"/>
                <w:szCs w:val="22"/>
              </w:rPr>
              <w:t>Substytut kości</w:t>
            </w:r>
          </w:p>
          <w:p w14:paraId="2C7BC4F0" w14:textId="25F2C0FA" w:rsidR="00B87E6B" w:rsidRPr="006B47B6" w:rsidRDefault="00B87E6B" w:rsidP="006B47B6">
            <w:pPr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6B47B6">
              <w:rPr>
                <w:rFonts w:ascii="Arial Narrow" w:hAnsi="Arial Narrow" w:cs="Arial"/>
                <w:b/>
                <w:sz w:val="22"/>
                <w:szCs w:val="22"/>
              </w:rPr>
              <w:t>Med&amp;Care</w:t>
            </w:r>
            <w:proofErr w:type="spellEnd"/>
            <w:r w:rsidRPr="006B47B6">
              <w:rPr>
                <w:rFonts w:ascii="Arial Narrow" w:hAnsi="Arial Narrow" w:cs="Arial"/>
                <w:b/>
                <w:sz w:val="22"/>
                <w:szCs w:val="22"/>
              </w:rPr>
              <w:t xml:space="preserve"> sp. z o.o.</w:t>
            </w:r>
          </w:p>
          <w:p w14:paraId="233F0195" w14:textId="7D754859" w:rsidR="00B87E6B" w:rsidRPr="006B47B6" w:rsidRDefault="00B87E6B" w:rsidP="006B47B6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>Mławska</w:t>
            </w: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>13</w:t>
            </w: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14:paraId="432C752A" w14:textId="6323C4A5" w:rsidR="00B87E6B" w:rsidRPr="006B47B6" w:rsidRDefault="00B87E6B" w:rsidP="006B47B6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>81-204</w:t>
            </w: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>Gdynia</w:t>
            </w:r>
          </w:p>
          <w:p w14:paraId="1B97A367" w14:textId="0993DC75" w:rsidR="00B87E6B" w:rsidRPr="006B47B6" w:rsidRDefault="00B87E6B" w:rsidP="006B47B6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B47B6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6B47B6">
              <w:rPr>
                <w:rFonts w:ascii="Arial Narrow" w:hAnsi="Arial Narrow" w:cs="Arial"/>
                <w:b/>
                <w:sz w:val="22"/>
                <w:szCs w:val="22"/>
              </w:rPr>
              <w:t>51 170.40 zł</w:t>
            </w:r>
            <w:r w:rsidRPr="006B47B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B47B6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23646369" w14:textId="77777777" w:rsidR="00B87E6B" w:rsidRPr="006B47B6" w:rsidRDefault="00B87E6B" w:rsidP="006B47B6">
            <w:pPr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B47B6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6B47B6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560F5954" w14:textId="77777777" w:rsidR="00B87E6B" w:rsidRDefault="00B87E6B" w:rsidP="006B47B6">
            <w:pPr>
              <w:pStyle w:val="Nagwek"/>
              <w:tabs>
                <w:tab w:val="left" w:pos="708"/>
              </w:tabs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B47B6">
              <w:rPr>
                <w:rFonts w:ascii="Arial Narrow" w:hAnsi="Arial Narrow" w:cs="Arial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  <w:p w14:paraId="5D468770" w14:textId="421DB4C1" w:rsidR="006B47B6" w:rsidRPr="006B47B6" w:rsidRDefault="006B47B6" w:rsidP="006B47B6">
            <w:pPr>
              <w:pStyle w:val="Nagwek"/>
              <w:tabs>
                <w:tab w:val="left" w:pos="708"/>
              </w:tabs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B87E6B" w:rsidRPr="006B47B6" w14:paraId="176ABF5A" w14:textId="77777777" w:rsidTr="00B87E6B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AC36B2" w14:textId="309A0A16" w:rsidR="00B87E6B" w:rsidRPr="006B47B6" w:rsidRDefault="00B87E6B" w:rsidP="006B47B6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B47B6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6B47B6">
              <w:rPr>
                <w:rFonts w:ascii="Arial Narrow" w:hAnsi="Arial Narrow" w:cs="Arial"/>
                <w:b/>
                <w:bCs/>
                <w:sz w:val="22"/>
                <w:szCs w:val="22"/>
              </w:rPr>
              <w:t>13</w:t>
            </w:r>
            <w:r w:rsidRPr="006B47B6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6B47B6">
              <w:rPr>
                <w:rFonts w:ascii="Arial Narrow" w:hAnsi="Arial Narrow" w:cs="Arial"/>
                <w:sz w:val="22"/>
                <w:szCs w:val="22"/>
              </w:rPr>
              <w:t xml:space="preserve">Materiał </w:t>
            </w:r>
            <w:proofErr w:type="spellStart"/>
            <w:r w:rsidRPr="006B47B6">
              <w:rPr>
                <w:rFonts w:ascii="Arial Narrow" w:hAnsi="Arial Narrow" w:cs="Arial"/>
                <w:sz w:val="22"/>
                <w:szCs w:val="22"/>
              </w:rPr>
              <w:t>kościozastępczy</w:t>
            </w:r>
            <w:proofErr w:type="spellEnd"/>
          </w:p>
          <w:p w14:paraId="51BAF154" w14:textId="2D241054" w:rsidR="00B87E6B" w:rsidRPr="006B47B6" w:rsidRDefault="00B87E6B" w:rsidP="006B47B6">
            <w:pPr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B47B6">
              <w:rPr>
                <w:rFonts w:ascii="Arial Narrow" w:hAnsi="Arial Narrow" w:cs="Arial"/>
                <w:b/>
                <w:sz w:val="22"/>
                <w:szCs w:val="22"/>
              </w:rPr>
              <w:t>"</w:t>
            </w:r>
            <w:proofErr w:type="spellStart"/>
            <w:r w:rsidRPr="006B47B6">
              <w:rPr>
                <w:rFonts w:ascii="Arial Narrow" w:hAnsi="Arial Narrow" w:cs="Arial"/>
                <w:b/>
                <w:sz w:val="22"/>
                <w:szCs w:val="22"/>
              </w:rPr>
              <w:t>ChM"sp</w:t>
            </w:r>
            <w:proofErr w:type="spellEnd"/>
            <w:r w:rsidRPr="006B47B6">
              <w:rPr>
                <w:rFonts w:ascii="Arial Narrow" w:hAnsi="Arial Narrow" w:cs="Arial"/>
                <w:b/>
                <w:sz w:val="22"/>
                <w:szCs w:val="22"/>
              </w:rPr>
              <w:t>. z o.o.</w:t>
            </w:r>
          </w:p>
          <w:p w14:paraId="0BC8F2DE" w14:textId="1355922A" w:rsidR="00B87E6B" w:rsidRPr="006B47B6" w:rsidRDefault="00B87E6B" w:rsidP="006B47B6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>Lewickie</w:t>
            </w: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>3b</w:t>
            </w: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14:paraId="3719EFD6" w14:textId="7F2F2FCE" w:rsidR="00B87E6B" w:rsidRPr="006B47B6" w:rsidRDefault="00B87E6B" w:rsidP="006B47B6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>16-061</w:t>
            </w: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>Juchnowiec Kościelny</w:t>
            </w:r>
          </w:p>
          <w:p w14:paraId="7912BFA1" w14:textId="3D1CBABB" w:rsidR="00B87E6B" w:rsidRPr="006B47B6" w:rsidRDefault="00B87E6B" w:rsidP="006B47B6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B47B6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6B47B6">
              <w:rPr>
                <w:rFonts w:ascii="Arial Narrow" w:hAnsi="Arial Narrow" w:cs="Arial"/>
                <w:b/>
                <w:sz w:val="22"/>
                <w:szCs w:val="22"/>
              </w:rPr>
              <w:t>15 336.00 zł</w:t>
            </w:r>
            <w:r w:rsidRPr="006B47B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B47B6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5F4E69FD" w14:textId="77777777" w:rsidR="00B87E6B" w:rsidRPr="006B47B6" w:rsidRDefault="00B87E6B" w:rsidP="006B47B6">
            <w:pPr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B47B6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6B47B6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06ABD1E4" w14:textId="77777777" w:rsidR="00B87E6B" w:rsidRDefault="00B87E6B" w:rsidP="006B47B6">
            <w:pPr>
              <w:pStyle w:val="Nagwek"/>
              <w:tabs>
                <w:tab w:val="left" w:pos="708"/>
              </w:tabs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B47B6">
              <w:rPr>
                <w:rFonts w:ascii="Arial Narrow" w:hAnsi="Arial Narrow" w:cs="Arial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  <w:p w14:paraId="5E44FB54" w14:textId="0184A487" w:rsidR="006B47B6" w:rsidRPr="006B47B6" w:rsidRDefault="006B47B6" w:rsidP="006B47B6">
            <w:pPr>
              <w:pStyle w:val="Nagwek"/>
              <w:tabs>
                <w:tab w:val="left" w:pos="708"/>
              </w:tabs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B87E6B" w:rsidRPr="006B47B6" w14:paraId="64605988" w14:textId="77777777" w:rsidTr="00B87E6B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A88032" w14:textId="25EA08DA" w:rsidR="00B87E6B" w:rsidRPr="006B47B6" w:rsidRDefault="00B87E6B" w:rsidP="006B47B6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B47B6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6B47B6">
              <w:rPr>
                <w:rFonts w:ascii="Arial Narrow" w:hAnsi="Arial Narrow" w:cs="Arial"/>
                <w:b/>
                <w:bCs/>
                <w:sz w:val="22"/>
                <w:szCs w:val="22"/>
              </w:rPr>
              <w:t>14</w:t>
            </w:r>
            <w:r w:rsidRPr="006B47B6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6B47B6">
              <w:rPr>
                <w:rFonts w:ascii="Arial Narrow" w:hAnsi="Arial Narrow" w:cs="Arial"/>
                <w:sz w:val="22"/>
                <w:szCs w:val="22"/>
              </w:rPr>
              <w:t>Substytut kości</w:t>
            </w:r>
          </w:p>
          <w:p w14:paraId="534ADDFF" w14:textId="3EFE1AF6" w:rsidR="00B87E6B" w:rsidRPr="006B47B6" w:rsidRDefault="00B87E6B" w:rsidP="006B47B6">
            <w:pPr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6B47B6">
              <w:rPr>
                <w:rFonts w:ascii="Arial Narrow" w:hAnsi="Arial Narrow" w:cs="Arial"/>
                <w:b/>
                <w:sz w:val="22"/>
                <w:szCs w:val="22"/>
              </w:rPr>
              <w:t>Med&amp;Care</w:t>
            </w:r>
            <w:proofErr w:type="spellEnd"/>
            <w:r w:rsidRPr="006B47B6">
              <w:rPr>
                <w:rFonts w:ascii="Arial Narrow" w:hAnsi="Arial Narrow" w:cs="Arial"/>
                <w:b/>
                <w:sz w:val="22"/>
                <w:szCs w:val="22"/>
              </w:rPr>
              <w:t xml:space="preserve"> sp. z o.o.</w:t>
            </w:r>
          </w:p>
          <w:p w14:paraId="7A337126" w14:textId="594662A1" w:rsidR="00B87E6B" w:rsidRPr="006B47B6" w:rsidRDefault="00B87E6B" w:rsidP="006B47B6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>Mławska</w:t>
            </w: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>13</w:t>
            </w: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14:paraId="2288C621" w14:textId="2B288B4F" w:rsidR="00B87E6B" w:rsidRPr="006B47B6" w:rsidRDefault="00B87E6B" w:rsidP="006B47B6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>81-204</w:t>
            </w: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>Gdynia</w:t>
            </w:r>
          </w:p>
          <w:p w14:paraId="74259542" w14:textId="1EF64920" w:rsidR="00B87E6B" w:rsidRPr="006B47B6" w:rsidRDefault="00B87E6B" w:rsidP="006B47B6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B47B6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6B47B6">
              <w:rPr>
                <w:rFonts w:ascii="Arial Narrow" w:hAnsi="Arial Narrow" w:cs="Arial"/>
                <w:b/>
                <w:sz w:val="22"/>
                <w:szCs w:val="22"/>
              </w:rPr>
              <w:t>41 234.40 zł</w:t>
            </w:r>
            <w:r w:rsidRPr="006B47B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B47B6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60DC0ACC" w14:textId="77777777" w:rsidR="00B87E6B" w:rsidRPr="006B47B6" w:rsidRDefault="00B87E6B" w:rsidP="006B47B6">
            <w:pPr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B47B6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6B47B6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75C5BB51" w14:textId="77777777" w:rsidR="00B87E6B" w:rsidRDefault="00B87E6B" w:rsidP="006B47B6">
            <w:pPr>
              <w:pStyle w:val="Nagwek"/>
              <w:tabs>
                <w:tab w:val="left" w:pos="708"/>
              </w:tabs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B47B6">
              <w:rPr>
                <w:rFonts w:ascii="Arial Narrow" w:hAnsi="Arial Narrow" w:cs="Arial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  <w:p w14:paraId="74971DD5" w14:textId="24256423" w:rsidR="006B47B6" w:rsidRPr="006B47B6" w:rsidRDefault="006B47B6" w:rsidP="006B47B6">
            <w:pPr>
              <w:pStyle w:val="Nagwek"/>
              <w:tabs>
                <w:tab w:val="left" w:pos="708"/>
              </w:tabs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B87E6B" w:rsidRPr="006B47B6" w14:paraId="3F6AE70B" w14:textId="77777777" w:rsidTr="00B87E6B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7F4D62" w14:textId="67A975D0" w:rsidR="00B87E6B" w:rsidRPr="006B47B6" w:rsidRDefault="00B87E6B" w:rsidP="006B47B6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B47B6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6B47B6">
              <w:rPr>
                <w:rFonts w:ascii="Arial Narrow" w:hAnsi="Arial Narrow" w:cs="Arial"/>
                <w:b/>
                <w:bCs/>
                <w:sz w:val="22"/>
                <w:szCs w:val="22"/>
              </w:rPr>
              <w:t>15</w:t>
            </w:r>
            <w:r w:rsidRPr="006B47B6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6B47B6">
              <w:rPr>
                <w:rFonts w:ascii="Arial Narrow" w:hAnsi="Arial Narrow" w:cs="Arial"/>
                <w:sz w:val="22"/>
                <w:szCs w:val="22"/>
              </w:rPr>
              <w:t>Zadanie nr 15</w:t>
            </w:r>
          </w:p>
          <w:p w14:paraId="33C88B0F" w14:textId="4E0C462A" w:rsidR="00B87E6B" w:rsidRPr="006B47B6" w:rsidRDefault="00B87E6B" w:rsidP="006B47B6">
            <w:pPr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B47B6">
              <w:rPr>
                <w:rFonts w:ascii="Arial Narrow" w:hAnsi="Arial Narrow" w:cs="Arial"/>
                <w:b/>
                <w:sz w:val="22"/>
                <w:szCs w:val="22"/>
              </w:rPr>
              <w:t>MEDGAL Spółka z ograniczoną odpowiedzialnością</w:t>
            </w:r>
          </w:p>
          <w:p w14:paraId="2F8B8BDA" w14:textId="79407A54" w:rsidR="00B87E6B" w:rsidRPr="006B47B6" w:rsidRDefault="00B87E6B" w:rsidP="006B47B6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proofErr w:type="spellStart"/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>Niewodnicka</w:t>
            </w:r>
            <w:proofErr w:type="spellEnd"/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>26A</w:t>
            </w: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14:paraId="1780F607" w14:textId="7897E715" w:rsidR="00B87E6B" w:rsidRPr="006B47B6" w:rsidRDefault="00B87E6B" w:rsidP="006B47B6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>16-001</w:t>
            </w: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>Księżyno</w:t>
            </w:r>
          </w:p>
          <w:p w14:paraId="496B1720" w14:textId="02C4F3A7" w:rsidR="00B87E6B" w:rsidRPr="006B47B6" w:rsidRDefault="00B87E6B" w:rsidP="006B47B6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B47B6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6B47B6">
              <w:rPr>
                <w:rFonts w:ascii="Arial Narrow" w:hAnsi="Arial Narrow" w:cs="Arial"/>
                <w:b/>
                <w:sz w:val="22"/>
                <w:szCs w:val="22"/>
              </w:rPr>
              <w:t>1 439 856.00 zł</w:t>
            </w:r>
            <w:r w:rsidRPr="006B47B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B47B6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2C630363" w14:textId="77777777" w:rsidR="00B87E6B" w:rsidRPr="006B47B6" w:rsidRDefault="00B87E6B" w:rsidP="006B47B6">
            <w:pPr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B47B6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6B47B6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2288ED1F" w14:textId="77777777" w:rsidR="00B87E6B" w:rsidRDefault="00B87E6B" w:rsidP="006B47B6">
            <w:pPr>
              <w:pStyle w:val="Nagwek"/>
              <w:tabs>
                <w:tab w:val="left" w:pos="708"/>
              </w:tabs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B47B6">
              <w:rPr>
                <w:rFonts w:ascii="Arial Narrow" w:hAnsi="Arial Narrow" w:cs="Arial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  <w:p w14:paraId="6D85C1DB" w14:textId="6F5EDD4A" w:rsidR="006B47B6" w:rsidRPr="006B47B6" w:rsidRDefault="006B47B6" w:rsidP="006B47B6">
            <w:pPr>
              <w:pStyle w:val="Nagwek"/>
              <w:tabs>
                <w:tab w:val="left" w:pos="708"/>
              </w:tabs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B87E6B" w:rsidRPr="006B47B6" w14:paraId="761AF9D2" w14:textId="77777777" w:rsidTr="00B87E6B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5C58AB" w14:textId="7507E8CF" w:rsidR="00B87E6B" w:rsidRPr="006B47B6" w:rsidRDefault="00B87E6B" w:rsidP="006B47B6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B47B6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6B47B6">
              <w:rPr>
                <w:rFonts w:ascii="Arial Narrow" w:hAnsi="Arial Narrow" w:cs="Arial"/>
                <w:b/>
                <w:bCs/>
                <w:sz w:val="22"/>
                <w:szCs w:val="22"/>
              </w:rPr>
              <w:t>16</w:t>
            </w:r>
            <w:r w:rsidRPr="006B47B6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6B47B6">
              <w:rPr>
                <w:rFonts w:ascii="Arial Narrow" w:hAnsi="Arial Narrow" w:cs="Arial"/>
                <w:sz w:val="22"/>
                <w:szCs w:val="22"/>
              </w:rPr>
              <w:t xml:space="preserve">Złamania </w:t>
            </w:r>
            <w:proofErr w:type="spellStart"/>
            <w:r w:rsidRPr="006B47B6">
              <w:rPr>
                <w:rFonts w:ascii="Arial Narrow" w:hAnsi="Arial Narrow" w:cs="Arial"/>
                <w:sz w:val="22"/>
                <w:szCs w:val="22"/>
              </w:rPr>
              <w:t>okołoprotezowe</w:t>
            </w:r>
            <w:proofErr w:type="spellEnd"/>
          </w:p>
          <w:p w14:paraId="62C26A77" w14:textId="54D97437" w:rsidR="00B87E6B" w:rsidRPr="006B47B6" w:rsidRDefault="00B87E6B" w:rsidP="006B47B6">
            <w:pPr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B47B6">
              <w:rPr>
                <w:rFonts w:ascii="Arial Narrow" w:hAnsi="Arial Narrow" w:cs="Arial"/>
                <w:b/>
                <w:sz w:val="22"/>
                <w:szCs w:val="22"/>
              </w:rPr>
              <w:t xml:space="preserve">Zimmer </w:t>
            </w:r>
            <w:proofErr w:type="spellStart"/>
            <w:r w:rsidRPr="006B47B6">
              <w:rPr>
                <w:rFonts w:ascii="Arial Narrow" w:hAnsi="Arial Narrow" w:cs="Arial"/>
                <w:b/>
                <w:sz w:val="22"/>
                <w:szCs w:val="22"/>
              </w:rPr>
              <w:t>Biomet</w:t>
            </w:r>
            <w:proofErr w:type="spellEnd"/>
            <w:r w:rsidRPr="006B47B6">
              <w:rPr>
                <w:rFonts w:ascii="Arial Narrow" w:hAnsi="Arial Narrow" w:cs="Arial"/>
                <w:b/>
                <w:sz w:val="22"/>
                <w:szCs w:val="22"/>
              </w:rPr>
              <w:t xml:space="preserve"> Polska Sp. </w:t>
            </w:r>
            <w:proofErr w:type="spellStart"/>
            <w:r w:rsidRPr="006B47B6">
              <w:rPr>
                <w:rFonts w:ascii="Arial Narrow" w:hAnsi="Arial Narrow" w:cs="Arial"/>
                <w:b/>
                <w:sz w:val="22"/>
                <w:szCs w:val="22"/>
              </w:rPr>
              <w:t>zo.o</w:t>
            </w:r>
            <w:proofErr w:type="spellEnd"/>
            <w:r w:rsidRPr="006B47B6">
              <w:rPr>
                <w:rFonts w:ascii="Arial Narrow" w:hAnsi="Arial Narrow" w:cs="Arial"/>
                <w:b/>
                <w:sz w:val="22"/>
                <w:szCs w:val="22"/>
              </w:rPr>
              <w:t>.</w:t>
            </w:r>
          </w:p>
          <w:p w14:paraId="577B48F8" w14:textId="6A651150" w:rsidR="00B87E6B" w:rsidRPr="006B47B6" w:rsidRDefault="00B87E6B" w:rsidP="006B47B6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>Domaniewska</w:t>
            </w: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>50</w:t>
            </w: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14:paraId="2FAB47F5" w14:textId="21EC99EB" w:rsidR="00B87E6B" w:rsidRPr="006B47B6" w:rsidRDefault="00B87E6B" w:rsidP="006B47B6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>02-672</w:t>
            </w: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>Warszawa</w:t>
            </w:r>
          </w:p>
          <w:p w14:paraId="58F45121" w14:textId="111E4195" w:rsidR="00B87E6B" w:rsidRPr="006B47B6" w:rsidRDefault="00B87E6B" w:rsidP="006B47B6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B47B6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6B47B6">
              <w:rPr>
                <w:rFonts w:ascii="Arial Narrow" w:hAnsi="Arial Narrow" w:cs="Arial"/>
                <w:b/>
                <w:sz w:val="22"/>
                <w:szCs w:val="22"/>
              </w:rPr>
              <w:t>343 980.00 zł</w:t>
            </w:r>
            <w:r w:rsidRPr="006B47B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B47B6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2FD931A3" w14:textId="77777777" w:rsidR="00B87E6B" w:rsidRPr="006B47B6" w:rsidRDefault="00B87E6B" w:rsidP="006B47B6">
            <w:pPr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B47B6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6B47B6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0F765DFE" w14:textId="77777777" w:rsidR="00B87E6B" w:rsidRDefault="00B87E6B" w:rsidP="006B47B6">
            <w:pPr>
              <w:pStyle w:val="Nagwek"/>
              <w:tabs>
                <w:tab w:val="left" w:pos="708"/>
              </w:tabs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B47B6">
              <w:rPr>
                <w:rFonts w:ascii="Arial Narrow" w:hAnsi="Arial Narrow" w:cs="Arial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  <w:p w14:paraId="3A51FB1A" w14:textId="704F3859" w:rsidR="006B47B6" w:rsidRPr="006B47B6" w:rsidRDefault="006B47B6" w:rsidP="006B47B6">
            <w:pPr>
              <w:pStyle w:val="Nagwek"/>
              <w:tabs>
                <w:tab w:val="left" w:pos="708"/>
              </w:tabs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B87E6B" w:rsidRPr="006B47B6" w14:paraId="4FFC9680" w14:textId="77777777" w:rsidTr="00B87E6B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31A120" w14:textId="3C77FFB8" w:rsidR="00B87E6B" w:rsidRPr="006B47B6" w:rsidRDefault="00B87E6B" w:rsidP="006B47B6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B47B6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6B47B6">
              <w:rPr>
                <w:rFonts w:ascii="Arial Narrow" w:hAnsi="Arial Narrow" w:cs="Arial"/>
                <w:b/>
                <w:bCs/>
                <w:sz w:val="22"/>
                <w:szCs w:val="22"/>
              </w:rPr>
              <w:t>17</w:t>
            </w:r>
            <w:r w:rsidRPr="006B47B6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6B47B6">
              <w:rPr>
                <w:rFonts w:ascii="Arial Narrow" w:hAnsi="Arial Narrow" w:cs="Arial"/>
                <w:sz w:val="22"/>
                <w:szCs w:val="22"/>
              </w:rPr>
              <w:t>Zadanie nr 17</w:t>
            </w:r>
          </w:p>
          <w:p w14:paraId="4CFF0697" w14:textId="48F719AA" w:rsidR="00B87E6B" w:rsidRPr="006B47B6" w:rsidRDefault="00B87E6B" w:rsidP="006B47B6">
            <w:pPr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B47B6">
              <w:rPr>
                <w:rFonts w:ascii="Arial Narrow" w:hAnsi="Arial Narrow" w:cs="Arial"/>
                <w:b/>
                <w:sz w:val="22"/>
                <w:szCs w:val="22"/>
              </w:rPr>
              <w:t>MEDGAL Spółka z ograniczoną odpowiedzialnością</w:t>
            </w:r>
          </w:p>
          <w:p w14:paraId="6EACB102" w14:textId="26589F98" w:rsidR="00B87E6B" w:rsidRPr="006B47B6" w:rsidRDefault="00B87E6B" w:rsidP="006B47B6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proofErr w:type="spellStart"/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>Niewodnicka</w:t>
            </w:r>
            <w:proofErr w:type="spellEnd"/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>26A</w:t>
            </w: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14:paraId="720F97FA" w14:textId="00657185" w:rsidR="00B87E6B" w:rsidRPr="006B47B6" w:rsidRDefault="00B87E6B" w:rsidP="006B47B6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>16-001</w:t>
            </w: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>Księżyno</w:t>
            </w:r>
          </w:p>
          <w:p w14:paraId="5B465492" w14:textId="4F83047D" w:rsidR="00B87E6B" w:rsidRPr="006B47B6" w:rsidRDefault="00B87E6B" w:rsidP="006B47B6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B47B6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6B47B6">
              <w:rPr>
                <w:rFonts w:ascii="Arial Narrow" w:hAnsi="Arial Narrow" w:cs="Arial"/>
                <w:b/>
                <w:sz w:val="22"/>
                <w:szCs w:val="22"/>
              </w:rPr>
              <w:t>12 312.00 zł</w:t>
            </w:r>
            <w:r w:rsidRPr="006B47B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B47B6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34273D88" w14:textId="77777777" w:rsidR="00B87E6B" w:rsidRPr="006B47B6" w:rsidRDefault="00B87E6B" w:rsidP="006B47B6">
            <w:pPr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B47B6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6B47B6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711E5CA8" w14:textId="77777777" w:rsidR="00B87E6B" w:rsidRDefault="00B87E6B" w:rsidP="006B47B6">
            <w:pPr>
              <w:pStyle w:val="Nagwek"/>
              <w:tabs>
                <w:tab w:val="left" w:pos="708"/>
              </w:tabs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B47B6">
              <w:rPr>
                <w:rFonts w:ascii="Arial Narrow" w:hAnsi="Arial Narrow" w:cs="Arial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  <w:p w14:paraId="607051BD" w14:textId="4C9EC9F8" w:rsidR="006B47B6" w:rsidRPr="006B47B6" w:rsidRDefault="006B47B6" w:rsidP="006B47B6">
            <w:pPr>
              <w:pStyle w:val="Nagwek"/>
              <w:tabs>
                <w:tab w:val="left" w:pos="708"/>
              </w:tabs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B87E6B" w:rsidRPr="006B47B6" w14:paraId="6A127378" w14:textId="77777777" w:rsidTr="00B87E6B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B70DBB" w14:textId="1EE10A9F" w:rsidR="00B87E6B" w:rsidRPr="006B47B6" w:rsidRDefault="00B87E6B" w:rsidP="006B47B6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B47B6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 xml:space="preserve">Część nr </w:t>
            </w:r>
            <w:r w:rsidRPr="006B47B6">
              <w:rPr>
                <w:rFonts w:ascii="Arial Narrow" w:hAnsi="Arial Narrow" w:cs="Arial"/>
                <w:b/>
                <w:bCs/>
                <w:sz w:val="22"/>
                <w:szCs w:val="22"/>
              </w:rPr>
              <w:t>18</w:t>
            </w:r>
            <w:r w:rsidRPr="006B47B6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6B47B6">
              <w:rPr>
                <w:rFonts w:ascii="Arial Narrow" w:hAnsi="Arial Narrow" w:cs="Arial"/>
                <w:sz w:val="22"/>
                <w:szCs w:val="22"/>
              </w:rPr>
              <w:t>Stabilizatory wewnętrzne</w:t>
            </w:r>
          </w:p>
          <w:p w14:paraId="43968238" w14:textId="3C07BFE0" w:rsidR="00B87E6B" w:rsidRPr="006B47B6" w:rsidRDefault="00B87E6B" w:rsidP="006B47B6">
            <w:pPr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B47B6">
              <w:rPr>
                <w:rFonts w:ascii="Arial Narrow" w:hAnsi="Arial Narrow" w:cs="Arial"/>
                <w:b/>
                <w:sz w:val="22"/>
                <w:szCs w:val="22"/>
              </w:rPr>
              <w:t>MASTER-MED.PIOTR MAZURKIEWICZ</w:t>
            </w:r>
          </w:p>
          <w:p w14:paraId="000E7C89" w14:textId="1959592E" w:rsidR="00B87E6B" w:rsidRPr="006B47B6" w:rsidRDefault="00B87E6B" w:rsidP="006B47B6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>GUSTAWA MORCINKA</w:t>
            </w: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>13 B</w:t>
            </w: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14:paraId="46CC4440" w14:textId="27078C9E" w:rsidR="00B87E6B" w:rsidRPr="006B47B6" w:rsidRDefault="00B87E6B" w:rsidP="006B47B6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>31-762</w:t>
            </w: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>KRAKÓW</w:t>
            </w:r>
          </w:p>
          <w:p w14:paraId="256312BC" w14:textId="0DB6B7F5" w:rsidR="00B87E6B" w:rsidRPr="006B47B6" w:rsidRDefault="00B87E6B" w:rsidP="006B47B6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B47B6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6B47B6">
              <w:rPr>
                <w:rFonts w:ascii="Arial Narrow" w:hAnsi="Arial Narrow" w:cs="Arial"/>
                <w:b/>
                <w:sz w:val="22"/>
                <w:szCs w:val="22"/>
              </w:rPr>
              <w:t>97 200.00 zł</w:t>
            </w:r>
            <w:r w:rsidRPr="006B47B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B47B6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64D28259" w14:textId="77777777" w:rsidR="00B87E6B" w:rsidRPr="006B47B6" w:rsidRDefault="00B87E6B" w:rsidP="006B47B6">
            <w:pPr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B47B6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6B47B6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01DD1F1E" w14:textId="77777777" w:rsidR="00B87E6B" w:rsidRDefault="00B87E6B" w:rsidP="006B47B6">
            <w:pPr>
              <w:pStyle w:val="Nagwek"/>
              <w:tabs>
                <w:tab w:val="left" w:pos="708"/>
              </w:tabs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B47B6">
              <w:rPr>
                <w:rFonts w:ascii="Arial Narrow" w:hAnsi="Arial Narrow" w:cs="Arial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  <w:p w14:paraId="7ADF782E" w14:textId="05ACE25C" w:rsidR="006B47B6" w:rsidRPr="006B47B6" w:rsidRDefault="006B47B6" w:rsidP="006B47B6">
            <w:pPr>
              <w:pStyle w:val="Nagwek"/>
              <w:tabs>
                <w:tab w:val="left" w:pos="708"/>
              </w:tabs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B87E6B" w:rsidRPr="006B47B6" w14:paraId="164010E3" w14:textId="77777777" w:rsidTr="00B87E6B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7484C4" w14:textId="2D359CD9" w:rsidR="00B87E6B" w:rsidRPr="006B47B6" w:rsidRDefault="00B87E6B" w:rsidP="006B47B6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B47B6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6B47B6">
              <w:rPr>
                <w:rFonts w:ascii="Arial Narrow" w:hAnsi="Arial Narrow" w:cs="Arial"/>
                <w:b/>
                <w:bCs/>
                <w:sz w:val="22"/>
                <w:szCs w:val="22"/>
              </w:rPr>
              <w:t>19</w:t>
            </w:r>
            <w:r w:rsidRPr="006B47B6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6B47B6">
              <w:rPr>
                <w:rFonts w:ascii="Arial Narrow" w:hAnsi="Arial Narrow" w:cs="Arial"/>
                <w:sz w:val="22"/>
                <w:szCs w:val="22"/>
              </w:rPr>
              <w:t xml:space="preserve">Silikonowa, jednoczęściowa proteza stawu </w:t>
            </w:r>
            <w:proofErr w:type="spellStart"/>
            <w:r w:rsidRPr="006B47B6">
              <w:rPr>
                <w:rFonts w:ascii="Arial Narrow" w:hAnsi="Arial Narrow" w:cs="Arial"/>
                <w:sz w:val="22"/>
                <w:szCs w:val="22"/>
              </w:rPr>
              <w:t>śródstopno</w:t>
            </w:r>
            <w:proofErr w:type="spellEnd"/>
            <w:r w:rsidRPr="006B47B6">
              <w:rPr>
                <w:rFonts w:ascii="Arial Narrow" w:hAnsi="Arial Narrow" w:cs="Arial"/>
                <w:sz w:val="22"/>
                <w:szCs w:val="22"/>
              </w:rPr>
              <w:t>-paliczkowego</w:t>
            </w:r>
          </w:p>
          <w:p w14:paraId="15162687" w14:textId="2E7A32EA" w:rsidR="00B87E6B" w:rsidRPr="006B47B6" w:rsidRDefault="00B87E6B" w:rsidP="006B47B6">
            <w:pPr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B47B6">
              <w:rPr>
                <w:rFonts w:ascii="Arial Narrow" w:hAnsi="Arial Narrow" w:cs="Arial"/>
                <w:b/>
                <w:sz w:val="22"/>
                <w:szCs w:val="22"/>
              </w:rPr>
              <w:t>Lit sp. z o.o.</w:t>
            </w:r>
          </w:p>
          <w:p w14:paraId="0DD0BBEC" w14:textId="29DE8A6F" w:rsidR="00B87E6B" w:rsidRPr="006B47B6" w:rsidRDefault="00B87E6B" w:rsidP="006B47B6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>ul. Jelenia</w:t>
            </w: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>34</w:t>
            </w: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14:paraId="1BC60D06" w14:textId="22C53353" w:rsidR="00B87E6B" w:rsidRPr="006B47B6" w:rsidRDefault="00B87E6B" w:rsidP="006B47B6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>70-791</w:t>
            </w: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>Szczecin</w:t>
            </w:r>
          </w:p>
          <w:p w14:paraId="17EE732D" w14:textId="22E5A6C5" w:rsidR="00B87E6B" w:rsidRPr="006B47B6" w:rsidRDefault="00B87E6B" w:rsidP="006B47B6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B47B6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6B47B6">
              <w:rPr>
                <w:rFonts w:ascii="Arial Narrow" w:hAnsi="Arial Narrow" w:cs="Arial"/>
                <w:b/>
                <w:sz w:val="22"/>
                <w:szCs w:val="22"/>
              </w:rPr>
              <w:t>207 360.00 zł</w:t>
            </w:r>
            <w:r w:rsidRPr="006B47B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B47B6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31C55094" w14:textId="77777777" w:rsidR="00B87E6B" w:rsidRPr="006B47B6" w:rsidRDefault="00B87E6B" w:rsidP="006B47B6">
            <w:pPr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B47B6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6B47B6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534FAC2E" w14:textId="77777777" w:rsidR="00B87E6B" w:rsidRDefault="00B87E6B" w:rsidP="006B47B6">
            <w:pPr>
              <w:pStyle w:val="Nagwek"/>
              <w:tabs>
                <w:tab w:val="left" w:pos="708"/>
              </w:tabs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B47B6">
              <w:rPr>
                <w:rFonts w:ascii="Arial Narrow" w:hAnsi="Arial Narrow" w:cs="Arial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  <w:p w14:paraId="79B0FF53" w14:textId="0B5966EC" w:rsidR="006B47B6" w:rsidRPr="006B47B6" w:rsidRDefault="006B47B6" w:rsidP="006B47B6">
            <w:pPr>
              <w:pStyle w:val="Nagwek"/>
              <w:tabs>
                <w:tab w:val="left" w:pos="708"/>
              </w:tabs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B87E6B" w:rsidRPr="006B47B6" w14:paraId="1C95D266" w14:textId="77777777" w:rsidTr="00B87E6B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CE25F3" w14:textId="7940C613" w:rsidR="00B87E6B" w:rsidRPr="006B47B6" w:rsidRDefault="00B87E6B" w:rsidP="006B47B6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B47B6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6B47B6">
              <w:rPr>
                <w:rFonts w:ascii="Arial Narrow" w:hAnsi="Arial Narrow" w:cs="Arial"/>
                <w:b/>
                <w:bCs/>
                <w:sz w:val="22"/>
                <w:szCs w:val="22"/>
              </w:rPr>
              <w:t>21</w:t>
            </w:r>
            <w:r w:rsidRPr="006B47B6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proofErr w:type="spellStart"/>
            <w:r w:rsidRPr="006B47B6">
              <w:rPr>
                <w:rFonts w:ascii="Arial Narrow" w:hAnsi="Arial Narrow" w:cs="Arial"/>
                <w:sz w:val="22"/>
                <w:szCs w:val="22"/>
              </w:rPr>
              <w:t>Dwumobilna</w:t>
            </w:r>
            <w:proofErr w:type="spellEnd"/>
            <w:r w:rsidRPr="006B47B6">
              <w:rPr>
                <w:rFonts w:ascii="Arial Narrow" w:hAnsi="Arial Narrow" w:cs="Arial"/>
                <w:sz w:val="22"/>
                <w:szCs w:val="22"/>
              </w:rPr>
              <w:t xml:space="preserve"> endoproteza stawu nadgarstkowo-śródręcznego</w:t>
            </w:r>
          </w:p>
          <w:p w14:paraId="2292E0A7" w14:textId="09A7CD6B" w:rsidR="00B87E6B" w:rsidRPr="006B47B6" w:rsidRDefault="00B87E6B" w:rsidP="006B47B6">
            <w:pPr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B47B6">
              <w:rPr>
                <w:rFonts w:ascii="Arial Narrow" w:hAnsi="Arial Narrow" w:cs="Arial"/>
                <w:b/>
                <w:sz w:val="22"/>
                <w:szCs w:val="22"/>
              </w:rPr>
              <w:t xml:space="preserve">Good For </w:t>
            </w:r>
            <w:proofErr w:type="spellStart"/>
            <w:r w:rsidRPr="006B47B6">
              <w:rPr>
                <w:rFonts w:ascii="Arial Narrow" w:hAnsi="Arial Narrow" w:cs="Arial"/>
                <w:b/>
                <w:sz w:val="22"/>
                <w:szCs w:val="22"/>
              </w:rPr>
              <w:t>You</w:t>
            </w:r>
            <w:proofErr w:type="spellEnd"/>
            <w:r w:rsidRPr="006B47B6">
              <w:rPr>
                <w:rFonts w:ascii="Arial Narrow" w:hAnsi="Arial Narrow" w:cs="Arial"/>
                <w:b/>
                <w:sz w:val="22"/>
                <w:szCs w:val="22"/>
              </w:rPr>
              <w:t xml:space="preserve"> Medical Jarosław </w:t>
            </w:r>
            <w:proofErr w:type="spellStart"/>
            <w:r w:rsidRPr="006B47B6">
              <w:rPr>
                <w:rFonts w:ascii="Arial Narrow" w:hAnsi="Arial Narrow" w:cs="Arial"/>
                <w:b/>
                <w:sz w:val="22"/>
                <w:szCs w:val="22"/>
              </w:rPr>
              <w:t>Brudz</w:t>
            </w:r>
            <w:proofErr w:type="spellEnd"/>
          </w:p>
          <w:p w14:paraId="77C1266E" w14:textId="360329FB" w:rsidR="00B87E6B" w:rsidRPr="006B47B6" w:rsidRDefault="00B87E6B" w:rsidP="006B47B6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>Zielna</w:t>
            </w: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>30</w:t>
            </w: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14:paraId="47EC39E7" w14:textId="483A51A2" w:rsidR="00B87E6B" w:rsidRPr="006B47B6" w:rsidRDefault="00B87E6B" w:rsidP="006B47B6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>62-080</w:t>
            </w: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>Lusowo</w:t>
            </w:r>
          </w:p>
          <w:p w14:paraId="4C763B25" w14:textId="2F33B75E" w:rsidR="00B87E6B" w:rsidRPr="006B47B6" w:rsidRDefault="00B87E6B" w:rsidP="006B47B6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B47B6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6B47B6">
              <w:rPr>
                <w:rFonts w:ascii="Arial Narrow" w:hAnsi="Arial Narrow" w:cs="Arial"/>
                <w:b/>
                <w:sz w:val="22"/>
                <w:szCs w:val="22"/>
              </w:rPr>
              <w:t>253 800.00 zł</w:t>
            </w:r>
            <w:r w:rsidRPr="006B47B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B47B6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6EC7C751" w14:textId="77777777" w:rsidR="00B87E6B" w:rsidRPr="006B47B6" w:rsidRDefault="00B87E6B" w:rsidP="006B47B6">
            <w:pPr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B47B6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6B47B6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71452B49" w14:textId="77777777" w:rsidR="00B87E6B" w:rsidRDefault="00B87E6B" w:rsidP="006B47B6">
            <w:pPr>
              <w:pStyle w:val="Nagwek"/>
              <w:tabs>
                <w:tab w:val="left" w:pos="708"/>
              </w:tabs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B47B6">
              <w:rPr>
                <w:rFonts w:ascii="Arial Narrow" w:hAnsi="Arial Narrow" w:cs="Arial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  <w:p w14:paraId="01365635" w14:textId="388D5E98" w:rsidR="006B47B6" w:rsidRPr="006B47B6" w:rsidRDefault="006B47B6" w:rsidP="006B47B6">
            <w:pPr>
              <w:pStyle w:val="Nagwek"/>
              <w:tabs>
                <w:tab w:val="left" w:pos="708"/>
              </w:tabs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B87E6B" w:rsidRPr="006B47B6" w14:paraId="567C3899" w14:textId="77777777" w:rsidTr="00B87E6B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72AD96" w14:textId="02AF17FC" w:rsidR="00B87E6B" w:rsidRPr="006B47B6" w:rsidRDefault="00B87E6B" w:rsidP="006B47B6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B47B6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6B47B6">
              <w:rPr>
                <w:rFonts w:ascii="Arial Narrow" w:hAnsi="Arial Narrow" w:cs="Arial"/>
                <w:b/>
                <w:bCs/>
                <w:sz w:val="22"/>
                <w:szCs w:val="22"/>
              </w:rPr>
              <w:t>22</w:t>
            </w:r>
            <w:r w:rsidRPr="006B47B6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6B47B6">
              <w:rPr>
                <w:rFonts w:ascii="Arial Narrow" w:hAnsi="Arial Narrow" w:cs="Arial"/>
                <w:sz w:val="22"/>
                <w:szCs w:val="22"/>
              </w:rPr>
              <w:t>Silikonowe endoprotezy stawów śródręczno-paliczkowych oraz międzypaliczkowych dłoni</w:t>
            </w:r>
          </w:p>
          <w:p w14:paraId="247A0818" w14:textId="01B20B2B" w:rsidR="00B87E6B" w:rsidRPr="006B47B6" w:rsidRDefault="00B87E6B" w:rsidP="006B47B6">
            <w:pPr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B47B6">
              <w:rPr>
                <w:rFonts w:ascii="Arial Narrow" w:hAnsi="Arial Narrow" w:cs="Arial"/>
                <w:b/>
                <w:sz w:val="22"/>
                <w:szCs w:val="22"/>
              </w:rPr>
              <w:t xml:space="preserve">Good For </w:t>
            </w:r>
            <w:proofErr w:type="spellStart"/>
            <w:r w:rsidRPr="006B47B6">
              <w:rPr>
                <w:rFonts w:ascii="Arial Narrow" w:hAnsi="Arial Narrow" w:cs="Arial"/>
                <w:b/>
                <w:sz w:val="22"/>
                <w:szCs w:val="22"/>
              </w:rPr>
              <w:t>You</w:t>
            </w:r>
            <w:proofErr w:type="spellEnd"/>
            <w:r w:rsidRPr="006B47B6">
              <w:rPr>
                <w:rFonts w:ascii="Arial Narrow" w:hAnsi="Arial Narrow" w:cs="Arial"/>
                <w:b/>
                <w:sz w:val="22"/>
                <w:szCs w:val="22"/>
              </w:rPr>
              <w:t xml:space="preserve"> Medical Jarosław </w:t>
            </w:r>
            <w:proofErr w:type="spellStart"/>
            <w:r w:rsidRPr="006B47B6">
              <w:rPr>
                <w:rFonts w:ascii="Arial Narrow" w:hAnsi="Arial Narrow" w:cs="Arial"/>
                <w:b/>
                <w:sz w:val="22"/>
                <w:szCs w:val="22"/>
              </w:rPr>
              <w:t>Brudz</w:t>
            </w:r>
            <w:proofErr w:type="spellEnd"/>
          </w:p>
          <w:p w14:paraId="789547D3" w14:textId="4686A26D" w:rsidR="00B87E6B" w:rsidRPr="006B47B6" w:rsidRDefault="00B87E6B" w:rsidP="006B47B6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>Zielna</w:t>
            </w: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>30</w:t>
            </w: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14:paraId="11F151F5" w14:textId="1A4D1C36" w:rsidR="00B87E6B" w:rsidRPr="006B47B6" w:rsidRDefault="00B87E6B" w:rsidP="006B47B6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>62-080</w:t>
            </w: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>Lusowo</w:t>
            </w:r>
          </w:p>
          <w:p w14:paraId="71E1D17C" w14:textId="7FE8C609" w:rsidR="00B87E6B" w:rsidRPr="006B47B6" w:rsidRDefault="00B87E6B" w:rsidP="006B47B6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B47B6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6B47B6">
              <w:rPr>
                <w:rFonts w:ascii="Arial Narrow" w:hAnsi="Arial Narrow" w:cs="Arial"/>
                <w:b/>
                <w:sz w:val="22"/>
                <w:szCs w:val="22"/>
              </w:rPr>
              <w:t>39 744.00 zł</w:t>
            </w:r>
            <w:r w:rsidRPr="006B47B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B47B6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7F2E65B3" w14:textId="77777777" w:rsidR="00B87E6B" w:rsidRPr="006B47B6" w:rsidRDefault="00B87E6B" w:rsidP="006B47B6">
            <w:pPr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B47B6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6B47B6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13EA9094" w14:textId="77777777" w:rsidR="00B87E6B" w:rsidRDefault="00B87E6B" w:rsidP="006B47B6">
            <w:pPr>
              <w:pStyle w:val="Nagwek"/>
              <w:tabs>
                <w:tab w:val="left" w:pos="708"/>
              </w:tabs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B47B6">
              <w:rPr>
                <w:rFonts w:ascii="Arial Narrow" w:hAnsi="Arial Narrow" w:cs="Arial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  <w:p w14:paraId="32007459" w14:textId="0FC23E0F" w:rsidR="006B47B6" w:rsidRPr="006B47B6" w:rsidRDefault="006B47B6" w:rsidP="006B47B6">
            <w:pPr>
              <w:pStyle w:val="Nagwek"/>
              <w:tabs>
                <w:tab w:val="left" w:pos="708"/>
              </w:tabs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B87E6B" w:rsidRPr="006B47B6" w14:paraId="3DFAFB3C" w14:textId="77777777" w:rsidTr="00B87E6B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D37C73" w14:textId="03AAA2B9" w:rsidR="00B87E6B" w:rsidRPr="006B47B6" w:rsidRDefault="00B87E6B" w:rsidP="006B47B6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B47B6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6B47B6">
              <w:rPr>
                <w:rFonts w:ascii="Arial Narrow" w:hAnsi="Arial Narrow" w:cs="Arial"/>
                <w:b/>
                <w:bCs/>
                <w:sz w:val="22"/>
                <w:szCs w:val="22"/>
              </w:rPr>
              <w:t>23</w:t>
            </w:r>
            <w:r w:rsidRPr="006B47B6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6B47B6">
              <w:rPr>
                <w:rFonts w:ascii="Arial Narrow" w:hAnsi="Arial Narrow" w:cs="Arial"/>
                <w:sz w:val="22"/>
                <w:szCs w:val="22"/>
              </w:rPr>
              <w:t>Mini kotwice do małych stawów</w:t>
            </w:r>
          </w:p>
          <w:p w14:paraId="315A07B1" w14:textId="310CEC25" w:rsidR="00B87E6B" w:rsidRPr="006B47B6" w:rsidRDefault="00B87E6B" w:rsidP="006B47B6">
            <w:pPr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B47B6">
              <w:rPr>
                <w:rFonts w:ascii="Arial Narrow" w:hAnsi="Arial Narrow" w:cs="Arial"/>
                <w:b/>
                <w:sz w:val="22"/>
                <w:szCs w:val="22"/>
              </w:rPr>
              <w:t xml:space="preserve">Zimmer </w:t>
            </w:r>
            <w:proofErr w:type="spellStart"/>
            <w:r w:rsidRPr="006B47B6">
              <w:rPr>
                <w:rFonts w:ascii="Arial Narrow" w:hAnsi="Arial Narrow" w:cs="Arial"/>
                <w:b/>
                <w:sz w:val="22"/>
                <w:szCs w:val="22"/>
              </w:rPr>
              <w:t>Biomet</w:t>
            </w:r>
            <w:proofErr w:type="spellEnd"/>
            <w:r w:rsidRPr="006B47B6">
              <w:rPr>
                <w:rFonts w:ascii="Arial Narrow" w:hAnsi="Arial Narrow" w:cs="Arial"/>
                <w:b/>
                <w:sz w:val="22"/>
                <w:szCs w:val="22"/>
              </w:rPr>
              <w:t xml:space="preserve"> Polska Sp. </w:t>
            </w:r>
            <w:proofErr w:type="spellStart"/>
            <w:r w:rsidRPr="006B47B6">
              <w:rPr>
                <w:rFonts w:ascii="Arial Narrow" w:hAnsi="Arial Narrow" w:cs="Arial"/>
                <w:b/>
                <w:sz w:val="22"/>
                <w:szCs w:val="22"/>
              </w:rPr>
              <w:t>zo.o</w:t>
            </w:r>
            <w:proofErr w:type="spellEnd"/>
            <w:r w:rsidRPr="006B47B6">
              <w:rPr>
                <w:rFonts w:ascii="Arial Narrow" w:hAnsi="Arial Narrow" w:cs="Arial"/>
                <w:b/>
                <w:sz w:val="22"/>
                <w:szCs w:val="22"/>
              </w:rPr>
              <w:t>.</w:t>
            </w:r>
          </w:p>
          <w:p w14:paraId="65E5E8D1" w14:textId="592B39A5" w:rsidR="00B87E6B" w:rsidRPr="006B47B6" w:rsidRDefault="00B87E6B" w:rsidP="006B47B6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>Domaniewska</w:t>
            </w: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>50</w:t>
            </w: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14:paraId="402179C2" w14:textId="009D0407" w:rsidR="00B87E6B" w:rsidRPr="006B47B6" w:rsidRDefault="00B87E6B" w:rsidP="006B47B6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>02-672</w:t>
            </w: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>Warszawa</w:t>
            </w:r>
          </w:p>
          <w:p w14:paraId="5F48ED87" w14:textId="5F0FFB3C" w:rsidR="00B87E6B" w:rsidRPr="006B47B6" w:rsidRDefault="00B87E6B" w:rsidP="006B47B6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B47B6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6B47B6">
              <w:rPr>
                <w:rFonts w:ascii="Arial Narrow" w:hAnsi="Arial Narrow" w:cs="Arial"/>
                <w:b/>
                <w:sz w:val="22"/>
                <w:szCs w:val="22"/>
              </w:rPr>
              <w:t>21 600.00 zł</w:t>
            </w:r>
            <w:r w:rsidRPr="006B47B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B47B6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0BCD3D05" w14:textId="77777777" w:rsidR="00B87E6B" w:rsidRPr="006B47B6" w:rsidRDefault="00B87E6B" w:rsidP="006B47B6">
            <w:pPr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B47B6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6B47B6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674EDEE7" w14:textId="77777777" w:rsidR="00B87E6B" w:rsidRDefault="00B87E6B" w:rsidP="006B47B6">
            <w:pPr>
              <w:pStyle w:val="Nagwek"/>
              <w:tabs>
                <w:tab w:val="left" w:pos="708"/>
              </w:tabs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B47B6">
              <w:rPr>
                <w:rFonts w:ascii="Arial Narrow" w:hAnsi="Arial Narrow" w:cs="Arial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  <w:p w14:paraId="5BAAAEA6" w14:textId="679DFCF8" w:rsidR="006B47B6" w:rsidRPr="006B47B6" w:rsidRDefault="006B47B6" w:rsidP="006B47B6">
            <w:pPr>
              <w:pStyle w:val="Nagwek"/>
              <w:tabs>
                <w:tab w:val="left" w:pos="708"/>
              </w:tabs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B87E6B" w:rsidRPr="006B47B6" w14:paraId="3BFB68B6" w14:textId="77777777" w:rsidTr="00B87E6B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FE9FF9" w14:textId="7817E417" w:rsidR="00B87E6B" w:rsidRPr="006B47B6" w:rsidRDefault="00B87E6B" w:rsidP="006B47B6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B47B6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6B47B6">
              <w:rPr>
                <w:rFonts w:ascii="Arial Narrow" w:hAnsi="Arial Narrow" w:cs="Arial"/>
                <w:b/>
                <w:bCs/>
                <w:sz w:val="22"/>
                <w:szCs w:val="22"/>
              </w:rPr>
              <w:t>24</w:t>
            </w:r>
            <w:r w:rsidRPr="006B47B6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6B47B6">
              <w:rPr>
                <w:rFonts w:ascii="Arial Narrow" w:hAnsi="Arial Narrow" w:cs="Arial"/>
                <w:sz w:val="22"/>
                <w:szCs w:val="22"/>
              </w:rPr>
              <w:t>Śródszpikowy implant do artrodezy stawów międzypaliczkowych dalszych</w:t>
            </w:r>
          </w:p>
          <w:p w14:paraId="6D4BD0D2" w14:textId="6B45EBE2" w:rsidR="00B87E6B" w:rsidRPr="006B47B6" w:rsidRDefault="00B87E6B" w:rsidP="006B47B6">
            <w:pPr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B47B6">
              <w:rPr>
                <w:rFonts w:ascii="Arial Narrow" w:hAnsi="Arial Narrow" w:cs="Arial"/>
                <w:b/>
                <w:sz w:val="22"/>
                <w:szCs w:val="22"/>
              </w:rPr>
              <w:t xml:space="preserve">Good For </w:t>
            </w:r>
            <w:proofErr w:type="spellStart"/>
            <w:r w:rsidRPr="006B47B6">
              <w:rPr>
                <w:rFonts w:ascii="Arial Narrow" w:hAnsi="Arial Narrow" w:cs="Arial"/>
                <w:b/>
                <w:sz w:val="22"/>
                <w:szCs w:val="22"/>
              </w:rPr>
              <w:t>You</w:t>
            </w:r>
            <w:proofErr w:type="spellEnd"/>
            <w:r w:rsidRPr="006B47B6">
              <w:rPr>
                <w:rFonts w:ascii="Arial Narrow" w:hAnsi="Arial Narrow" w:cs="Arial"/>
                <w:b/>
                <w:sz w:val="22"/>
                <w:szCs w:val="22"/>
              </w:rPr>
              <w:t xml:space="preserve"> Medical Jarosław </w:t>
            </w:r>
            <w:proofErr w:type="spellStart"/>
            <w:r w:rsidRPr="006B47B6">
              <w:rPr>
                <w:rFonts w:ascii="Arial Narrow" w:hAnsi="Arial Narrow" w:cs="Arial"/>
                <w:b/>
                <w:sz w:val="22"/>
                <w:szCs w:val="22"/>
              </w:rPr>
              <w:t>Brudz</w:t>
            </w:r>
            <w:proofErr w:type="spellEnd"/>
          </w:p>
          <w:p w14:paraId="1096FF6E" w14:textId="50EE4B2B" w:rsidR="00B87E6B" w:rsidRPr="006B47B6" w:rsidRDefault="00B87E6B" w:rsidP="006B47B6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>Zielna</w:t>
            </w: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>30</w:t>
            </w: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14:paraId="0BD1CB3F" w14:textId="3FE76334" w:rsidR="00B87E6B" w:rsidRPr="006B47B6" w:rsidRDefault="00B87E6B" w:rsidP="006B47B6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>62-080</w:t>
            </w: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>Lusowo</w:t>
            </w:r>
          </w:p>
          <w:p w14:paraId="0A6EF0C7" w14:textId="621FCB72" w:rsidR="00B87E6B" w:rsidRPr="006B47B6" w:rsidRDefault="00B87E6B" w:rsidP="006B47B6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B47B6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6B47B6">
              <w:rPr>
                <w:rFonts w:ascii="Arial Narrow" w:hAnsi="Arial Narrow" w:cs="Arial"/>
                <w:b/>
                <w:sz w:val="22"/>
                <w:szCs w:val="22"/>
              </w:rPr>
              <w:t>4 428.00 zł</w:t>
            </w:r>
            <w:r w:rsidRPr="006B47B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B47B6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5D17C14E" w14:textId="77777777" w:rsidR="00B87E6B" w:rsidRPr="006B47B6" w:rsidRDefault="00B87E6B" w:rsidP="006B47B6">
            <w:pPr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B47B6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6B47B6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04D8141F" w14:textId="77777777" w:rsidR="00B87E6B" w:rsidRDefault="00B87E6B" w:rsidP="006B47B6">
            <w:pPr>
              <w:pStyle w:val="Nagwek"/>
              <w:tabs>
                <w:tab w:val="left" w:pos="708"/>
              </w:tabs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B47B6">
              <w:rPr>
                <w:rFonts w:ascii="Arial Narrow" w:hAnsi="Arial Narrow" w:cs="Arial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  <w:p w14:paraId="735FC452" w14:textId="61BE28D5" w:rsidR="006B47B6" w:rsidRPr="006B47B6" w:rsidRDefault="006B47B6" w:rsidP="006B47B6">
            <w:pPr>
              <w:pStyle w:val="Nagwek"/>
              <w:tabs>
                <w:tab w:val="left" w:pos="708"/>
              </w:tabs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B87E6B" w:rsidRPr="006B47B6" w14:paraId="3F19D498" w14:textId="77777777" w:rsidTr="00B87E6B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315B01" w14:textId="7A5119F8" w:rsidR="00B87E6B" w:rsidRPr="006B47B6" w:rsidRDefault="00B87E6B" w:rsidP="006B47B6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B47B6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6B47B6">
              <w:rPr>
                <w:rFonts w:ascii="Arial Narrow" w:hAnsi="Arial Narrow" w:cs="Arial"/>
                <w:b/>
                <w:bCs/>
                <w:sz w:val="22"/>
                <w:szCs w:val="22"/>
              </w:rPr>
              <w:t>25</w:t>
            </w:r>
            <w:r w:rsidRPr="006B47B6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6B47B6">
              <w:rPr>
                <w:rFonts w:ascii="Arial Narrow" w:hAnsi="Arial Narrow" w:cs="Arial"/>
                <w:sz w:val="22"/>
                <w:szCs w:val="22"/>
              </w:rPr>
              <w:t xml:space="preserve">Implant do </w:t>
            </w:r>
            <w:proofErr w:type="spellStart"/>
            <w:r w:rsidRPr="006B47B6">
              <w:rPr>
                <w:rFonts w:ascii="Arial Narrow" w:hAnsi="Arial Narrow" w:cs="Arial"/>
                <w:sz w:val="22"/>
                <w:szCs w:val="22"/>
              </w:rPr>
              <w:t>artroplastyki</w:t>
            </w:r>
            <w:proofErr w:type="spellEnd"/>
            <w:r w:rsidRPr="006B47B6">
              <w:rPr>
                <w:rFonts w:ascii="Arial Narrow" w:hAnsi="Arial Narrow" w:cs="Arial"/>
                <w:sz w:val="22"/>
                <w:szCs w:val="22"/>
              </w:rPr>
              <w:t xml:space="preserve"> małych stawów dłoni lub stóp</w:t>
            </w:r>
          </w:p>
          <w:p w14:paraId="1B7D1739" w14:textId="7CBAEEDB" w:rsidR="00B87E6B" w:rsidRPr="006B47B6" w:rsidRDefault="00B87E6B" w:rsidP="006B47B6">
            <w:pPr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6B47B6">
              <w:rPr>
                <w:rFonts w:ascii="Arial Narrow" w:hAnsi="Arial Narrow" w:cs="Arial"/>
                <w:b/>
                <w:sz w:val="22"/>
                <w:szCs w:val="22"/>
              </w:rPr>
              <w:t>Med&amp;Care</w:t>
            </w:r>
            <w:proofErr w:type="spellEnd"/>
            <w:r w:rsidRPr="006B47B6">
              <w:rPr>
                <w:rFonts w:ascii="Arial Narrow" w:hAnsi="Arial Narrow" w:cs="Arial"/>
                <w:b/>
                <w:sz w:val="22"/>
                <w:szCs w:val="22"/>
              </w:rPr>
              <w:t xml:space="preserve"> sp. z o.o.</w:t>
            </w:r>
          </w:p>
          <w:p w14:paraId="28F0A1BA" w14:textId="4F3C9EB3" w:rsidR="00B87E6B" w:rsidRPr="006B47B6" w:rsidRDefault="00B87E6B" w:rsidP="006B47B6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>Mławska</w:t>
            </w: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>13</w:t>
            </w: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14:paraId="32792301" w14:textId="1575B26B" w:rsidR="00B87E6B" w:rsidRPr="006B47B6" w:rsidRDefault="00B87E6B" w:rsidP="006B47B6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>81-204</w:t>
            </w: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>Gdynia</w:t>
            </w:r>
          </w:p>
          <w:p w14:paraId="6C40AD4F" w14:textId="45E32362" w:rsidR="00B87E6B" w:rsidRPr="006B47B6" w:rsidRDefault="00B87E6B" w:rsidP="006B47B6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B47B6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6B47B6">
              <w:rPr>
                <w:rFonts w:ascii="Arial Narrow" w:hAnsi="Arial Narrow" w:cs="Arial"/>
                <w:b/>
                <w:sz w:val="22"/>
                <w:szCs w:val="22"/>
              </w:rPr>
              <w:t>38 880.00 zł</w:t>
            </w:r>
            <w:r w:rsidRPr="006B47B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B47B6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0845A8A3" w14:textId="77777777" w:rsidR="00B87E6B" w:rsidRPr="006B47B6" w:rsidRDefault="00B87E6B" w:rsidP="006B47B6">
            <w:pPr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B47B6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6B47B6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41BB89CF" w14:textId="77777777" w:rsidR="00B87E6B" w:rsidRDefault="00B87E6B" w:rsidP="006B47B6">
            <w:pPr>
              <w:pStyle w:val="Nagwek"/>
              <w:tabs>
                <w:tab w:val="left" w:pos="708"/>
              </w:tabs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B47B6">
              <w:rPr>
                <w:rFonts w:ascii="Arial Narrow" w:hAnsi="Arial Narrow" w:cs="Arial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  <w:p w14:paraId="73632F48" w14:textId="34DEE08A" w:rsidR="006B47B6" w:rsidRPr="006B47B6" w:rsidRDefault="006B47B6" w:rsidP="006B47B6">
            <w:pPr>
              <w:pStyle w:val="Nagwek"/>
              <w:tabs>
                <w:tab w:val="left" w:pos="708"/>
              </w:tabs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B87E6B" w:rsidRPr="006B47B6" w14:paraId="00F266E8" w14:textId="77777777" w:rsidTr="00B87E6B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58D17E" w14:textId="2AD2A5B3" w:rsidR="00B87E6B" w:rsidRPr="006B47B6" w:rsidRDefault="00B87E6B" w:rsidP="006B47B6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B47B6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 xml:space="preserve">Część nr </w:t>
            </w:r>
            <w:r w:rsidRPr="006B47B6">
              <w:rPr>
                <w:rFonts w:ascii="Arial Narrow" w:hAnsi="Arial Narrow" w:cs="Arial"/>
                <w:b/>
                <w:bCs/>
                <w:sz w:val="22"/>
                <w:szCs w:val="22"/>
              </w:rPr>
              <w:t>26</w:t>
            </w:r>
            <w:r w:rsidRPr="006B47B6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6B47B6">
              <w:rPr>
                <w:rFonts w:ascii="Arial Narrow" w:hAnsi="Arial Narrow" w:cs="Arial"/>
                <w:sz w:val="22"/>
                <w:szCs w:val="22"/>
              </w:rPr>
              <w:t>Endoproteza całkowita nadgarstka</w:t>
            </w:r>
          </w:p>
          <w:p w14:paraId="1B69B3EE" w14:textId="17D5FC09" w:rsidR="00B87E6B" w:rsidRPr="006B47B6" w:rsidRDefault="00B87E6B" w:rsidP="006B47B6">
            <w:pPr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6B47B6">
              <w:rPr>
                <w:rFonts w:ascii="Arial Narrow" w:hAnsi="Arial Narrow" w:cs="Arial"/>
                <w:b/>
                <w:sz w:val="22"/>
                <w:szCs w:val="22"/>
              </w:rPr>
              <w:t>Med&amp;Care</w:t>
            </w:r>
            <w:proofErr w:type="spellEnd"/>
            <w:r w:rsidRPr="006B47B6">
              <w:rPr>
                <w:rFonts w:ascii="Arial Narrow" w:hAnsi="Arial Narrow" w:cs="Arial"/>
                <w:b/>
                <w:sz w:val="22"/>
                <w:szCs w:val="22"/>
              </w:rPr>
              <w:t xml:space="preserve"> sp. z o.o.</w:t>
            </w:r>
          </w:p>
          <w:p w14:paraId="41286D2E" w14:textId="0EB130A4" w:rsidR="00B87E6B" w:rsidRPr="006B47B6" w:rsidRDefault="00B87E6B" w:rsidP="006B47B6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>Mławska</w:t>
            </w: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>13</w:t>
            </w: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14:paraId="46F14EA2" w14:textId="62A99587" w:rsidR="00B87E6B" w:rsidRPr="006B47B6" w:rsidRDefault="00B87E6B" w:rsidP="006B47B6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>81-204</w:t>
            </w: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>Gdynia</w:t>
            </w:r>
          </w:p>
          <w:p w14:paraId="32627D49" w14:textId="34F009A9" w:rsidR="00B87E6B" w:rsidRPr="006B47B6" w:rsidRDefault="00B87E6B" w:rsidP="006B47B6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B47B6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6B47B6">
              <w:rPr>
                <w:rFonts w:ascii="Arial Narrow" w:hAnsi="Arial Narrow" w:cs="Arial"/>
                <w:b/>
                <w:sz w:val="22"/>
                <w:szCs w:val="22"/>
              </w:rPr>
              <w:t>328 838.40 zł</w:t>
            </w:r>
            <w:r w:rsidRPr="006B47B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B47B6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076D2A99" w14:textId="77777777" w:rsidR="00B87E6B" w:rsidRPr="006B47B6" w:rsidRDefault="00B87E6B" w:rsidP="006B47B6">
            <w:pPr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B47B6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6B47B6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455C1B38" w14:textId="77777777" w:rsidR="00B87E6B" w:rsidRDefault="00B87E6B" w:rsidP="006B47B6">
            <w:pPr>
              <w:pStyle w:val="Nagwek"/>
              <w:tabs>
                <w:tab w:val="left" w:pos="708"/>
              </w:tabs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B47B6">
              <w:rPr>
                <w:rFonts w:ascii="Arial Narrow" w:hAnsi="Arial Narrow" w:cs="Arial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  <w:p w14:paraId="0207D13B" w14:textId="2134142B" w:rsidR="006B47B6" w:rsidRPr="006B47B6" w:rsidRDefault="006B47B6" w:rsidP="006B47B6">
            <w:pPr>
              <w:pStyle w:val="Nagwek"/>
              <w:tabs>
                <w:tab w:val="left" w:pos="708"/>
              </w:tabs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B87E6B" w:rsidRPr="006B47B6" w14:paraId="33BA9248" w14:textId="77777777" w:rsidTr="00B87E6B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F67F93" w14:textId="6EA81DA8" w:rsidR="00B87E6B" w:rsidRPr="006B47B6" w:rsidRDefault="00B87E6B" w:rsidP="006B47B6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B47B6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6B47B6">
              <w:rPr>
                <w:rFonts w:ascii="Arial Narrow" w:hAnsi="Arial Narrow" w:cs="Arial"/>
                <w:b/>
                <w:bCs/>
                <w:sz w:val="22"/>
                <w:szCs w:val="22"/>
              </w:rPr>
              <w:t>27</w:t>
            </w:r>
            <w:r w:rsidRPr="006B47B6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6B47B6">
              <w:rPr>
                <w:rFonts w:ascii="Arial Narrow" w:hAnsi="Arial Narrow" w:cs="Arial"/>
                <w:sz w:val="22"/>
                <w:szCs w:val="22"/>
              </w:rPr>
              <w:t>Zadanie nr 27</w:t>
            </w:r>
          </w:p>
          <w:p w14:paraId="3C890EF5" w14:textId="4591078A" w:rsidR="00B87E6B" w:rsidRPr="006B47B6" w:rsidRDefault="00B87E6B" w:rsidP="006B47B6">
            <w:pPr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B47B6">
              <w:rPr>
                <w:rFonts w:ascii="Arial Narrow" w:hAnsi="Arial Narrow" w:cs="Arial"/>
                <w:b/>
                <w:sz w:val="22"/>
                <w:szCs w:val="22"/>
              </w:rPr>
              <w:t>Lit sp. z o.o.</w:t>
            </w:r>
          </w:p>
          <w:p w14:paraId="710F9DB3" w14:textId="45D3612D" w:rsidR="00B87E6B" w:rsidRPr="006B47B6" w:rsidRDefault="00B87E6B" w:rsidP="006B47B6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>ul. Jelenia</w:t>
            </w: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>34</w:t>
            </w: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14:paraId="7F21CDEA" w14:textId="16A3EDB0" w:rsidR="00B87E6B" w:rsidRPr="006B47B6" w:rsidRDefault="00B87E6B" w:rsidP="006B47B6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>70-791</w:t>
            </w: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>Szczecin</w:t>
            </w:r>
          </w:p>
          <w:p w14:paraId="4EE58DCE" w14:textId="676F51EA" w:rsidR="00B87E6B" w:rsidRPr="006B47B6" w:rsidRDefault="00B87E6B" w:rsidP="006B47B6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B47B6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6B47B6">
              <w:rPr>
                <w:rFonts w:ascii="Arial Narrow" w:hAnsi="Arial Narrow" w:cs="Arial"/>
                <w:b/>
                <w:sz w:val="22"/>
                <w:szCs w:val="22"/>
              </w:rPr>
              <w:t>131 803.20 zł</w:t>
            </w:r>
            <w:r w:rsidRPr="006B47B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B47B6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577E0528" w14:textId="77777777" w:rsidR="00B87E6B" w:rsidRPr="006B47B6" w:rsidRDefault="00B87E6B" w:rsidP="006B47B6">
            <w:pPr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B47B6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6B47B6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3100AF9D" w14:textId="77777777" w:rsidR="00B87E6B" w:rsidRDefault="00B87E6B" w:rsidP="006B47B6">
            <w:pPr>
              <w:pStyle w:val="Nagwek"/>
              <w:tabs>
                <w:tab w:val="left" w:pos="708"/>
              </w:tabs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B47B6">
              <w:rPr>
                <w:rFonts w:ascii="Arial Narrow" w:hAnsi="Arial Narrow" w:cs="Arial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  <w:p w14:paraId="1898A9E6" w14:textId="716A391D" w:rsidR="006B47B6" w:rsidRPr="006B47B6" w:rsidRDefault="006B47B6" w:rsidP="006B47B6">
            <w:pPr>
              <w:pStyle w:val="Nagwek"/>
              <w:tabs>
                <w:tab w:val="left" w:pos="708"/>
              </w:tabs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B87E6B" w:rsidRPr="006B47B6" w14:paraId="2F001111" w14:textId="77777777" w:rsidTr="00B87E6B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1E1396" w14:textId="6614DC94" w:rsidR="00B87E6B" w:rsidRPr="006B47B6" w:rsidRDefault="00B87E6B" w:rsidP="006B47B6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B47B6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6B47B6">
              <w:rPr>
                <w:rFonts w:ascii="Arial Narrow" w:hAnsi="Arial Narrow" w:cs="Arial"/>
                <w:b/>
                <w:bCs/>
                <w:sz w:val="22"/>
                <w:szCs w:val="22"/>
              </w:rPr>
              <w:t>28</w:t>
            </w:r>
            <w:r w:rsidRPr="006B47B6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6B47B6">
              <w:rPr>
                <w:rFonts w:ascii="Arial Narrow" w:hAnsi="Arial Narrow" w:cs="Arial"/>
                <w:sz w:val="22"/>
                <w:szCs w:val="22"/>
              </w:rPr>
              <w:t>Implant do zatoki stępu</w:t>
            </w:r>
          </w:p>
          <w:p w14:paraId="03E21353" w14:textId="6048F2B4" w:rsidR="00B87E6B" w:rsidRPr="006B47B6" w:rsidRDefault="00B87E6B" w:rsidP="006B47B6">
            <w:pPr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6B47B6">
              <w:rPr>
                <w:rFonts w:ascii="Arial Narrow" w:hAnsi="Arial Narrow" w:cs="Arial"/>
                <w:b/>
                <w:sz w:val="22"/>
                <w:szCs w:val="22"/>
              </w:rPr>
              <w:t>Med&amp;Care</w:t>
            </w:r>
            <w:proofErr w:type="spellEnd"/>
            <w:r w:rsidRPr="006B47B6">
              <w:rPr>
                <w:rFonts w:ascii="Arial Narrow" w:hAnsi="Arial Narrow" w:cs="Arial"/>
                <w:b/>
                <w:sz w:val="22"/>
                <w:szCs w:val="22"/>
              </w:rPr>
              <w:t xml:space="preserve"> sp. z o.o.</w:t>
            </w:r>
          </w:p>
          <w:p w14:paraId="130C029D" w14:textId="02D6CF27" w:rsidR="00B87E6B" w:rsidRPr="006B47B6" w:rsidRDefault="00B87E6B" w:rsidP="006B47B6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>Mławska</w:t>
            </w: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>13</w:t>
            </w: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14:paraId="4ECD01FF" w14:textId="5915B852" w:rsidR="00B87E6B" w:rsidRPr="006B47B6" w:rsidRDefault="00B87E6B" w:rsidP="006B47B6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>81-204</w:t>
            </w: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>Gdynia</w:t>
            </w:r>
          </w:p>
          <w:p w14:paraId="29D27FFC" w14:textId="71F67A4E" w:rsidR="00B87E6B" w:rsidRPr="006B47B6" w:rsidRDefault="00B87E6B" w:rsidP="006B47B6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B47B6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6B47B6">
              <w:rPr>
                <w:rFonts w:ascii="Arial Narrow" w:hAnsi="Arial Narrow" w:cs="Arial"/>
                <w:b/>
                <w:sz w:val="22"/>
                <w:szCs w:val="22"/>
              </w:rPr>
              <w:t>21 600.00 zł</w:t>
            </w:r>
            <w:r w:rsidRPr="006B47B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B47B6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0B84B30D" w14:textId="77777777" w:rsidR="00B87E6B" w:rsidRPr="006B47B6" w:rsidRDefault="00B87E6B" w:rsidP="006B47B6">
            <w:pPr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B47B6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6B47B6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665F4CB4" w14:textId="77777777" w:rsidR="00B87E6B" w:rsidRDefault="00B87E6B" w:rsidP="006B47B6">
            <w:pPr>
              <w:pStyle w:val="Nagwek"/>
              <w:tabs>
                <w:tab w:val="left" w:pos="708"/>
              </w:tabs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B47B6">
              <w:rPr>
                <w:rFonts w:ascii="Arial Narrow" w:hAnsi="Arial Narrow" w:cs="Arial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  <w:p w14:paraId="7CD5BEA7" w14:textId="11C388A5" w:rsidR="006B47B6" w:rsidRPr="006B47B6" w:rsidRDefault="006B47B6" w:rsidP="006B47B6">
            <w:pPr>
              <w:pStyle w:val="Nagwek"/>
              <w:tabs>
                <w:tab w:val="left" w:pos="708"/>
              </w:tabs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B87E6B" w:rsidRPr="006B47B6" w14:paraId="0D1BD5E8" w14:textId="77777777" w:rsidTr="00B87E6B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5DDA71" w14:textId="2220DC20" w:rsidR="00B87E6B" w:rsidRPr="006B47B6" w:rsidRDefault="00B87E6B" w:rsidP="006B47B6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B47B6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6B47B6">
              <w:rPr>
                <w:rFonts w:ascii="Arial Narrow" w:hAnsi="Arial Narrow" w:cs="Arial"/>
                <w:b/>
                <w:bCs/>
                <w:sz w:val="22"/>
                <w:szCs w:val="22"/>
              </w:rPr>
              <w:t>29</w:t>
            </w:r>
            <w:r w:rsidRPr="006B47B6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6B47B6">
              <w:rPr>
                <w:rFonts w:ascii="Arial Narrow" w:hAnsi="Arial Narrow" w:cs="Arial"/>
                <w:sz w:val="22"/>
                <w:szCs w:val="22"/>
              </w:rPr>
              <w:t xml:space="preserve">System dedykowany do </w:t>
            </w:r>
            <w:proofErr w:type="spellStart"/>
            <w:r w:rsidRPr="006B47B6">
              <w:rPr>
                <w:rFonts w:ascii="Arial Narrow" w:hAnsi="Arial Narrow" w:cs="Arial"/>
                <w:sz w:val="22"/>
                <w:szCs w:val="22"/>
              </w:rPr>
              <w:t>mozaikoplastyki</w:t>
            </w:r>
            <w:proofErr w:type="spellEnd"/>
            <w:r w:rsidRPr="006B47B6">
              <w:rPr>
                <w:rFonts w:ascii="Arial Narrow" w:hAnsi="Arial Narrow" w:cs="Arial"/>
                <w:sz w:val="22"/>
                <w:szCs w:val="22"/>
              </w:rPr>
              <w:t xml:space="preserve"> chrząstki</w:t>
            </w:r>
          </w:p>
          <w:p w14:paraId="4C91D2E1" w14:textId="3D2802FA" w:rsidR="00B87E6B" w:rsidRPr="006B47B6" w:rsidRDefault="00B87E6B" w:rsidP="006B47B6">
            <w:pPr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6B47B6">
              <w:rPr>
                <w:rFonts w:ascii="Arial Narrow" w:hAnsi="Arial Narrow" w:cs="Arial"/>
                <w:b/>
                <w:sz w:val="22"/>
                <w:szCs w:val="22"/>
              </w:rPr>
              <w:t>Arthrex</w:t>
            </w:r>
            <w:proofErr w:type="spellEnd"/>
            <w:r w:rsidRPr="006B47B6">
              <w:rPr>
                <w:rFonts w:ascii="Arial Narrow" w:hAnsi="Arial Narrow" w:cs="Arial"/>
                <w:b/>
                <w:sz w:val="22"/>
                <w:szCs w:val="22"/>
              </w:rPr>
              <w:t xml:space="preserve"> Polska Sp. z o.o.</w:t>
            </w:r>
          </w:p>
          <w:p w14:paraId="1153D390" w14:textId="60E4C01B" w:rsidR="00B87E6B" w:rsidRPr="006B47B6" w:rsidRDefault="00B87E6B" w:rsidP="006B47B6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 xml:space="preserve">ul. </w:t>
            </w:r>
            <w:proofErr w:type="spellStart"/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>Karczunkowska</w:t>
            </w:r>
            <w:proofErr w:type="spellEnd"/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>42</w:t>
            </w: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14:paraId="57E7FC46" w14:textId="0FA2B346" w:rsidR="00B87E6B" w:rsidRPr="006B47B6" w:rsidRDefault="00B87E6B" w:rsidP="006B47B6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>02-871</w:t>
            </w: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>Warszawa</w:t>
            </w:r>
          </w:p>
          <w:p w14:paraId="79C5F5C6" w14:textId="586A70E1" w:rsidR="00B87E6B" w:rsidRPr="006B47B6" w:rsidRDefault="00B87E6B" w:rsidP="006B47B6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B47B6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6B47B6">
              <w:rPr>
                <w:rFonts w:ascii="Arial Narrow" w:hAnsi="Arial Narrow" w:cs="Arial"/>
                <w:b/>
                <w:sz w:val="22"/>
                <w:szCs w:val="22"/>
              </w:rPr>
              <w:t>10 800.00 zł</w:t>
            </w:r>
            <w:r w:rsidRPr="006B47B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B47B6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3A729FCC" w14:textId="77777777" w:rsidR="00B87E6B" w:rsidRPr="006B47B6" w:rsidRDefault="00B87E6B" w:rsidP="006B47B6">
            <w:pPr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B47B6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6B47B6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56461FA3" w14:textId="77777777" w:rsidR="00B87E6B" w:rsidRDefault="00B87E6B" w:rsidP="006B47B6">
            <w:pPr>
              <w:pStyle w:val="Nagwek"/>
              <w:tabs>
                <w:tab w:val="left" w:pos="708"/>
              </w:tabs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B47B6">
              <w:rPr>
                <w:rFonts w:ascii="Arial Narrow" w:hAnsi="Arial Narrow" w:cs="Arial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  <w:p w14:paraId="5A691A1E" w14:textId="76DB0528" w:rsidR="006B47B6" w:rsidRPr="006B47B6" w:rsidRDefault="006B47B6" w:rsidP="006B47B6">
            <w:pPr>
              <w:pStyle w:val="Nagwek"/>
              <w:tabs>
                <w:tab w:val="left" w:pos="708"/>
              </w:tabs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B87E6B" w:rsidRPr="006B47B6" w14:paraId="74DBAEB1" w14:textId="77777777" w:rsidTr="00B87E6B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61C265" w14:textId="3006A3DE" w:rsidR="00B87E6B" w:rsidRPr="006B47B6" w:rsidRDefault="00B87E6B" w:rsidP="006B47B6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B47B6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6B47B6">
              <w:rPr>
                <w:rFonts w:ascii="Arial Narrow" w:hAnsi="Arial Narrow" w:cs="Arial"/>
                <w:b/>
                <w:bCs/>
                <w:sz w:val="22"/>
                <w:szCs w:val="22"/>
              </w:rPr>
              <w:t>30</w:t>
            </w:r>
            <w:r w:rsidRPr="006B47B6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6B47B6">
              <w:rPr>
                <w:rFonts w:ascii="Arial Narrow" w:hAnsi="Arial Narrow" w:cs="Arial"/>
                <w:sz w:val="22"/>
                <w:szCs w:val="22"/>
              </w:rPr>
              <w:t>Implant bezwęzłowy w wersji PEEK</w:t>
            </w:r>
          </w:p>
          <w:p w14:paraId="006B8811" w14:textId="0BDE8E37" w:rsidR="00B87E6B" w:rsidRPr="006B47B6" w:rsidRDefault="00B87E6B" w:rsidP="006B47B6">
            <w:pPr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6B47B6">
              <w:rPr>
                <w:rFonts w:ascii="Arial Narrow" w:hAnsi="Arial Narrow" w:cs="Arial"/>
                <w:b/>
                <w:sz w:val="22"/>
                <w:szCs w:val="22"/>
              </w:rPr>
              <w:t>Smith</w:t>
            </w:r>
            <w:proofErr w:type="spellEnd"/>
            <w:r w:rsidRPr="006B47B6">
              <w:rPr>
                <w:rFonts w:ascii="Arial Narrow" w:hAnsi="Arial Narrow" w:cs="Arial"/>
                <w:b/>
                <w:sz w:val="22"/>
                <w:szCs w:val="22"/>
              </w:rPr>
              <w:t xml:space="preserve"> &amp; </w:t>
            </w:r>
            <w:proofErr w:type="spellStart"/>
            <w:r w:rsidRPr="006B47B6">
              <w:rPr>
                <w:rFonts w:ascii="Arial Narrow" w:hAnsi="Arial Narrow" w:cs="Arial"/>
                <w:b/>
                <w:sz w:val="22"/>
                <w:szCs w:val="22"/>
              </w:rPr>
              <w:t>Nephew</w:t>
            </w:r>
            <w:proofErr w:type="spellEnd"/>
            <w:r w:rsidRPr="006B47B6">
              <w:rPr>
                <w:rFonts w:ascii="Arial Narrow" w:hAnsi="Arial Narrow" w:cs="Arial"/>
                <w:b/>
                <w:sz w:val="22"/>
                <w:szCs w:val="22"/>
              </w:rPr>
              <w:t xml:space="preserve"> Sp. z o.o.</w:t>
            </w:r>
          </w:p>
          <w:p w14:paraId="384FB2D1" w14:textId="2F149B31" w:rsidR="00B87E6B" w:rsidRPr="006B47B6" w:rsidRDefault="00B87E6B" w:rsidP="006B47B6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>Osmańska</w:t>
            </w: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>12</w:t>
            </w: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14:paraId="648BD012" w14:textId="6D766940" w:rsidR="00B87E6B" w:rsidRPr="006B47B6" w:rsidRDefault="00B87E6B" w:rsidP="006B47B6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>02-823</w:t>
            </w: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>Warszawa</w:t>
            </w:r>
          </w:p>
          <w:p w14:paraId="62BA272A" w14:textId="01E9D7ED" w:rsidR="00B87E6B" w:rsidRPr="006B47B6" w:rsidRDefault="00B87E6B" w:rsidP="006B47B6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B47B6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6B47B6">
              <w:rPr>
                <w:rFonts w:ascii="Arial Narrow" w:hAnsi="Arial Narrow" w:cs="Arial"/>
                <w:b/>
                <w:sz w:val="22"/>
                <w:szCs w:val="22"/>
              </w:rPr>
              <w:t>43 200.00 zł</w:t>
            </w:r>
            <w:r w:rsidRPr="006B47B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B47B6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1A7D744A" w14:textId="77777777" w:rsidR="00B87E6B" w:rsidRPr="006B47B6" w:rsidRDefault="00B87E6B" w:rsidP="006B47B6">
            <w:pPr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B47B6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6B47B6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23150CC3" w14:textId="77777777" w:rsidR="00B87E6B" w:rsidRDefault="00B87E6B" w:rsidP="006B47B6">
            <w:pPr>
              <w:pStyle w:val="Nagwek"/>
              <w:tabs>
                <w:tab w:val="left" w:pos="708"/>
              </w:tabs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B47B6">
              <w:rPr>
                <w:rFonts w:ascii="Arial Narrow" w:hAnsi="Arial Narrow" w:cs="Arial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  <w:p w14:paraId="59E3024A" w14:textId="33A9861C" w:rsidR="006B47B6" w:rsidRPr="006B47B6" w:rsidRDefault="006B47B6" w:rsidP="006B47B6">
            <w:pPr>
              <w:pStyle w:val="Nagwek"/>
              <w:tabs>
                <w:tab w:val="left" w:pos="708"/>
              </w:tabs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B87E6B" w:rsidRPr="006B47B6" w14:paraId="7A92597F" w14:textId="77777777" w:rsidTr="00B87E6B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8AA7CD" w14:textId="21736829" w:rsidR="00B87E6B" w:rsidRPr="006B47B6" w:rsidRDefault="00B87E6B" w:rsidP="006B47B6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B47B6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6B47B6">
              <w:rPr>
                <w:rFonts w:ascii="Arial Narrow" w:hAnsi="Arial Narrow" w:cs="Arial"/>
                <w:b/>
                <w:bCs/>
                <w:sz w:val="22"/>
                <w:szCs w:val="22"/>
              </w:rPr>
              <w:t>31</w:t>
            </w:r>
            <w:r w:rsidRPr="006B47B6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6B47B6">
              <w:rPr>
                <w:rFonts w:ascii="Arial Narrow" w:hAnsi="Arial Narrow" w:cs="Arial"/>
                <w:sz w:val="22"/>
                <w:szCs w:val="22"/>
              </w:rPr>
              <w:t>Zadanie nr 31</w:t>
            </w:r>
          </w:p>
          <w:p w14:paraId="2754282F" w14:textId="4F2E2E3D" w:rsidR="00B87E6B" w:rsidRPr="006B47B6" w:rsidRDefault="00B87E6B" w:rsidP="006B47B6">
            <w:pPr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6B47B6">
              <w:rPr>
                <w:rFonts w:ascii="Arial Narrow" w:hAnsi="Arial Narrow" w:cs="Arial"/>
                <w:b/>
                <w:sz w:val="22"/>
                <w:szCs w:val="22"/>
              </w:rPr>
              <w:t>Smith</w:t>
            </w:r>
            <w:proofErr w:type="spellEnd"/>
            <w:r w:rsidRPr="006B47B6">
              <w:rPr>
                <w:rFonts w:ascii="Arial Narrow" w:hAnsi="Arial Narrow" w:cs="Arial"/>
                <w:b/>
                <w:sz w:val="22"/>
                <w:szCs w:val="22"/>
              </w:rPr>
              <w:t xml:space="preserve"> &amp; </w:t>
            </w:r>
            <w:proofErr w:type="spellStart"/>
            <w:r w:rsidRPr="006B47B6">
              <w:rPr>
                <w:rFonts w:ascii="Arial Narrow" w:hAnsi="Arial Narrow" w:cs="Arial"/>
                <w:b/>
                <w:sz w:val="22"/>
                <w:szCs w:val="22"/>
              </w:rPr>
              <w:t>Nephew</w:t>
            </w:r>
            <w:proofErr w:type="spellEnd"/>
            <w:r w:rsidRPr="006B47B6">
              <w:rPr>
                <w:rFonts w:ascii="Arial Narrow" w:hAnsi="Arial Narrow" w:cs="Arial"/>
                <w:b/>
                <w:sz w:val="22"/>
                <w:szCs w:val="22"/>
              </w:rPr>
              <w:t xml:space="preserve"> Sp. z o.o.</w:t>
            </w:r>
          </w:p>
          <w:p w14:paraId="62965C34" w14:textId="5A6747AC" w:rsidR="00B87E6B" w:rsidRPr="006B47B6" w:rsidRDefault="00B87E6B" w:rsidP="006B47B6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>Osmańska</w:t>
            </w: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>12</w:t>
            </w: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14:paraId="3D5C1B85" w14:textId="0E991F52" w:rsidR="00B87E6B" w:rsidRPr="006B47B6" w:rsidRDefault="00B87E6B" w:rsidP="006B47B6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>02-823</w:t>
            </w: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>Warszawa</w:t>
            </w:r>
          </w:p>
          <w:p w14:paraId="119894FC" w14:textId="4EB52144" w:rsidR="00B87E6B" w:rsidRPr="006B47B6" w:rsidRDefault="00B87E6B" w:rsidP="006B47B6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B47B6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6B47B6">
              <w:rPr>
                <w:rFonts w:ascii="Arial Narrow" w:hAnsi="Arial Narrow" w:cs="Arial"/>
                <w:b/>
                <w:sz w:val="22"/>
                <w:szCs w:val="22"/>
              </w:rPr>
              <w:t>51 138.00 zł</w:t>
            </w:r>
            <w:r w:rsidRPr="006B47B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B47B6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25984EF5" w14:textId="77777777" w:rsidR="00B87E6B" w:rsidRPr="006B47B6" w:rsidRDefault="00B87E6B" w:rsidP="006B47B6">
            <w:pPr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B47B6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6B47B6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3BACDDE0" w14:textId="77777777" w:rsidR="00B87E6B" w:rsidRDefault="00B87E6B" w:rsidP="006B47B6">
            <w:pPr>
              <w:pStyle w:val="Nagwek"/>
              <w:tabs>
                <w:tab w:val="left" w:pos="708"/>
              </w:tabs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B47B6">
              <w:rPr>
                <w:rFonts w:ascii="Arial Narrow" w:hAnsi="Arial Narrow" w:cs="Arial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  <w:p w14:paraId="5F19C473" w14:textId="055ED0D7" w:rsidR="006B47B6" w:rsidRPr="006B47B6" w:rsidRDefault="006B47B6" w:rsidP="006B47B6">
            <w:pPr>
              <w:pStyle w:val="Nagwek"/>
              <w:tabs>
                <w:tab w:val="left" w:pos="708"/>
              </w:tabs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B87E6B" w:rsidRPr="006B47B6" w14:paraId="391D3A66" w14:textId="77777777" w:rsidTr="00B87E6B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7E80AE" w14:textId="0995AFEA" w:rsidR="00B87E6B" w:rsidRPr="006B47B6" w:rsidRDefault="00B87E6B" w:rsidP="006B47B6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B47B6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6B47B6">
              <w:rPr>
                <w:rFonts w:ascii="Arial Narrow" w:hAnsi="Arial Narrow" w:cs="Arial"/>
                <w:b/>
                <w:bCs/>
                <w:sz w:val="22"/>
                <w:szCs w:val="22"/>
              </w:rPr>
              <w:t>32</w:t>
            </w:r>
            <w:r w:rsidRPr="006B47B6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6B47B6">
              <w:rPr>
                <w:rFonts w:ascii="Arial Narrow" w:hAnsi="Arial Narrow" w:cs="Arial"/>
                <w:sz w:val="22"/>
                <w:szCs w:val="22"/>
              </w:rPr>
              <w:t>Implant do naprawy bicepsa</w:t>
            </w:r>
          </w:p>
          <w:p w14:paraId="0D1B4C03" w14:textId="2C67C06D" w:rsidR="00B87E6B" w:rsidRPr="006B47B6" w:rsidRDefault="00B87E6B" w:rsidP="006B47B6">
            <w:pPr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6B47B6">
              <w:rPr>
                <w:rFonts w:ascii="Arial Narrow" w:hAnsi="Arial Narrow" w:cs="Arial"/>
                <w:b/>
                <w:sz w:val="22"/>
                <w:szCs w:val="22"/>
              </w:rPr>
              <w:t>Arthrex</w:t>
            </w:r>
            <w:proofErr w:type="spellEnd"/>
            <w:r w:rsidRPr="006B47B6">
              <w:rPr>
                <w:rFonts w:ascii="Arial Narrow" w:hAnsi="Arial Narrow" w:cs="Arial"/>
                <w:b/>
                <w:sz w:val="22"/>
                <w:szCs w:val="22"/>
              </w:rPr>
              <w:t xml:space="preserve"> Polska Sp. z o.o.</w:t>
            </w:r>
          </w:p>
          <w:p w14:paraId="6B3FB66D" w14:textId="50A8B4D8" w:rsidR="00B87E6B" w:rsidRPr="006B47B6" w:rsidRDefault="00B87E6B" w:rsidP="006B47B6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 xml:space="preserve">ul. </w:t>
            </w:r>
            <w:proofErr w:type="spellStart"/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>Karczunkowska</w:t>
            </w:r>
            <w:proofErr w:type="spellEnd"/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>42</w:t>
            </w: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14:paraId="06465B4D" w14:textId="5460C53C" w:rsidR="00B87E6B" w:rsidRPr="006B47B6" w:rsidRDefault="00B87E6B" w:rsidP="006B47B6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>02-871</w:t>
            </w: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>Warszawa</w:t>
            </w:r>
          </w:p>
          <w:p w14:paraId="54295B6F" w14:textId="5E19337C" w:rsidR="00B87E6B" w:rsidRPr="006B47B6" w:rsidRDefault="00B87E6B" w:rsidP="006B47B6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B47B6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6B47B6">
              <w:rPr>
                <w:rFonts w:ascii="Arial Narrow" w:hAnsi="Arial Narrow" w:cs="Arial"/>
                <w:b/>
                <w:sz w:val="22"/>
                <w:szCs w:val="22"/>
              </w:rPr>
              <w:t>5 103.00 zł</w:t>
            </w:r>
            <w:r w:rsidRPr="006B47B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B47B6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51A58F95" w14:textId="77777777" w:rsidR="00B87E6B" w:rsidRPr="006B47B6" w:rsidRDefault="00B87E6B" w:rsidP="006B47B6">
            <w:pPr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B47B6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6B47B6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399A0BF7" w14:textId="77777777" w:rsidR="00B87E6B" w:rsidRDefault="00B87E6B" w:rsidP="006B47B6">
            <w:pPr>
              <w:pStyle w:val="Nagwek"/>
              <w:tabs>
                <w:tab w:val="left" w:pos="708"/>
              </w:tabs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B47B6">
              <w:rPr>
                <w:rFonts w:ascii="Arial Narrow" w:hAnsi="Arial Narrow" w:cs="Arial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  <w:p w14:paraId="5782344C" w14:textId="2E659D33" w:rsidR="006B47B6" w:rsidRPr="006B47B6" w:rsidRDefault="006B47B6" w:rsidP="006B47B6">
            <w:pPr>
              <w:pStyle w:val="Nagwek"/>
              <w:tabs>
                <w:tab w:val="left" w:pos="708"/>
              </w:tabs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B87E6B" w:rsidRPr="006B47B6" w14:paraId="09FA6B65" w14:textId="77777777" w:rsidTr="00B87E6B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4C8220" w14:textId="4C425C25" w:rsidR="00B87E6B" w:rsidRPr="006B47B6" w:rsidRDefault="00B87E6B" w:rsidP="006B47B6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B47B6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 xml:space="preserve">Część nr </w:t>
            </w:r>
            <w:r w:rsidRPr="006B47B6">
              <w:rPr>
                <w:rFonts w:ascii="Arial Narrow" w:hAnsi="Arial Narrow" w:cs="Arial"/>
                <w:b/>
                <w:bCs/>
                <w:sz w:val="22"/>
                <w:szCs w:val="22"/>
              </w:rPr>
              <w:t>33</w:t>
            </w:r>
            <w:r w:rsidRPr="006B47B6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6B47B6">
              <w:rPr>
                <w:rFonts w:ascii="Arial Narrow" w:hAnsi="Arial Narrow" w:cs="Arial"/>
                <w:sz w:val="22"/>
                <w:szCs w:val="22"/>
              </w:rPr>
              <w:t>System naprawczy do więzadła kruczo-obojczykowego</w:t>
            </w:r>
          </w:p>
          <w:p w14:paraId="1128BBE0" w14:textId="3017CE51" w:rsidR="00B87E6B" w:rsidRPr="006B47B6" w:rsidRDefault="00B87E6B" w:rsidP="006B47B6">
            <w:pPr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6B47B6">
              <w:rPr>
                <w:rFonts w:ascii="Arial Narrow" w:hAnsi="Arial Narrow" w:cs="Arial"/>
                <w:b/>
                <w:sz w:val="22"/>
                <w:szCs w:val="22"/>
              </w:rPr>
              <w:t>Arthrex</w:t>
            </w:r>
            <w:proofErr w:type="spellEnd"/>
            <w:r w:rsidRPr="006B47B6">
              <w:rPr>
                <w:rFonts w:ascii="Arial Narrow" w:hAnsi="Arial Narrow" w:cs="Arial"/>
                <w:b/>
                <w:sz w:val="22"/>
                <w:szCs w:val="22"/>
              </w:rPr>
              <w:t xml:space="preserve"> Polska Sp. z o.o.</w:t>
            </w:r>
          </w:p>
          <w:p w14:paraId="62BC4755" w14:textId="0CC4D7F2" w:rsidR="00B87E6B" w:rsidRPr="006B47B6" w:rsidRDefault="00B87E6B" w:rsidP="006B47B6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 xml:space="preserve">ul. </w:t>
            </w:r>
            <w:proofErr w:type="spellStart"/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>Karczunkowska</w:t>
            </w:r>
            <w:proofErr w:type="spellEnd"/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>42</w:t>
            </w: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14:paraId="6C09623D" w14:textId="30DBBFA1" w:rsidR="00B87E6B" w:rsidRPr="006B47B6" w:rsidRDefault="00B87E6B" w:rsidP="006B47B6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>02-871</w:t>
            </w: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>Warszawa</w:t>
            </w:r>
          </w:p>
          <w:p w14:paraId="3F0AC09C" w14:textId="0CD460D7" w:rsidR="00B87E6B" w:rsidRPr="006B47B6" w:rsidRDefault="00B87E6B" w:rsidP="006B47B6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B47B6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6B47B6">
              <w:rPr>
                <w:rFonts w:ascii="Arial Narrow" w:hAnsi="Arial Narrow" w:cs="Arial"/>
                <w:b/>
                <w:sz w:val="22"/>
                <w:szCs w:val="22"/>
              </w:rPr>
              <w:t>18 360.00 zł</w:t>
            </w:r>
            <w:r w:rsidRPr="006B47B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B47B6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1A8C03A8" w14:textId="77777777" w:rsidR="00B87E6B" w:rsidRPr="006B47B6" w:rsidRDefault="00B87E6B" w:rsidP="006B47B6">
            <w:pPr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B47B6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6B47B6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0D33924D" w14:textId="77777777" w:rsidR="00B87E6B" w:rsidRDefault="00B87E6B" w:rsidP="006B47B6">
            <w:pPr>
              <w:pStyle w:val="Nagwek"/>
              <w:tabs>
                <w:tab w:val="left" w:pos="708"/>
              </w:tabs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B47B6">
              <w:rPr>
                <w:rFonts w:ascii="Arial Narrow" w:hAnsi="Arial Narrow" w:cs="Arial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  <w:p w14:paraId="0874F57D" w14:textId="22E4A594" w:rsidR="006B47B6" w:rsidRPr="006B47B6" w:rsidRDefault="006B47B6" w:rsidP="006B47B6">
            <w:pPr>
              <w:pStyle w:val="Nagwek"/>
              <w:tabs>
                <w:tab w:val="left" w:pos="708"/>
              </w:tabs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B87E6B" w:rsidRPr="006B47B6" w14:paraId="24CA40F3" w14:textId="77777777" w:rsidTr="00B87E6B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B0EA85" w14:textId="3D3E6C90" w:rsidR="00B87E6B" w:rsidRPr="006B47B6" w:rsidRDefault="00B87E6B" w:rsidP="006B47B6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B47B6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6B47B6">
              <w:rPr>
                <w:rFonts w:ascii="Arial Narrow" w:hAnsi="Arial Narrow" w:cs="Arial"/>
                <w:b/>
                <w:bCs/>
                <w:sz w:val="22"/>
                <w:szCs w:val="22"/>
              </w:rPr>
              <w:t>34</w:t>
            </w:r>
            <w:r w:rsidRPr="006B47B6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6B47B6">
              <w:rPr>
                <w:rFonts w:ascii="Arial Narrow" w:hAnsi="Arial Narrow" w:cs="Arial"/>
                <w:sz w:val="22"/>
                <w:szCs w:val="22"/>
              </w:rPr>
              <w:t>System do naprawy bicepsa w części dystalnej</w:t>
            </w:r>
          </w:p>
          <w:p w14:paraId="7621BC4A" w14:textId="52A76BD7" w:rsidR="00B87E6B" w:rsidRPr="006B47B6" w:rsidRDefault="00B87E6B" w:rsidP="006B47B6">
            <w:pPr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6B47B6">
              <w:rPr>
                <w:rFonts w:ascii="Arial Narrow" w:hAnsi="Arial Narrow" w:cs="Arial"/>
                <w:b/>
                <w:sz w:val="22"/>
                <w:szCs w:val="22"/>
              </w:rPr>
              <w:t>Arthrex</w:t>
            </w:r>
            <w:proofErr w:type="spellEnd"/>
            <w:r w:rsidRPr="006B47B6">
              <w:rPr>
                <w:rFonts w:ascii="Arial Narrow" w:hAnsi="Arial Narrow" w:cs="Arial"/>
                <w:b/>
                <w:sz w:val="22"/>
                <w:szCs w:val="22"/>
              </w:rPr>
              <w:t xml:space="preserve"> Polska Sp. z o.o.</w:t>
            </w:r>
          </w:p>
          <w:p w14:paraId="07416A22" w14:textId="636835EC" w:rsidR="00B87E6B" w:rsidRPr="006B47B6" w:rsidRDefault="00B87E6B" w:rsidP="006B47B6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 xml:space="preserve">ul. </w:t>
            </w:r>
            <w:proofErr w:type="spellStart"/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>Karczunkowska</w:t>
            </w:r>
            <w:proofErr w:type="spellEnd"/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>42</w:t>
            </w: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14:paraId="73914894" w14:textId="6A295CBD" w:rsidR="00B87E6B" w:rsidRPr="006B47B6" w:rsidRDefault="00B87E6B" w:rsidP="006B47B6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>02-871</w:t>
            </w: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>Warszawa</w:t>
            </w:r>
          </w:p>
          <w:p w14:paraId="279A58BE" w14:textId="1E2D2AB9" w:rsidR="00B87E6B" w:rsidRPr="006B47B6" w:rsidRDefault="00B87E6B" w:rsidP="006B47B6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B47B6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6B47B6">
              <w:rPr>
                <w:rFonts w:ascii="Arial Narrow" w:hAnsi="Arial Narrow" w:cs="Arial"/>
                <w:b/>
                <w:sz w:val="22"/>
                <w:szCs w:val="22"/>
              </w:rPr>
              <w:t>19 440.00 zł</w:t>
            </w:r>
            <w:r w:rsidRPr="006B47B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B47B6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674B37FA" w14:textId="77777777" w:rsidR="00B87E6B" w:rsidRPr="006B47B6" w:rsidRDefault="00B87E6B" w:rsidP="006B47B6">
            <w:pPr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B47B6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6B47B6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6864ADEA" w14:textId="77777777" w:rsidR="00B87E6B" w:rsidRDefault="00B87E6B" w:rsidP="006B47B6">
            <w:pPr>
              <w:pStyle w:val="Nagwek"/>
              <w:tabs>
                <w:tab w:val="left" w:pos="708"/>
              </w:tabs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B47B6">
              <w:rPr>
                <w:rFonts w:ascii="Arial Narrow" w:hAnsi="Arial Narrow" w:cs="Arial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  <w:p w14:paraId="4BAF728C" w14:textId="5D07CB30" w:rsidR="006B47B6" w:rsidRPr="006B47B6" w:rsidRDefault="006B47B6" w:rsidP="006B47B6">
            <w:pPr>
              <w:pStyle w:val="Nagwek"/>
              <w:tabs>
                <w:tab w:val="left" w:pos="708"/>
              </w:tabs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B87E6B" w:rsidRPr="006B47B6" w14:paraId="53762696" w14:textId="77777777" w:rsidTr="00B87E6B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0ACD94" w14:textId="51DD62ED" w:rsidR="00B87E6B" w:rsidRPr="006B47B6" w:rsidRDefault="00B87E6B" w:rsidP="006B47B6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B47B6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6B47B6">
              <w:rPr>
                <w:rFonts w:ascii="Arial Narrow" w:hAnsi="Arial Narrow" w:cs="Arial"/>
                <w:b/>
                <w:bCs/>
                <w:sz w:val="22"/>
                <w:szCs w:val="22"/>
              </w:rPr>
              <w:t>35</w:t>
            </w:r>
            <w:r w:rsidRPr="006B47B6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6B47B6">
              <w:rPr>
                <w:rFonts w:ascii="Arial Narrow" w:hAnsi="Arial Narrow" w:cs="Arial"/>
                <w:sz w:val="22"/>
                <w:szCs w:val="22"/>
              </w:rPr>
              <w:t xml:space="preserve">Kotwica miękka węzłowa do stabilizacji </w:t>
            </w:r>
            <w:proofErr w:type="spellStart"/>
            <w:r w:rsidRPr="006B47B6">
              <w:rPr>
                <w:rFonts w:ascii="Arial Narrow" w:hAnsi="Arial Narrow" w:cs="Arial"/>
                <w:sz w:val="22"/>
                <w:szCs w:val="22"/>
              </w:rPr>
              <w:t>niestabilnośći</w:t>
            </w:r>
            <w:proofErr w:type="spellEnd"/>
            <w:r w:rsidRPr="006B47B6">
              <w:rPr>
                <w:rFonts w:ascii="Arial Narrow" w:hAnsi="Arial Narrow" w:cs="Arial"/>
                <w:sz w:val="22"/>
                <w:szCs w:val="22"/>
              </w:rPr>
              <w:t xml:space="preserve"> stawu barkowego</w:t>
            </w:r>
          </w:p>
          <w:p w14:paraId="2C7D51C7" w14:textId="7E5DD3A2" w:rsidR="00B87E6B" w:rsidRPr="006B47B6" w:rsidRDefault="00B87E6B" w:rsidP="006B47B6">
            <w:pPr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B47B6">
              <w:rPr>
                <w:rFonts w:ascii="Arial Narrow" w:hAnsi="Arial Narrow" w:cs="Arial"/>
                <w:b/>
                <w:sz w:val="22"/>
                <w:szCs w:val="22"/>
              </w:rPr>
              <w:t>ORTOCARE Sp. z o.o.</w:t>
            </w:r>
          </w:p>
          <w:p w14:paraId="5EB6FCCF" w14:textId="7FA565EE" w:rsidR="00B87E6B" w:rsidRPr="006B47B6" w:rsidRDefault="00B87E6B" w:rsidP="006B47B6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>Łopuszańska</w:t>
            </w: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>95</w:t>
            </w: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14:paraId="2D0D6FE9" w14:textId="6BF5CE9A" w:rsidR="00B87E6B" w:rsidRPr="006B47B6" w:rsidRDefault="00B87E6B" w:rsidP="006B47B6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>02-457</w:t>
            </w: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>Warszawa</w:t>
            </w:r>
          </w:p>
          <w:p w14:paraId="778B07E5" w14:textId="3C919B26" w:rsidR="00B87E6B" w:rsidRPr="006B47B6" w:rsidRDefault="00B87E6B" w:rsidP="006B47B6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B47B6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6B47B6">
              <w:rPr>
                <w:rFonts w:ascii="Arial Narrow" w:hAnsi="Arial Narrow" w:cs="Arial"/>
                <w:b/>
                <w:sz w:val="22"/>
                <w:szCs w:val="22"/>
              </w:rPr>
              <w:t>35 640.00 zł</w:t>
            </w:r>
            <w:r w:rsidRPr="006B47B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B47B6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2BBADC9F" w14:textId="77777777" w:rsidR="00B87E6B" w:rsidRPr="006B47B6" w:rsidRDefault="00B87E6B" w:rsidP="006B47B6">
            <w:pPr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B47B6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6B47B6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7ACD772F" w14:textId="77777777" w:rsidR="00B87E6B" w:rsidRDefault="00B87E6B" w:rsidP="006B47B6">
            <w:pPr>
              <w:pStyle w:val="Nagwek"/>
              <w:tabs>
                <w:tab w:val="left" w:pos="708"/>
              </w:tabs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B47B6">
              <w:rPr>
                <w:rFonts w:ascii="Arial Narrow" w:hAnsi="Arial Narrow" w:cs="Arial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  <w:p w14:paraId="3AAE8020" w14:textId="61CA7A31" w:rsidR="006B47B6" w:rsidRPr="006B47B6" w:rsidRDefault="006B47B6" w:rsidP="006B47B6">
            <w:pPr>
              <w:pStyle w:val="Nagwek"/>
              <w:tabs>
                <w:tab w:val="left" w:pos="708"/>
              </w:tabs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B87E6B" w:rsidRPr="006B47B6" w14:paraId="03078A2E" w14:textId="77777777" w:rsidTr="00B87E6B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BE9F97" w14:textId="526A0FFD" w:rsidR="00B87E6B" w:rsidRPr="006B47B6" w:rsidRDefault="00B87E6B" w:rsidP="006B47B6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B47B6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6B47B6">
              <w:rPr>
                <w:rFonts w:ascii="Arial Narrow" w:hAnsi="Arial Narrow" w:cs="Arial"/>
                <w:b/>
                <w:bCs/>
                <w:sz w:val="22"/>
                <w:szCs w:val="22"/>
              </w:rPr>
              <w:t>37</w:t>
            </w:r>
            <w:r w:rsidRPr="006B47B6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6B47B6">
              <w:rPr>
                <w:rFonts w:ascii="Arial Narrow" w:hAnsi="Arial Narrow" w:cs="Arial"/>
                <w:sz w:val="22"/>
                <w:szCs w:val="22"/>
              </w:rPr>
              <w:t>Zestaw MPFL</w:t>
            </w:r>
          </w:p>
          <w:p w14:paraId="3EFD2C03" w14:textId="3C045178" w:rsidR="00B87E6B" w:rsidRPr="006B47B6" w:rsidRDefault="00B87E6B" w:rsidP="006B47B6">
            <w:pPr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6B47B6">
              <w:rPr>
                <w:rFonts w:ascii="Arial Narrow" w:hAnsi="Arial Narrow" w:cs="Arial"/>
                <w:b/>
                <w:sz w:val="22"/>
                <w:szCs w:val="22"/>
              </w:rPr>
              <w:t>Arthrex</w:t>
            </w:r>
            <w:proofErr w:type="spellEnd"/>
            <w:r w:rsidRPr="006B47B6">
              <w:rPr>
                <w:rFonts w:ascii="Arial Narrow" w:hAnsi="Arial Narrow" w:cs="Arial"/>
                <w:b/>
                <w:sz w:val="22"/>
                <w:szCs w:val="22"/>
              </w:rPr>
              <w:t xml:space="preserve"> Polska Sp. z o.o.</w:t>
            </w:r>
          </w:p>
          <w:p w14:paraId="118E45DC" w14:textId="6B710BEF" w:rsidR="00B87E6B" w:rsidRPr="006B47B6" w:rsidRDefault="00B87E6B" w:rsidP="006B47B6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 xml:space="preserve">ul. </w:t>
            </w:r>
            <w:proofErr w:type="spellStart"/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>Karczunkowska</w:t>
            </w:r>
            <w:proofErr w:type="spellEnd"/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>42</w:t>
            </w: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14:paraId="1A1AC970" w14:textId="32185AF2" w:rsidR="00B87E6B" w:rsidRPr="006B47B6" w:rsidRDefault="00B87E6B" w:rsidP="006B47B6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>02-871</w:t>
            </w: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>Warszawa</w:t>
            </w:r>
          </w:p>
          <w:p w14:paraId="10AE903A" w14:textId="3CC026B3" w:rsidR="00B87E6B" w:rsidRPr="006B47B6" w:rsidRDefault="00B87E6B" w:rsidP="006B47B6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B47B6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6B47B6">
              <w:rPr>
                <w:rFonts w:ascii="Arial Narrow" w:hAnsi="Arial Narrow" w:cs="Arial"/>
                <w:b/>
                <w:sz w:val="22"/>
                <w:szCs w:val="22"/>
              </w:rPr>
              <w:t>12 150.00 zł</w:t>
            </w:r>
            <w:r w:rsidRPr="006B47B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B47B6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13DFBFF0" w14:textId="77777777" w:rsidR="00B87E6B" w:rsidRPr="006B47B6" w:rsidRDefault="00B87E6B" w:rsidP="006B47B6">
            <w:pPr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B47B6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6B47B6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4F76EBD1" w14:textId="77777777" w:rsidR="00B87E6B" w:rsidRDefault="00B87E6B" w:rsidP="006B47B6">
            <w:pPr>
              <w:pStyle w:val="Nagwek"/>
              <w:tabs>
                <w:tab w:val="left" w:pos="708"/>
              </w:tabs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B47B6">
              <w:rPr>
                <w:rFonts w:ascii="Arial Narrow" w:hAnsi="Arial Narrow" w:cs="Arial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  <w:p w14:paraId="09D31CE1" w14:textId="42CC8230" w:rsidR="006B47B6" w:rsidRPr="006B47B6" w:rsidRDefault="006B47B6" w:rsidP="006B47B6">
            <w:pPr>
              <w:pStyle w:val="Nagwek"/>
              <w:tabs>
                <w:tab w:val="left" w:pos="708"/>
              </w:tabs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B87E6B" w:rsidRPr="006B47B6" w14:paraId="5C5563FE" w14:textId="77777777" w:rsidTr="00B87E6B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AB310C" w14:textId="7BC98173" w:rsidR="00B87E6B" w:rsidRPr="006B47B6" w:rsidRDefault="00B87E6B" w:rsidP="006B47B6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B47B6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6B47B6">
              <w:rPr>
                <w:rFonts w:ascii="Arial Narrow" w:hAnsi="Arial Narrow" w:cs="Arial"/>
                <w:b/>
                <w:bCs/>
                <w:sz w:val="22"/>
                <w:szCs w:val="22"/>
              </w:rPr>
              <w:t>39</w:t>
            </w:r>
            <w:r w:rsidRPr="006B47B6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6B47B6">
              <w:rPr>
                <w:rFonts w:ascii="Arial Narrow" w:hAnsi="Arial Narrow" w:cs="Arial"/>
                <w:sz w:val="22"/>
                <w:szCs w:val="22"/>
              </w:rPr>
              <w:t>System do rekonstrukcji więzadła krzyżowego przedniego oparty na fiksacji korówkowej za pomocą podłużnej płytki</w:t>
            </w:r>
          </w:p>
          <w:p w14:paraId="54856962" w14:textId="27E7358C" w:rsidR="00B87E6B" w:rsidRPr="006B47B6" w:rsidRDefault="00B87E6B" w:rsidP="006B47B6">
            <w:pPr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6B47B6">
              <w:rPr>
                <w:rFonts w:ascii="Arial Narrow" w:hAnsi="Arial Narrow" w:cs="Arial"/>
                <w:b/>
                <w:sz w:val="22"/>
                <w:szCs w:val="22"/>
              </w:rPr>
              <w:t>Arthrex</w:t>
            </w:r>
            <w:proofErr w:type="spellEnd"/>
            <w:r w:rsidRPr="006B47B6">
              <w:rPr>
                <w:rFonts w:ascii="Arial Narrow" w:hAnsi="Arial Narrow" w:cs="Arial"/>
                <w:b/>
                <w:sz w:val="22"/>
                <w:szCs w:val="22"/>
              </w:rPr>
              <w:t xml:space="preserve"> Polska Sp. z o.o.</w:t>
            </w:r>
          </w:p>
          <w:p w14:paraId="1D28AE25" w14:textId="422BEE93" w:rsidR="00B87E6B" w:rsidRPr="006B47B6" w:rsidRDefault="00B87E6B" w:rsidP="006B47B6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 xml:space="preserve">ul. </w:t>
            </w:r>
            <w:proofErr w:type="spellStart"/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>Karczunkowska</w:t>
            </w:r>
            <w:proofErr w:type="spellEnd"/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>42</w:t>
            </w: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14:paraId="3CAD773E" w14:textId="2DF5B9AD" w:rsidR="00B87E6B" w:rsidRPr="006B47B6" w:rsidRDefault="00B87E6B" w:rsidP="006B47B6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>02-871</w:t>
            </w: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>Warszawa</w:t>
            </w:r>
          </w:p>
          <w:p w14:paraId="65C44908" w14:textId="3B395941" w:rsidR="00B87E6B" w:rsidRPr="006B47B6" w:rsidRDefault="00B87E6B" w:rsidP="006B47B6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B47B6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6B47B6">
              <w:rPr>
                <w:rFonts w:ascii="Arial Narrow" w:hAnsi="Arial Narrow" w:cs="Arial"/>
                <w:b/>
                <w:sz w:val="22"/>
                <w:szCs w:val="22"/>
              </w:rPr>
              <w:t>45 900.00 zł</w:t>
            </w:r>
            <w:r w:rsidRPr="006B47B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B47B6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3632AAFF" w14:textId="77777777" w:rsidR="00B87E6B" w:rsidRPr="006B47B6" w:rsidRDefault="00B87E6B" w:rsidP="006B47B6">
            <w:pPr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B47B6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6B47B6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07454618" w14:textId="77777777" w:rsidR="00B87E6B" w:rsidRDefault="00B87E6B" w:rsidP="006B47B6">
            <w:pPr>
              <w:pStyle w:val="Nagwek"/>
              <w:tabs>
                <w:tab w:val="left" w:pos="708"/>
              </w:tabs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B47B6">
              <w:rPr>
                <w:rFonts w:ascii="Arial Narrow" w:hAnsi="Arial Narrow" w:cs="Arial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  <w:p w14:paraId="50D6D27A" w14:textId="0AB26D3B" w:rsidR="006B47B6" w:rsidRPr="006B47B6" w:rsidRDefault="006B47B6" w:rsidP="006B47B6">
            <w:pPr>
              <w:pStyle w:val="Nagwek"/>
              <w:tabs>
                <w:tab w:val="left" w:pos="708"/>
              </w:tabs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B87E6B" w:rsidRPr="006B47B6" w14:paraId="1E3BA2D4" w14:textId="77777777" w:rsidTr="00B87E6B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151DC3" w14:textId="68ACF8AC" w:rsidR="00B87E6B" w:rsidRPr="006B47B6" w:rsidRDefault="00B87E6B" w:rsidP="006B47B6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B47B6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6B47B6">
              <w:rPr>
                <w:rFonts w:ascii="Arial Narrow" w:hAnsi="Arial Narrow" w:cs="Arial"/>
                <w:b/>
                <w:bCs/>
                <w:sz w:val="22"/>
                <w:szCs w:val="22"/>
              </w:rPr>
              <w:t>40</w:t>
            </w:r>
            <w:r w:rsidRPr="006B47B6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6B47B6">
              <w:rPr>
                <w:rFonts w:ascii="Arial Narrow" w:hAnsi="Arial Narrow" w:cs="Arial"/>
                <w:sz w:val="22"/>
                <w:szCs w:val="22"/>
              </w:rPr>
              <w:t>System do rekonstrukcji więzadła przedniego oparty na fiksacji korówkowej za pomocą podłużnej płytki</w:t>
            </w:r>
          </w:p>
          <w:p w14:paraId="1723BDED" w14:textId="248AB77B" w:rsidR="00B87E6B" w:rsidRPr="006B47B6" w:rsidRDefault="00B87E6B" w:rsidP="006B47B6">
            <w:pPr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6B47B6">
              <w:rPr>
                <w:rFonts w:ascii="Arial Narrow" w:hAnsi="Arial Narrow" w:cs="Arial"/>
                <w:b/>
                <w:sz w:val="22"/>
                <w:szCs w:val="22"/>
              </w:rPr>
              <w:t>Arthrex</w:t>
            </w:r>
            <w:proofErr w:type="spellEnd"/>
            <w:r w:rsidRPr="006B47B6">
              <w:rPr>
                <w:rFonts w:ascii="Arial Narrow" w:hAnsi="Arial Narrow" w:cs="Arial"/>
                <w:b/>
                <w:sz w:val="22"/>
                <w:szCs w:val="22"/>
              </w:rPr>
              <w:t xml:space="preserve"> Polska Sp. z o.o.</w:t>
            </w:r>
          </w:p>
          <w:p w14:paraId="5139D8C8" w14:textId="2D8EF17B" w:rsidR="00B87E6B" w:rsidRPr="006B47B6" w:rsidRDefault="00B87E6B" w:rsidP="006B47B6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 xml:space="preserve">ul. </w:t>
            </w:r>
            <w:proofErr w:type="spellStart"/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>Karczunkowska</w:t>
            </w:r>
            <w:proofErr w:type="spellEnd"/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>42</w:t>
            </w: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14:paraId="333E4686" w14:textId="50D3CA2F" w:rsidR="00B87E6B" w:rsidRPr="006B47B6" w:rsidRDefault="00B87E6B" w:rsidP="006B47B6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>02-871</w:t>
            </w: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>Warszawa</w:t>
            </w:r>
          </w:p>
          <w:p w14:paraId="772462A9" w14:textId="6F343F17" w:rsidR="00B87E6B" w:rsidRPr="006B47B6" w:rsidRDefault="00B87E6B" w:rsidP="006B47B6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B47B6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6B47B6">
              <w:rPr>
                <w:rFonts w:ascii="Arial Narrow" w:hAnsi="Arial Narrow" w:cs="Arial"/>
                <w:b/>
                <w:sz w:val="22"/>
                <w:szCs w:val="22"/>
              </w:rPr>
              <w:t>40 500.00 zł</w:t>
            </w:r>
            <w:r w:rsidRPr="006B47B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B47B6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49E9E162" w14:textId="77777777" w:rsidR="00B87E6B" w:rsidRPr="006B47B6" w:rsidRDefault="00B87E6B" w:rsidP="006B47B6">
            <w:pPr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B47B6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6B47B6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0DB76FE7" w14:textId="77777777" w:rsidR="00B87E6B" w:rsidRDefault="00B87E6B" w:rsidP="006B47B6">
            <w:pPr>
              <w:pStyle w:val="Nagwek"/>
              <w:tabs>
                <w:tab w:val="left" w:pos="708"/>
              </w:tabs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B47B6">
              <w:rPr>
                <w:rFonts w:ascii="Arial Narrow" w:hAnsi="Arial Narrow" w:cs="Arial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  <w:p w14:paraId="2C784D56" w14:textId="40FE09D2" w:rsidR="006B47B6" w:rsidRPr="006B47B6" w:rsidRDefault="006B47B6" w:rsidP="006B47B6">
            <w:pPr>
              <w:pStyle w:val="Nagwek"/>
              <w:tabs>
                <w:tab w:val="left" w:pos="708"/>
              </w:tabs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B87E6B" w:rsidRPr="006B47B6" w14:paraId="49862D06" w14:textId="77777777" w:rsidTr="00B87E6B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CBA3CA" w14:textId="0412A144" w:rsidR="00B87E6B" w:rsidRPr="006B47B6" w:rsidRDefault="00B87E6B" w:rsidP="006B47B6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B47B6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 xml:space="preserve">Część nr </w:t>
            </w:r>
            <w:r w:rsidRPr="006B47B6">
              <w:rPr>
                <w:rFonts w:ascii="Arial Narrow" w:hAnsi="Arial Narrow" w:cs="Arial"/>
                <w:b/>
                <w:bCs/>
                <w:sz w:val="22"/>
                <w:szCs w:val="22"/>
              </w:rPr>
              <w:t>41</w:t>
            </w:r>
            <w:r w:rsidRPr="006B47B6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6B47B6">
              <w:rPr>
                <w:rFonts w:ascii="Arial Narrow" w:hAnsi="Arial Narrow" w:cs="Arial"/>
                <w:sz w:val="22"/>
                <w:szCs w:val="22"/>
              </w:rPr>
              <w:t xml:space="preserve">System do rekonstrukcji więzadła przedniego ACL i tylnego PCL oparty na śrubach </w:t>
            </w:r>
            <w:proofErr w:type="spellStart"/>
            <w:r w:rsidRPr="006B47B6">
              <w:rPr>
                <w:rFonts w:ascii="Arial Narrow" w:hAnsi="Arial Narrow" w:cs="Arial"/>
                <w:sz w:val="22"/>
                <w:szCs w:val="22"/>
              </w:rPr>
              <w:t>biokompozytowych</w:t>
            </w:r>
            <w:proofErr w:type="spellEnd"/>
          </w:p>
          <w:p w14:paraId="5B5768CD" w14:textId="686F8DC3" w:rsidR="00B87E6B" w:rsidRPr="006B47B6" w:rsidRDefault="00B87E6B" w:rsidP="006B47B6">
            <w:pPr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6B47B6">
              <w:rPr>
                <w:rFonts w:ascii="Arial Narrow" w:hAnsi="Arial Narrow" w:cs="Arial"/>
                <w:b/>
                <w:sz w:val="22"/>
                <w:szCs w:val="22"/>
              </w:rPr>
              <w:t>Smith</w:t>
            </w:r>
            <w:proofErr w:type="spellEnd"/>
            <w:r w:rsidRPr="006B47B6">
              <w:rPr>
                <w:rFonts w:ascii="Arial Narrow" w:hAnsi="Arial Narrow" w:cs="Arial"/>
                <w:b/>
                <w:sz w:val="22"/>
                <w:szCs w:val="22"/>
              </w:rPr>
              <w:t xml:space="preserve"> &amp; </w:t>
            </w:r>
            <w:proofErr w:type="spellStart"/>
            <w:r w:rsidRPr="006B47B6">
              <w:rPr>
                <w:rFonts w:ascii="Arial Narrow" w:hAnsi="Arial Narrow" w:cs="Arial"/>
                <w:b/>
                <w:sz w:val="22"/>
                <w:szCs w:val="22"/>
              </w:rPr>
              <w:t>Nephew</w:t>
            </w:r>
            <w:proofErr w:type="spellEnd"/>
            <w:r w:rsidRPr="006B47B6">
              <w:rPr>
                <w:rFonts w:ascii="Arial Narrow" w:hAnsi="Arial Narrow" w:cs="Arial"/>
                <w:b/>
                <w:sz w:val="22"/>
                <w:szCs w:val="22"/>
              </w:rPr>
              <w:t xml:space="preserve"> Sp. z o.o.</w:t>
            </w:r>
          </w:p>
          <w:p w14:paraId="435C7A62" w14:textId="1F07C661" w:rsidR="00B87E6B" w:rsidRPr="006B47B6" w:rsidRDefault="00B87E6B" w:rsidP="006B47B6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>Osmańska</w:t>
            </w: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>12</w:t>
            </w: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14:paraId="4DCFC962" w14:textId="604A8E9F" w:rsidR="00B87E6B" w:rsidRPr="006B47B6" w:rsidRDefault="00B87E6B" w:rsidP="006B47B6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>02-823</w:t>
            </w: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>Warszawa</w:t>
            </w:r>
          </w:p>
          <w:p w14:paraId="376D8EE4" w14:textId="026CE6A3" w:rsidR="00B87E6B" w:rsidRPr="006B47B6" w:rsidRDefault="00B87E6B" w:rsidP="006B47B6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B47B6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6B47B6">
              <w:rPr>
                <w:rFonts w:ascii="Arial Narrow" w:hAnsi="Arial Narrow" w:cs="Arial"/>
                <w:b/>
                <w:sz w:val="22"/>
                <w:szCs w:val="22"/>
              </w:rPr>
              <w:t>66 960.00 zł</w:t>
            </w:r>
            <w:r w:rsidRPr="006B47B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B47B6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010F95F3" w14:textId="77777777" w:rsidR="00B87E6B" w:rsidRPr="006B47B6" w:rsidRDefault="00B87E6B" w:rsidP="006B47B6">
            <w:pPr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B47B6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6B47B6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72595F4E" w14:textId="77777777" w:rsidR="00B87E6B" w:rsidRDefault="00B87E6B" w:rsidP="006B47B6">
            <w:pPr>
              <w:pStyle w:val="Nagwek"/>
              <w:tabs>
                <w:tab w:val="left" w:pos="708"/>
              </w:tabs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B47B6">
              <w:rPr>
                <w:rFonts w:ascii="Arial Narrow" w:hAnsi="Arial Narrow" w:cs="Arial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  <w:p w14:paraId="4DF84BF1" w14:textId="60202014" w:rsidR="006B47B6" w:rsidRPr="006B47B6" w:rsidRDefault="006B47B6" w:rsidP="006B47B6">
            <w:pPr>
              <w:pStyle w:val="Nagwek"/>
              <w:tabs>
                <w:tab w:val="left" w:pos="708"/>
              </w:tabs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B87E6B" w:rsidRPr="006B47B6" w14:paraId="249B25CF" w14:textId="77777777" w:rsidTr="00B87E6B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7B9128" w14:textId="110E498D" w:rsidR="00B87E6B" w:rsidRPr="006B47B6" w:rsidRDefault="00B87E6B" w:rsidP="006B47B6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B47B6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6B47B6">
              <w:rPr>
                <w:rFonts w:ascii="Arial Narrow" w:hAnsi="Arial Narrow" w:cs="Arial"/>
                <w:b/>
                <w:bCs/>
                <w:sz w:val="22"/>
                <w:szCs w:val="22"/>
              </w:rPr>
              <w:t>48</w:t>
            </w:r>
            <w:r w:rsidRPr="006B47B6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6B47B6">
              <w:rPr>
                <w:rFonts w:ascii="Arial Narrow" w:hAnsi="Arial Narrow" w:cs="Arial"/>
                <w:sz w:val="22"/>
                <w:szCs w:val="22"/>
              </w:rPr>
              <w:t>Igła do przeszycia stożka rotatorów z narzędziem</w:t>
            </w:r>
          </w:p>
          <w:p w14:paraId="5E7C88F7" w14:textId="6475E925" w:rsidR="00B87E6B" w:rsidRPr="006B47B6" w:rsidRDefault="00B87E6B" w:rsidP="006B47B6">
            <w:pPr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6B47B6">
              <w:rPr>
                <w:rFonts w:ascii="Arial Narrow" w:hAnsi="Arial Narrow" w:cs="Arial"/>
                <w:b/>
                <w:sz w:val="22"/>
                <w:szCs w:val="22"/>
              </w:rPr>
              <w:t>Arthrex</w:t>
            </w:r>
            <w:proofErr w:type="spellEnd"/>
            <w:r w:rsidRPr="006B47B6">
              <w:rPr>
                <w:rFonts w:ascii="Arial Narrow" w:hAnsi="Arial Narrow" w:cs="Arial"/>
                <w:b/>
                <w:sz w:val="22"/>
                <w:szCs w:val="22"/>
              </w:rPr>
              <w:t xml:space="preserve"> Polska Sp. z o.o.</w:t>
            </w:r>
          </w:p>
          <w:p w14:paraId="6A9F58F9" w14:textId="5A48DD1B" w:rsidR="00B87E6B" w:rsidRPr="006B47B6" w:rsidRDefault="00B87E6B" w:rsidP="006B47B6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 xml:space="preserve">ul. </w:t>
            </w:r>
            <w:proofErr w:type="spellStart"/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>Karczunkowska</w:t>
            </w:r>
            <w:proofErr w:type="spellEnd"/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>42</w:t>
            </w: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14:paraId="7E254236" w14:textId="50698D8B" w:rsidR="00B87E6B" w:rsidRPr="006B47B6" w:rsidRDefault="00B87E6B" w:rsidP="006B47B6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>02-871</w:t>
            </w: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>Warszawa</w:t>
            </w:r>
          </w:p>
          <w:p w14:paraId="766A182F" w14:textId="3C3BFC38" w:rsidR="00B87E6B" w:rsidRPr="006B47B6" w:rsidRDefault="00B87E6B" w:rsidP="006B47B6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B47B6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6B47B6">
              <w:rPr>
                <w:rFonts w:ascii="Arial Narrow" w:hAnsi="Arial Narrow" w:cs="Arial"/>
                <w:b/>
                <w:sz w:val="22"/>
                <w:szCs w:val="22"/>
              </w:rPr>
              <w:t>16 038.00 zł</w:t>
            </w:r>
            <w:r w:rsidRPr="006B47B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B47B6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5F2ECBF7" w14:textId="77777777" w:rsidR="00B87E6B" w:rsidRPr="006B47B6" w:rsidRDefault="00B87E6B" w:rsidP="006B47B6">
            <w:pPr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B47B6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6B47B6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3D8B94B7" w14:textId="77777777" w:rsidR="00B87E6B" w:rsidRDefault="00B87E6B" w:rsidP="006B47B6">
            <w:pPr>
              <w:pStyle w:val="Nagwek"/>
              <w:tabs>
                <w:tab w:val="left" w:pos="708"/>
              </w:tabs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B47B6">
              <w:rPr>
                <w:rFonts w:ascii="Arial Narrow" w:hAnsi="Arial Narrow" w:cs="Arial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  <w:p w14:paraId="2153BD8A" w14:textId="331E27FC" w:rsidR="006B47B6" w:rsidRPr="006B47B6" w:rsidRDefault="006B47B6" w:rsidP="006B47B6">
            <w:pPr>
              <w:pStyle w:val="Nagwek"/>
              <w:tabs>
                <w:tab w:val="left" w:pos="708"/>
              </w:tabs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B87E6B" w:rsidRPr="006B47B6" w14:paraId="3D3A60AB" w14:textId="77777777" w:rsidTr="00B87E6B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F0CB89" w14:textId="439217CC" w:rsidR="00B87E6B" w:rsidRPr="006B47B6" w:rsidRDefault="00B87E6B" w:rsidP="006B47B6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B47B6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6B47B6">
              <w:rPr>
                <w:rFonts w:ascii="Arial Narrow" w:hAnsi="Arial Narrow" w:cs="Arial"/>
                <w:b/>
                <w:bCs/>
                <w:sz w:val="22"/>
                <w:szCs w:val="22"/>
              </w:rPr>
              <w:t>49</w:t>
            </w:r>
            <w:r w:rsidRPr="006B47B6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6B47B6">
              <w:rPr>
                <w:rFonts w:ascii="Arial Narrow" w:hAnsi="Arial Narrow" w:cs="Arial"/>
                <w:sz w:val="22"/>
                <w:szCs w:val="22"/>
              </w:rPr>
              <w:t xml:space="preserve">Implanty do zaopatrywania złamań w obrębie kości paliczków, śródręcza i </w:t>
            </w:r>
            <w:proofErr w:type="spellStart"/>
            <w:r w:rsidRPr="006B47B6">
              <w:rPr>
                <w:rFonts w:ascii="Arial Narrow" w:hAnsi="Arial Narrow" w:cs="Arial"/>
                <w:sz w:val="22"/>
                <w:szCs w:val="22"/>
              </w:rPr>
              <w:t>przodostopia</w:t>
            </w:r>
            <w:proofErr w:type="spellEnd"/>
            <w:r w:rsidRPr="006B47B6">
              <w:rPr>
                <w:rFonts w:ascii="Arial Narrow" w:hAnsi="Arial Narrow" w:cs="Arial"/>
                <w:sz w:val="22"/>
                <w:szCs w:val="22"/>
              </w:rPr>
              <w:t>, pod śruby 1.2/1.5 oraz 2.0/2.3 nieblokowane i blokowane.</w:t>
            </w:r>
          </w:p>
          <w:p w14:paraId="7EBD0A34" w14:textId="7EAA7CE2" w:rsidR="00B87E6B" w:rsidRPr="006B47B6" w:rsidRDefault="00B87E6B" w:rsidP="006B47B6">
            <w:pPr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6B47B6">
              <w:rPr>
                <w:rFonts w:ascii="Arial Narrow" w:hAnsi="Arial Narrow" w:cs="Arial"/>
                <w:b/>
                <w:sz w:val="22"/>
                <w:szCs w:val="22"/>
              </w:rPr>
              <w:t>Medartis</w:t>
            </w:r>
            <w:proofErr w:type="spellEnd"/>
            <w:r w:rsidRPr="006B47B6">
              <w:rPr>
                <w:rFonts w:ascii="Arial Narrow" w:hAnsi="Arial Narrow" w:cs="Arial"/>
                <w:b/>
                <w:sz w:val="22"/>
                <w:szCs w:val="22"/>
              </w:rPr>
              <w:t xml:space="preserve"> Sp. z o.o.</w:t>
            </w:r>
          </w:p>
          <w:p w14:paraId="353D5903" w14:textId="7828BFDF" w:rsidR="00B87E6B" w:rsidRPr="006B47B6" w:rsidRDefault="00B87E6B" w:rsidP="006B47B6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>Legnicka</w:t>
            </w: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>56</w:t>
            </w: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14:paraId="0D8CA621" w14:textId="070AC521" w:rsidR="00B87E6B" w:rsidRPr="006B47B6" w:rsidRDefault="00B87E6B" w:rsidP="006B47B6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>54-204</w:t>
            </w: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>Wrocław</w:t>
            </w:r>
          </w:p>
          <w:p w14:paraId="67CDF1E3" w14:textId="059A9D04" w:rsidR="00B87E6B" w:rsidRPr="006B47B6" w:rsidRDefault="00B87E6B" w:rsidP="006B47B6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B47B6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6B47B6">
              <w:rPr>
                <w:rFonts w:ascii="Arial Narrow" w:hAnsi="Arial Narrow" w:cs="Arial"/>
                <w:b/>
                <w:sz w:val="22"/>
                <w:szCs w:val="22"/>
              </w:rPr>
              <w:t>257 180.40 zł</w:t>
            </w:r>
            <w:r w:rsidRPr="006B47B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B47B6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62C5909E" w14:textId="77777777" w:rsidR="00B87E6B" w:rsidRPr="006B47B6" w:rsidRDefault="00B87E6B" w:rsidP="006B47B6">
            <w:pPr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B47B6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6B47B6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3EAED550" w14:textId="77777777" w:rsidR="00B87E6B" w:rsidRDefault="00B87E6B" w:rsidP="006B47B6">
            <w:pPr>
              <w:pStyle w:val="Nagwek"/>
              <w:tabs>
                <w:tab w:val="left" w:pos="708"/>
              </w:tabs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B47B6">
              <w:rPr>
                <w:rFonts w:ascii="Arial Narrow" w:hAnsi="Arial Narrow" w:cs="Arial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  <w:p w14:paraId="5049E09A" w14:textId="1A1C604C" w:rsidR="006B47B6" w:rsidRPr="006B47B6" w:rsidRDefault="006B47B6" w:rsidP="006B47B6">
            <w:pPr>
              <w:pStyle w:val="Nagwek"/>
              <w:tabs>
                <w:tab w:val="left" w:pos="708"/>
              </w:tabs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B87E6B" w:rsidRPr="006B47B6" w14:paraId="4BECB7E7" w14:textId="77777777" w:rsidTr="00B87E6B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A6F85C" w14:textId="4CEC773B" w:rsidR="00B87E6B" w:rsidRPr="006B47B6" w:rsidRDefault="00B87E6B" w:rsidP="006B47B6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B47B6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6B47B6">
              <w:rPr>
                <w:rFonts w:ascii="Arial Narrow" w:hAnsi="Arial Narrow" w:cs="Arial"/>
                <w:b/>
                <w:bCs/>
                <w:sz w:val="22"/>
                <w:szCs w:val="22"/>
              </w:rPr>
              <w:t>50</w:t>
            </w:r>
            <w:r w:rsidRPr="006B47B6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6B47B6">
              <w:rPr>
                <w:rFonts w:ascii="Arial Narrow" w:hAnsi="Arial Narrow" w:cs="Arial"/>
                <w:sz w:val="22"/>
                <w:szCs w:val="22"/>
              </w:rPr>
              <w:t>Implanty pod śruby 2.5 mm, do artrodezy nadgarstka, dalszej nasady kości promieniowej i łokciowej.</w:t>
            </w:r>
          </w:p>
          <w:p w14:paraId="1992B678" w14:textId="6FB70916" w:rsidR="00B87E6B" w:rsidRPr="006B47B6" w:rsidRDefault="00B87E6B" w:rsidP="006B47B6">
            <w:pPr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6B47B6">
              <w:rPr>
                <w:rFonts w:ascii="Arial Narrow" w:hAnsi="Arial Narrow" w:cs="Arial"/>
                <w:b/>
                <w:sz w:val="22"/>
                <w:szCs w:val="22"/>
              </w:rPr>
              <w:t>Medartis</w:t>
            </w:r>
            <w:proofErr w:type="spellEnd"/>
            <w:r w:rsidRPr="006B47B6">
              <w:rPr>
                <w:rFonts w:ascii="Arial Narrow" w:hAnsi="Arial Narrow" w:cs="Arial"/>
                <w:b/>
                <w:sz w:val="22"/>
                <w:szCs w:val="22"/>
              </w:rPr>
              <w:t xml:space="preserve"> Sp. z o.o.</w:t>
            </w:r>
          </w:p>
          <w:p w14:paraId="2C6ED34A" w14:textId="0CC863B5" w:rsidR="00B87E6B" w:rsidRPr="006B47B6" w:rsidRDefault="00B87E6B" w:rsidP="006B47B6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>Legnicka</w:t>
            </w: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>56</w:t>
            </w: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14:paraId="32AC927A" w14:textId="42B6D5E7" w:rsidR="00B87E6B" w:rsidRPr="006B47B6" w:rsidRDefault="00B87E6B" w:rsidP="006B47B6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>54-204</w:t>
            </w: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>Wrocław</w:t>
            </w:r>
          </w:p>
          <w:p w14:paraId="217C2EEF" w14:textId="516FBEA9" w:rsidR="00B87E6B" w:rsidRPr="006B47B6" w:rsidRDefault="00B87E6B" w:rsidP="006B47B6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B47B6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6B47B6">
              <w:rPr>
                <w:rFonts w:ascii="Arial Narrow" w:hAnsi="Arial Narrow" w:cs="Arial"/>
                <w:b/>
                <w:sz w:val="22"/>
                <w:szCs w:val="22"/>
              </w:rPr>
              <w:t>556 848.00 zł</w:t>
            </w:r>
            <w:r w:rsidRPr="006B47B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B47B6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34214DC8" w14:textId="77777777" w:rsidR="00B87E6B" w:rsidRPr="006B47B6" w:rsidRDefault="00B87E6B" w:rsidP="006B47B6">
            <w:pPr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B47B6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6B47B6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59C43BFA" w14:textId="77777777" w:rsidR="00B87E6B" w:rsidRDefault="00B87E6B" w:rsidP="006B47B6">
            <w:pPr>
              <w:pStyle w:val="Nagwek"/>
              <w:tabs>
                <w:tab w:val="left" w:pos="708"/>
              </w:tabs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B47B6">
              <w:rPr>
                <w:rFonts w:ascii="Arial Narrow" w:hAnsi="Arial Narrow" w:cs="Arial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  <w:p w14:paraId="7CB1CC04" w14:textId="5784355C" w:rsidR="006B47B6" w:rsidRPr="006B47B6" w:rsidRDefault="006B47B6" w:rsidP="006B47B6">
            <w:pPr>
              <w:pStyle w:val="Nagwek"/>
              <w:tabs>
                <w:tab w:val="left" w:pos="708"/>
              </w:tabs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B87E6B" w:rsidRPr="006B47B6" w14:paraId="792D72AD" w14:textId="77777777" w:rsidTr="00B87E6B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FFF6FF" w14:textId="2F8E6D0B" w:rsidR="00B87E6B" w:rsidRPr="006B47B6" w:rsidRDefault="00B87E6B" w:rsidP="006B47B6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B47B6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6B47B6">
              <w:rPr>
                <w:rFonts w:ascii="Arial Narrow" w:hAnsi="Arial Narrow" w:cs="Arial"/>
                <w:b/>
                <w:bCs/>
                <w:sz w:val="22"/>
                <w:szCs w:val="22"/>
              </w:rPr>
              <w:t>51</w:t>
            </w:r>
            <w:r w:rsidRPr="006B47B6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6B47B6">
              <w:rPr>
                <w:rFonts w:ascii="Arial Narrow" w:hAnsi="Arial Narrow" w:cs="Arial"/>
                <w:sz w:val="22"/>
                <w:szCs w:val="22"/>
              </w:rPr>
              <w:t>Implanty pod śruby 2.8 mm, do trzonu dalszej nasady kości promieniowej i łokciowej. Blokowane - pozwalające na wprowadzenie śruby w zakresie kąta +/- 15 stopni, .</w:t>
            </w:r>
          </w:p>
          <w:p w14:paraId="47B34FAE" w14:textId="6760D25C" w:rsidR="00B87E6B" w:rsidRPr="006B47B6" w:rsidRDefault="00B87E6B" w:rsidP="006B47B6">
            <w:pPr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6B47B6">
              <w:rPr>
                <w:rFonts w:ascii="Arial Narrow" w:hAnsi="Arial Narrow" w:cs="Arial"/>
                <w:b/>
                <w:sz w:val="22"/>
                <w:szCs w:val="22"/>
              </w:rPr>
              <w:t>Medartis</w:t>
            </w:r>
            <w:proofErr w:type="spellEnd"/>
            <w:r w:rsidRPr="006B47B6">
              <w:rPr>
                <w:rFonts w:ascii="Arial Narrow" w:hAnsi="Arial Narrow" w:cs="Arial"/>
                <w:b/>
                <w:sz w:val="22"/>
                <w:szCs w:val="22"/>
              </w:rPr>
              <w:t xml:space="preserve"> Sp. z o.o.</w:t>
            </w:r>
          </w:p>
          <w:p w14:paraId="4504A525" w14:textId="0C47DFF6" w:rsidR="00B87E6B" w:rsidRPr="006B47B6" w:rsidRDefault="00B87E6B" w:rsidP="006B47B6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>Legnicka</w:t>
            </w: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>56</w:t>
            </w: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14:paraId="5E405B99" w14:textId="26E4F30B" w:rsidR="00B87E6B" w:rsidRPr="006B47B6" w:rsidRDefault="00B87E6B" w:rsidP="006B47B6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>54-204</w:t>
            </w: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>Wrocław</w:t>
            </w:r>
          </w:p>
          <w:p w14:paraId="6606F0A5" w14:textId="6FE8A5CA" w:rsidR="00B87E6B" w:rsidRPr="006B47B6" w:rsidRDefault="00B87E6B" w:rsidP="006B47B6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B47B6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6B47B6">
              <w:rPr>
                <w:rFonts w:ascii="Arial Narrow" w:hAnsi="Arial Narrow" w:cs="Arial"/>
                <w:b/>
                <w:sz w:val="22"/>
                <w:szCs w:val="22"/>
              </w:rPr>
              <w:t>369 738.00 zł</w:t>
            </w:r>
            <w:r w:rsidRPr="006B47B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B47B6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334AD1A5" w14:textId="77777777" w:rsidR="00B87E6B" w:rsidRPr="006B47B6" w:rsidRDefault="00B87E6B" w:rsidP="006B47B6">
            <w:pPr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B47B6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6B47B6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53113206" w14:textId="77777777" w:rsidR="00B87E6B" w:rsidRDefault="00B87E6B" w:rsidP="006B47B6">
            <w:pPr>
              <w:pStyle w:val="Nagwek"/>
              <w:tabs>
                <w:tab w:val="left" w:pos="708"/>
              </w:tabs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B47B6">
              <w:rPr>
                <w:rFonts w:ascii="Arial Narrow" w:hAnsi="Arial Narrow" w:cs="Arial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  <w:p w14:paraId="58596967" w14:textId="1DAB6BA9" w:rsidR="006B47B6" w:rsidRPr="006B47B6" w:rsidRDefault="006B47B6" w:rsidP="006B47B6">
            <w:pPr>
              <w:pStyle w:val="Nagwek"/>
              <w:tabs>
                <w:tab w:val="left" w:pos="708"/>
              </w:tabs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B87E6B" w:rsidRPr="006B47B6" w14:paraId="232D2CCA" w14:textId="77777777" w:rsidTr="00B87E6B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4E04F7" w14:textId="5B15370F" w:rsidR="00B87E6B" w:rsidRPr="006B47B6" w:rsidRDefault="00B87E6B" w:rsidP="006B47B6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B47B6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6B47B6">
              <w:rPr>
                <w:rFonts w:ascii="Arial Narrow" w:hAnsi="Arial Narrow" w:cs="Arial"/>
                <w:b/>
                <w:bCs/>
                <w:sz w:val="22"/>
                <w:szCs w:val="22"/>
              </w:rPr>
              <w:t>52</w:t>
            </w:r>
            <w:r w:rsidRPr="006B47B6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6B47B6">
              <w:rPr>
                <w:rFonts w:ascii="Arial Narrow" w:hAnsi="Arial Narrow" w:cs="Arial"/>
                <w:sz w:val="22"/>
                <w:szCs w:val="22"/>
              </w:rPr>
              <w:t>Implanty do zaopatrywania złamań oraz korekcji w obrębie kości stopy, pod śruby 2.8 mm.</w:t>
            </w:r>
          </w:p>
          <w:p w14:paraId="50215803" w14:textId="62FA9326" w:rsidR="00B87E6B" w:rsidRPr="006B47B6" w:rsidRDefault="00B87E6B" w:rsidP="006B47B6">
            <w:pPr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6B47B6">
              <w:rPr>
                <w:rFonts w:ascii="Arial Narrow" w:hAnsi="Arial Narrow" w:cs="Arial"/>
                <w:b/>
                <w:sz w:val="22"/>
                <w:szCs w:val="22"/>
              </w:rPr>
              <w:t>Medartis</w:t>
            </w:r>
            <w:proofErr w:type="spellEnd"/>
            <w:r w:rsidRPr="006B47B6">
              <w:rPr>
                <w:rFonts w:ascii="Arial Narrow" w:hAnsi="Arial Narrow" w:cs="Arial"/>
                <w:b/>
                <w:sz w:val="22"/>
                <w:szCs w:val="22"/>
              </w:rPr>
              <w:t xml:space="preserve"> Sp. z o.o.</w:t>
            </w:r>
          </w:p>
          <w:p w14:paraId="2A3A5497" w14:textId="2FDEDB99" w:rsidR="00B87E6B" w:rsidRPr="006B47B6" w:rsidRDefault="00B87E6B" w:rsidP="006B47B6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>Legnicka</w:t>
            </w: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>56</w:t>
            </w: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14:paraId="1ACBF51B" w14:textId="658224C7" w:rsidR="00B87E6B" w:rsidRPr="006B47B6" w:rsidRDefault="00B87E6B" w:rsidP="006B47B6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>54-204</w:t>
            </w: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>Wrocław</w:t>
            </w:r>
          </w:p>
          <w:p w14:paraId="1D86D4E4" w14:textId="745818F3" w:rsidR="00B87E6B" w:rsidRPr="006B47B6" w:rsidRDefault="00B87E6B" w:rsidP="006B47B6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B47B6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6B47B6">
              <w:rPr>
                <w:rFonts w:ascii="Arial Narrow" w:hAnsi="Arial Narrow" w:cs="Arial"/>
                <w:b/>
                <w:sz w:val="22"/>
                <w:szCs w:val="22"/>
              </w:rPr>
              <w:t>176 763.60 zł</w:t>
            </w:r>
            <w:r w:rsidRPr="006B47B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B47B6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58A1FEA0" w14:textId="77777777" w:rsidR="00B87E6B" w:rsidRPr="006B47B6" w:rsidRDefault="00B87E6B" w:rsidP="006B47B6">
            <w:pPr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B47B6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6B47B6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3374E24A" w14:textId="77777777" w:rsidR="00B87E6B" w:rsidRDefault="00B87E6B" w:rsidP="006B47B6">
            <w:pPr>
              <w:pStyle w:val="Nagwek"/>
              <w:tabs>
                <w:tab w:val="left" w:pos="708"/>
              </w:tabs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B47B6">
              <w:rPr>
                <w:rFonts w:ascii="Arial Narrow" w:hAnsi="Arial Narrow" w:cs="Arial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  <w:p w14:paraId="59B22B1F" w14:textId="1B97E71B" w:rsidR="006B47B6" w:rsidRPr="006B47B6" w:rsidRDefault="006B47B6" w:rsidP="006B47B6">
            <w:pPr>
              <w:pStyle w:val="Nagwek"/>
              <w:tabs>
                <w:tab w:val="left" w:pos="708"/>
              </w:tabs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B87E6B" w:rsidRPr="006B47B6" w14:paraId="5F337EDD" w14:textId="77777777" w:rsidTr="00B87E6B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89C51C" w14:textId="765BAC5C" w:rsidR="00B87E6B" w:rsidRPr="006B47B6" w:rsidRDefault="00B87E6B" w:rsidP="006B47B6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B47B6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 xml:space="preserve">Część nr </w:t>
            </w:r>
            <w:r w:rsidRPr="006B47B6">
              <w:rPr>
                <w:rFonts w:ascii="Arial Narrow" w:hAnsi="Arial Narrow" w:cs="Arial"/>
                <w:b/>
                <w:bCs/>
                <w:sz w:val="22"/>
                <w:szCs w:val="22"/>
              </w:rPr>
              <w:t>53</w:t>
            </w:r>
            <w:r w:rsidRPr="006B47B6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6B47B6">
              <w:rPr>
                <w:rFonts w:ascii="Arial Narrow" w:hAnsi="Arial Narrow" w:cs="Arial"/>
                <w:sz w:val="22"/>
                <w:szCs w:val="22"/>
              </w:rPr>
              <w:t>Śruby samowiercące</w:t>
            </w:r>
          </w:p>
          <w:p w14:paraId="195B95E5" w14:textId="5C8C69CE" w:rsidR="00B87E6B" w:rsidRPr="006B47B6" w:rsidRDefault="00B87E6B" w:rsidP="006B47B6">
            <w:pPr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6B47B6">
              <w:rPr>
                <w:rFonts w:ascii="Arial Narrow" w:hAnsi="Arial Narrow" w:cs="Arial"/>
                <w:b/>
                <w:sz w:val="22"/>
                <w:szCs w:val="22"/>
              </w:rPr>
              <w:t>Medartis</w:t>
            </w:r>
            <w:proofErr w:type="spellEnd"/>
            <w:r w:rsidRPr="006B47B6">
              <w:rPr>
                <w:rFonts w:ascii="Arial Narrow" w:hAnsi="Arial Narrow" w:cs="Arial"/>
                <w:b/>
                <w:sz w:val="22"/>
                <w:szCs w:val="22"/>
              </w:rPr>
              <w:t xml:space="preserve"> Sp. z o.o.</w:t>
            </w:r>
          </w:p>
          <w:p w14:paraId="69923A0C" w14:textId="09470856" w:rsidR="00B87E6B" w:rsidRPr="006B47B6" w:rsidRDefault="00B87E6B" w:rsidP="006B47B6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>Legnicka</w:t>
            </w: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>56</w:t>
            </w: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14:paraId="29C9BF9E" w14:textId="1FAC61CE" w:rsidR="00B87E6B" w:rsidRPr="006B47B6" w:rsidRDefault="00B87E6B" w:rsidP="006B47B6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>54-204</w:t>
            </w: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>Wrocław</w:t>
            </w:r>
          </w:p>
          <w:p w14:paraId="3BC8E166" w14:textId="762B9817" w:rsidR="00B87E6B" w:rsidRPr="006B47B6" w:rsidRDefault="00B87E6B" w:rsidP="006B47B6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B47B6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6B47B6">
              <w:rPr>
                <w:rFonts w:ascii="Arial Narrow" w:hAnsi="Arial Narrow" w:cs="Arial"/>
                <w:b/>
                <w:sz w:val="22"/>
                <w:szCs w:val="22"/>
              </w:rPr>
              <w:t>17 042.40 zł</w:t>
            </w:r>
            <w:r w:rsidRPr="006B47B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B47B6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247BC718" w14:textId="77777777" w:rsidR="00B87E6B" w:rsidRPr="006B47B6" w:rsidRDefault="00B87E6B" w:rsidP="006B47B6">
            <w:pPr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B47B6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6B47B6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4E6260AA" w14:textId="77777777" w:rsidR="00B87E6B" w:rsidRDefault="00B87E6B" w:rsidP="006B47B6">
            <w:pPr>
              <w:pStyle w:val="Nagwek"/>
              <w:tabs>
                <w:tab w:val="left" w:pos="708"/>
              </w:tabs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B47B6">
              <w:rPr>
                <w:rFonts w:ascii="Arial Narrow" w:hAnsi="Arial Narrow" w:cs="Arial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  <w:p w14:paraId="3B91B0AC" w14:textId="3D04A987" w:rsidR="006B47B6" w:rsidRPr="006B47B6" w:rsidRDefault="006B47B6" w:rsidP="006B47B6">
            <w:pPr>
              <w:pStyle w:val="Nagwek"/>
              <w:tabs>
                <w:tab w:val="left" w:pos="708"/>
              </w:tabs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B87E6B" w:rsidRPr="006B47B6" w14:paraId="731E2F34" w14:textId="77777777" w:rsidTr="00B87E6B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E883B2" w14:textId="44AB6E8D" w:rsidR="00B87E6B" w:rsidRPr="006B47B6" w:rsidRDefault="00B87E6B" w:rsidP="006B47B6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B47B6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6B47B6">
              <w:rPr>
                <w:rFonts w:ascii="Arial Narrow" w:hAnsi="Arial Narrow" w:cs="Arial"/>
                <w:b/>
                <w:bCs/>
                <w:sz w:val="22"/>
                <w:szCs w:val="22"/>
              </w:rPr>
              <w:t>54</w:t>
            </w:r>
            <w:r w:rsidRPr="006B47B6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proofErr w:type="spellStart"/>
            <w:r w:rsidRPr="006B47B6">
              <w:rPr>
                <w:rFonts w:ascii="Arial Narrow" w:hAnsi="Arial Narrow" w:cs="Arial"/>
                <w:sz w:val="22"/>
                <w:szCs w:val="22"/>
              </w:rPr>
              <w:t>Staplery</w:t>
            </w:r>
            <w:proofErr w:type="spellEnd"/>
          </w:p>
          <w:p w14:paraId="51113F4C" w14:textId="1013D1FE" w:rsidR="00B87E6B" w:rsidRPr="006B47B6" w:rsidRDefault="00B87E6B" w:rsidP="006B47B6">
            <w:pPr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6B47B6">
              <w:rPr>
                <w:rFonts w:ascii="Arial Narrow" w:hAnsi="Arial Narrow" w:cs="Arial"/>
                <w:b/>
                <w:sz w:val="22"/>
                <w:szCs w:val="22"/>
              </w:rPr>
              <w:t>Medartis</w:t>
            </w:r>
            <w:proofErr w:type="spellEnd"/>
            <w:r w:rsidRPr="006B47B6">
              <w:rPr>
                <w:rFonts w:ascii="Arial Narrow" w:hAnsi="Arial Narrow" w:cs="Arial"/>
                <w:b/>
                <w:sz w:val="22"/>
                <w:szCs w:val="22"/>
              </w:rPr>
              <w:t xml:space="preserve"> Sp. z o.o.</w:t>
            </w:r>
          </w:p>
          <w:p w14:paraId="1DB6155D" w14:textId="6DABC043" w:rsidR="00B87E6B" w:rsidRPr="006B47B6" w:rsidRDefault="00B87E6B" w:rsidP="006B47B6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>Legnicka</w:t>
            </w: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>56</w:t>
            </w: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14:paraId="6D5E4096" w14:textId="2982D7F3" w:rsidR="00B87E6B" w:rsidRPr="006B47B6" w:rsidRDefault="00B87E6B" w:rsidP="006B47B6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>54-204</w:t>
            </w: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>Wrocław</w:t>
            </w:r>
          </w:p>
          <w:p w14:paraId="53E0B659" w14:textId="60774DC4" w:rsidR="00B87E6B" w:rsidRPr="006B47B6" w:rsidRDefault="00B87E6B" w:rsidP="006B47B6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B47B6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6B47B6">
              <w:rPr>
                <w:rFonts w:ascii="Arial Narrow" w:hAnsi="Arial Narrow" w:cs="Arial"/>
                <w:b/>
                <w:sz w:val="22"/>
                <w:szCs w:val="22"/>
              </w:rPr>
              <w:t>4 222.80 zł</w:t>
            </w:r>
            <w:r w:rsidRPr="006B47B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B47B6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6EC057E9" w14:textId="77777777" w:rsidR="00B87E6B" w:rsidRPr="006B47B6" w:rsidRDefault="00B87E6B" w:rsidP="006B47B6">
            <w:pPr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B47B6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6B47B6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76EF0A30" w14:textId="77777777" w:rsidR="00B87E6B" w:rsidRDefault="00B87E6B" w:rsidP="006B47B6">
            <w:pPr>
              <w:pStyle w:val="Nagwek"/>
              <w:tabs>
                <w:tab w:val="left" w:pos="708"/>
              </w:tabs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B47B6">
              <w:rPr>
                <w:rFonts w:ascii="Arial Narrow" w:hAnsi="Arial Narrow" w:cs="Arial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  <w:p w14:paraId="63F96ED8" w14:textId="04428BF2" w:rsidR="006B47B6" w:rsidRPr="006B47B6" w:rsidRDefault="006B47B6" w:rsidP="006B47B6">
            <w:pPr>
              <w:pStyle w:val="Nagwek"/>
              <w:tabs>
                <w:tab w:val="left" w:pos="708"/>
              </w:tabs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</w:tbl>
    <w:p w14:paraId="0D490CA7" w14:textId="77777777" w:rsidR="00B36EDA" w:rsidRDefault="00B36EDA" w:rsidP="00B36EDA">
      <w:pPr>
        <w:spacing w:before="360" w:after="120" w:line="276" w:lineRule="auto"/>
        <w:ind w:right="-425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6B47B6">
        <w:rPr>
          <w:rFonts w:ascii="Arial Narrow" w:hAnsi="Arial Narrow" w:cs="Arial"/>
          <w:b/>
          <w:bCs/>
          <w:color w:val="000000"/>
          <w:sz w:val="22"/>
          <w:szCs w:val="22"/>
        </w:rPr>
        <w:t>Punktacja przyznana ofertom w każdym kryterium oceny ofert wraz z łączną punktacją</w:t>
      </w:r>
      <w:r w:rsidRPr="006B47B6">
        <w:rPr>
          <w:rFonts w:ascii="Arial Narrow" w:hAnsi="Arial Narrow" w:cs="Arial"/>
          <w:color w:val="000000"/>
          <w:sz w:val="22"/>
          <w:szCs w:val="22"/>
        </w:rPr>
        <w:t>:</w:t>
      </w:r>
    </w:p>
    <w:p w14:paraId="40F7C1BD" w14:textId="77777777" w:rsidR="006B47B6" w:rsidRPr="006B47B6" w:rsidRDefault="006B47B6" w:rsidP="00B36EDA">
      <w:pPr>
        <w:spacing w:before="360" w:after="120" w:line="276" w:lineRule="auto"/>
        <w:ind w:right="-425"/>
        <w:jc w:val="both"/>
        <w:rPr>
          <w:rFonts w:ascii="Arial Narrow" w:hAnsi="Arial Narrow" w:cs="Arial"/>
          <w:color w:val="000000"/>
          <w:sz w:val="22"/>
          <w:szCs w:val="22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559"/>
      </w:tblGrid>
      <w:tr w:rsidR="00B36EDA" w:rsidRPr="006B47B6" w14:paraId="5EF70D64" w14:textId="77777777" w:rsidTr="00B87E6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6771BEA" w14:textId="77777777" w:rsidR="00B36EDA" w:rsidRPr="006B47B6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276B127" w14:textId="77777777" w:rsidR="00B36EDA" w:rsidRPr="006B47B6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B47B6">
              <w:rPr>
                <w:rFonts w:ascii="Arial Narrow" w:hAnsi="Arial Narrow" w:cs="Arial"/>
                <w:bCs/>
                <w:sz w:val="22"/>
                <w:szCs w:val="22"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E771A81" w14:textId="77777777" w:rsidR="00B36EDA" w:rsidRPr="006B47B6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6B47B6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>Kryterium - 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A40B1F0" w14:textId="77777777" w:rsidR="00B36EDA" w:rsidRPr="006B47B6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6B47B6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>Razem</w:t>
            </w:r>
          </w:p>
        </w:tc>
      </w:tr>
      <w:tr w:rsidR="00B87E6B" w:rsidRPr="006B47B6" w14:paraId="62F5CFFA" w14:textId="77777777" w:rsidTr="00B87E6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BC88B3" w14:textId="4B7CC81B" w:rsidR="00B87E6B" w:rsidRPr="006B47B6" w:rsidRDefault="00B87E6B" w:rsidP="00E575B0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t>1</w:t>
            </w:r>
            <w:r w:rsidRPr="006B47B6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6B47B6">
              <w:rPr>
                <w:rFonts w:ascii="Arial Narrow" w:hAnsi="Arial Narrow" w:cs="Arial"/>
                <w:sz w:val="20"/>
                <w:szCs w:val="20"/>
              </w:rPr>
              <w:t>Endoproteza 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D5438C" w14:textId="114C2F6F" w:rsidR="00B87E6B" w:rsidRPr="006B47B6" w:rsidRDefault="00B87E6B" w:rsidP="00E575B0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Zimmer </w:t>
            </w:r>
            <w:proofErr w:type="spellStart"/>
            <w:r w:rsidRPr="006B47B6">
              <w:rPr>
                <w:rFonts w:ascii="Arial Narrow" w:hAnsi="Arial Narrow" w:cs="Arial"/>
                <w:b/>
                <w:bCs/>
                <w:sz w:val="20"/>
                <w:szCs w:val="20"/>
              </w:rPr>
              <w:t>Biomet</w:t>
            </w:r>
            <w:proofErr w:type="spellEnd"/>
            <w:r w:rsidRPr="006B47B6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Polska Sp. </w:t>
            </w:r>
            <w:proofErr w:type="spellStart"/>
            <w:r w:rsidRPr="006B47B6">
              <w:rPr>
                <w:rFonts w:ascii="Arial Narrow" w:hAnsi="Arial Narrow" w:cs="Arial"/>
                <w:b/>
                <w:bCs/>
                <w:sz w:val="20"/>
                <w:szCs w:val="20"/>
              </w:rPr>
              <w:t>zo.o</w:t>
            </w:r>
            <w:proofErr w:type="spellEnd"/>
            <w:r w:rsidRPr="006B47B6">
              <w:rPr>
                <w:rFonts w:ascii="Arial Narrow" w:hAnsi="Arial Narrow" w:cs="Arial"/>
                <w:b/>
                <w:bCs/>
                <w:sz w:val="20"/>
                <w:szCs w:val="20"/>
              </w:rPr>
              <w:t>.</w:t>
            </w:r>
          </w:p>
          <w:p w14:paraId="6A8D29E6" w14:textId="3D869E5B" w:rsidR="00B87E6B" w:rsidRPr="006B47B6" w:rsidRDefault="00B87E6B" w:rsidP="00E575B0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t>Domaniewska</w:t>
            </w:r>
            <w:r w:rsidRPr="006B47B6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6B47B6">
              <w:rPr>
                <w:rFonts w:ascii="Arial Narrow" w:hAnsi="Arial Narrow" w:cs="Arial"/>
                <w:sz w:val="20"/>
                <w:szCs w:val="20"/>
              </w:rPr>
              <w:t>50</w:t>
            </w:r>
          </w:p>
          <w:p w14:paraId="448D46CE" w14:textId="18D66475" w:rsidR="00B87E6B" w:rsidRPr="006B47B6" w:rsidRDefault="00B87E6B" w:rsidP="00E575B0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t>02-672</w:t>
            </w:r>
            <w:r w:rsidRPr="006B47B6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6B47B6">
              <w:rPr>
                <w:rFonts w:ascii="Arial Narrow" w:hAnsi="Arial Narrow" w:cs="Arial"/>
                <w:sz w:val="20"/>
                <w:szCs w:val="20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4B61AA" w14:textId="77777777" w:rsidR="00B87E6B" w:rsidRPr="006B47B6" w:rsidRDefault="00B87E6B" w:rsidP="00E575B0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7EC61187" w14:textId="77777777" w:rsidR="00B87E6B" w:rsidRPr="006B47B6" w:rsidRDefault="00B87E6B" w:rsidP="00E575B0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t>2 - Termin uzupełnienia banku - 25.00</w:t>
            </w:r>
          </w:p>
          <w:p w14:paraId="7AE2160A" w14:textId="0F9B567E" w:rsidR="00B87E6B" w:rsidRPr="006B47B6" w:rsidRDefault="00B87E6B" w:rsidP="00E575B0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74693B" w14:textId="3DA6A0FE" w:rsidR="00B87E6B" w:rsidRPr="006B47B6" w:rsidRDefault="00B87E6B" w:rsidP="00E575B0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B87E6B" w:rsidRPr="006B47B6" w14:paraId="421B023B" w14:textId="77777777" w:rsidTr="00B87E6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7B108F" w14:textId="4DB51B8D" w:rsidR="00B87E6B" w:rsidRPr="006B47B6" w:rsidRDefault="00B87E6B" w:rsidP="00E575B0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t>2</w:t>
            </w:r>
            <w:r w:rsidRPr="006B47B6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6B47B6">
              <w:rPr>
                <w:rFonts w:ascii="Arial Narrow" w:hAnsi="Arial Narrow" w:cs="Arial"/>
                <w:sz w:val="20"/>
                <w:szCs w:val="20"/>
              </w:rPr>
              <w:t>Endoproteza II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370115" w14:textId="5D88A7F8" w:rsidR="00B87E6B" w:rsidRPr="006B47B6" w:rsidRDefault="00B87E6B" w:rsidP="00E575B0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Zimmer </w:t>
            </w:r>
            <w:proofErr w:type="spellStart"/>
            <w:r w:rsidRPr="006B47B6">
              <w:rPr>
                <w:rFonts w:ascii="Arial Narrow" w:hAnsi="Arial Narrow" w:cs="Arial"/>
                <w:b/>
                <w:bCs/>
                <w:sz w:val="20"/>
                <w:szCs w:val="20"/>
              </w:rPr>
              <w:t>Biomet</w:t>
            </w:r>
            <w:proofErr w:type="spellEnd"/>
            <w:r w:rsidRPr="006B47B6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Polska Sp. </w:t>
            </w:r>
            <w:proofErr w:type="spellStart"/>
            <w:r w:rsidRPr="006B47B6">
              <w:rPr>
                <w:rFonts w:ascii="Arial Narrow" w:hAnsi="Arial Narrow" w:cs="Arial"/>
                <w:b/>
                <w:bCs/>
                <w:sz w:val="20"/>
                <w:szCs w:val="20"/>
              </w:rPr>
              <w:t>zo.o</w:t>
            </w:r>
            <w:proofErr w:type="spellEnd"/>
            <w:r w:rsidRPr="006B47B6">
              <w:rPr>
                <w:rFonts w:ascii="Arial Narrow" w:hAnsi="Arial Narrow" w:cs="Arial"/>
                <w:b/>
                <w:bCs/>
                <w:sz w:val="20"/>
                <w:szCs w:val="20"/>
              </w:rPr>
              <w:t>.</w:t>
            </w:r>
          </w:p>
          <w:p w14:paraId="5131793D" w14:textId="078DB283" w:rsidR="00B87E6B" w:rsidRPr="006B47B6" w:rsidRDefault="00B87E6B" w:rsidP="00E575B0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t>Domaniewska</w:t>
            </w:r>
            <w:r w:rsidRPr="006B47B6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6B47B6">
              <w:rPr>
                <w:rFonts w:ascii="Arial Narrow" w:hAnsi="Arial Narrow" w:cs="Arial"/>
                <w:sz w:val="20"/>
                <w:szCs w:val="20"/>
              </w:rPr>
              <w:t>50</w:t>
            </w:r>
          </w:p>
          <w:p w14:paraId="7205079A" w14:textId="3A6A6AB6" w:rsidR="00B87E6B" w:rsidRPr="006B47B6" w:rsidRDefault="00B87E6B" w:rsidP="00E575B0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t>02-672</w:t>
            </w:r>
            <w:r w:rsidRPr="006B47B6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6B47B6">
              <w:rPr>
                <w:rFonts w:ascii="Arial Narrow" w:hAnsi="Arial Narrow" w:cs="Arial"/>
                <w:sz w:val="20"/>
                <w:szCs w:val="20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969612" w14:textId="77777777" w:rsidR="00B87E6B" w:rsidRPr="006B47B6" w:rsidRDefault="00B87E6B" w:rsidP="00E575B0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68AC4028" w14:textId="77777777" w:rsidR="00B87E6B" w:rsidRPr="006B47B6" w:rsidRDefault="00B87E6B" w:rsidP="00E575B0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t>2 - Termin uzupełnienia banku - 25.00</w:t>
            </w:r>
          </w:p>
          <w:p w14:paraId="4601951B" w14:textId="332638E4" w:rsidR="00B87E6B" w:rsidRPr="006B47B6" w:rsidRDefault="00B87E6B" w:rsidP="00E575B0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C217E2" w14:textId="1BFC5704" w:rsidR="00B87E6B" w:rsidRPr="006B47B6" w:rsidRDefault="00B87E6B" w:rsidP="00E575B0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B87E6B" w:rsidRPr="006B47B6" w14:paraId="0B264978" w14:textId="77777777" w:rsidTr="00B87E6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A2E575" w14:textId="2185A2C4" w:rsidR="00B87E6B" w:rsidRPr="006B47B6" w:rsidRDefault="00B87E6B" w:rsidP="00E575B0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t>3</w:t>
            </w:r>
            <w:r w:rsidRPr="006B47B6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6B47B6">
              <w:rPr>
                <w:rFonts w:ascii="Arial Narrow" w:hAnsi="Arial Narrow" w:cs="Arial"/>
                <w:sz w:val="20"/>
                <w:szCs w:val="20"/>
              </w:rPr>
              <w:t>Endoproteza III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498B67" w14:textId="1253AD5C" w:rsidR="00B87E6B" w:rsidRPr="006B47B6" w:rsidRDefault="00B87E6B" w:rsidP="00E575B0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b/>
                <w:bCs/>
                <w:sz w:val="20"/>
                <w:szCs w:val="20"/>
              </w:rPr>
              <w:t>MEDGAL Spółka z ograniczoną odpowiedzialnością</w:t>
            </w:r>
          </w:p>
          <w:p w14:paraId="1E75B65A" w14:textId="1EFD04F1" w:rsidR="00B87E6B" w:rsidRPr="006B47B6" w:rsidRDefault="00B87E6B" w:rsidP="00E575B0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proofErr w:type="spellStart"/>
            <w:r w:rsidRPr="006B47B6">
              <w:rPr>
                <w:rFonts w:ascii="Arial Narrow" w:hAnsi="Arial Narrow" w:cs="Arial"/>
                <w:sz w:val="20"/>
                <w:szCs w:val="20"/>
              </w:rPr>
              <w:t>Niewodnicka</w:t>
            </w:r>
            <w:proofErr w:type="spellEnd"/>
            <w:r w:rsidRPr="006B47B6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6B47B6">
              <w:rPr>
                <w:rFonts w:ascii="Arial Narrow" w:hAnsi="Arial Narrow" w:cs="Arial"/>
                <w:sz w:val="20"/>
                <w:szCs w:val="20"/>
              </w:rPr>
              <w:t>26A</w:t>
            </w:r>
          </w:p>
          <w:p w14:paraId="24E15C8F" w14:textId="6744BE81" w:rsidR="00B87E6B" w:rsidRPr="006B47B6" w:rsidRDefault="00B87E6B" w:rsidP="00E575B0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t>16-001</w:t>
            </w:r>
            <w:r w:rsidRPr="006B47B6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6B47B6">
              <w:rPr>
                <w:rFonts w:ascii="Arial Narrow" w:hAnsi="Arial Narrow" w:cs="Arial"/>
                <w:sz w:val="20"/>
                <w:szCs w:val="20"/>
              </w:rPr>
              <w:t>Księżyno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063F80" w14:textId="77777777" w:rsidR="00B87E6B" w:rsidRPr="006B47B6" w:rsidRDefault="00B87E6B" w:rsidP="00E575B0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2D7A9247" w14:textId="77777777" w:rsidR="00B87E6B" w:rsidRPr="006B47B6" w:rsidRDefault="00B87E6B" w:rsidP="00E575B0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t>2 - Termin uzupełnienia banku - 25.00</w:t>
            </w:r>
          </w:p>
          <w:p w14:paraId="74A8A6D3" w14:textId="524A7486" w:rsidR="00B87E6B" w:rsidRPr="006B47B6" w:rsidRDefault="00B87E6B" w:rsidP="00E575B0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14D46F" w14:textId="7C362AF2" w:rsidR="00B87E6B" w:rsidRPr="006B47B6" w:rsidRDefault="00B87E6B" w:rsidP="00E575B0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B87E6B" w:rsidRPr="006B47B6" w14:paraId="3B3CBE58" w14:textId="77777777" w:rsidTr="00B87E6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1A8E0F" w14:textId="41F51D7A" w:rsidR="00B87E6B" w:rsidRPr="006B47B6" w:rsidRDefault="00B87E6B" w:rsidP="00E575B0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t>4</w:t>
            </w:r>
            <w:r w:rsidRPr="006B47B6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6B47B6">
              <w:rPr>
                <w:rFonts w:ascii="Arial Narrow" w:hAnsi="Arial Narrow" w:cs="Arial"/>
                <w:sz w:val="20"/>
                <w:szCs w:val="20"/>
              </w:rPr>
              <w:t>Endoproteza IV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C8B0F0" w14:textId="760EE3CA" w:rsidR="00B87E6B" w:rsidRPr="006B47B6" w:rsidRDefault="00B87E6B" w:rsidP="00E575B0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b/>
                <w:bCs/>
                <w:sz w:val="20"/>
                <w:szCs w:val="20"/>
              </w:rPr>
              <w:t>Stryker Polska Sp. z o.o.</w:t>
            </w:r>
          </w:p>
          <w:p w14:paraId="7C38B8B5" w14:textId="36618E47" w:rsidR="00B87E6B" w:rsidRPr="006B47B6" w:rsidRDefault="00B87E6B" w:rsidP="00E575B0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t>Poleczki</w:t>
            </w:r>
            <w:r w:rsidRPr="006B47B6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6B47B6">
              <w:rPr>
                <w:rFonts w:ascii="Arial Narrow" w:hAnsi="Arial Narrow" w:cs="Arial"/>
                <w:sz w:val="20"/>
                <w:szCs w:val="20"/>
              </w:rPr>
              <w:t>35</w:t>
            </w:r>
          </w:p>
          <w:p w14:paraId="2712E992" w14:textId="40AA8549" w:rsidR="00B87E6B" w:rsidRPr="006B47B6" w:rsidRDefault="00B87E6B" w:rsidP="00E575B0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t>02-822</w:t>
            </w:r>
            <w:r w:rsidRPr="006B47B6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6B47B6">
              <w:rPr>
                <w:rFonts w:ascii="Arial Narrow" w:hAnsi="Arial Narrow" w:cs="Arial"/>
                <w:sz w:val="20"/>
                <w:szCs w:val="20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95A4FC" w14:textId="77777777" w:rsidR="00B87E6B" w:rsidRPr="006B47B6" w:rsidRDefault="00B87E6B" w:rsidP="00E575B0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332DEDDB" w14:textId="77777777" w:rsidR="00B87E6B" w:rsidRPr="006B47B6" w:rsidRDefault="00B87E6B" w:rsidP="00E575B0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t>2 - Termin uzupełnienia banku - 25.00</w:t>
            </w:r>
          </w:p>
          <w:p w14:paraId="1B975C95" w14:textId="040AC201" w:rsidR="00B87E6B" w:rsidRPr="006B47B6" w:rsidRDefault="00B87E6B" w:rsidP="00E575B0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C7921A" w14:textId="3294D276" w:rsidR="00B87E6B" w:rsidRPr="006B47B6" w:rsidRDefault="00B87E6B" w:rsidP="00E575B0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B87E6B" w:rsidRPr="006B47B6" w14:paraId="03653B45" w14:textId="77777777" w:rsidTr="00B87E6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5ABB1B" w14:textId="79029F8A" w:rsidR="00B87E6B" w:rsidRPr="006B47B6" w:rsidRDefault="00B87E6B" w:rsidP="00E575B0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t>5</w:t>
            </w:r>
            <w:r w:rsidRPr="006B47B6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6B47B6">
              <w:rPr>
                <w:rFonts w:ascii="Arial Narrow" w:hAnsi="Arial Narrow" w:cs="Arial"/>
                <w:sz w:val="20"/>
                <w:szCs w:val="20"/>
              </w:rPr>
              <w:t>Endoproteza  V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C8C42A" w14:textId="0ADDB382" w:rsidR="00B87E6B" w:rsidRPr="006B47B6" w:rsidRDefault="00B87E6B" w:rsidP="00E575B0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b/>
                <w:bCs/>
                <w:sz w:val="20"/>
                <w:szCs w:val="20"/>
              </w:rPr>
              <w:t>LIMA POLSKA Sp. z o.o.</w:t>
            </w:r>
          </w:p>
          <w:p w14:paraId="5A1A526D" w14:textId="0B63D8E0" w:rsidR="00B87E6B" w:rsidRPr="006B47B6" w:rsidRDefault="00B87E6B" w:rsidP="00E575B0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t>Łopuszańska</w:t>
            </w:r>
            <w:r w:rsidRPr="006B47B6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6B47B6">
              <w:rPr>
                <w:rFonts w:ascii="Arial Narrow" w:hAnsi="Arial Narrow" w:cs="Arial"/>
                <w:sz w:val="20"/>
                <w:szCs w:val="20"/>
              </w:rPr>
              <w:t>95</w:t>
            </w:r>
          </w:p>
          <w:p w14:paraId="3ED91144" w14:textId="277CCF4A" w:rsidR="00B87E6B" w:rsidRPr="006B47B6" w:rsidRDefault="00B87E6B" w:rsidP="00E575B0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t>02-457</w:t>
            </w:r>
            <w:r w:rsidRPr="006B47B6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6B47B6">
              <w:rPr>
                <w:rFonts w:ascii="Arial Narrow" w:hAnsi="Arial Narrow" w:cs="Arial"/>
                <w:sz w:val="20"/>
                <w:szCs w:val="20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CF8854" w14:textId="77777777" w:rsidR="00B87E6B" w:rsidRPr="006B47B6" w:rsidRDefault="00B87E6B" w:rsidP="00E575B0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02516A34" w14:textId="77777777" w:rsidR="00B87E6B" w:rsidRPr="006B47B6" w:rsidRDefault="00B87E6B" w:rsidP="00E575B0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t>2 - Termin uzupełnienia banku - 25.00</w:t>
            </w:r>
          </w:p>
          <w:p w14:paraId="2878263C" w14:textId="08640C22" w:rsidR="00B87E6B" w:rsidRPr="006B47B6" w:rsidRDefault="00B87E6B" w:rsidP="00E575B0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5F9F0B" w14:textId="7DEF4481" w:rsidR="00B87E6B" w:rsidRPr="006B47B6" w:rsidRDefault="00B87E6B" w:rsidP="00E575B0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B87E6B" w:rsidRPr="006B47B6" w14:paraId="25536A4A" w14:textId="77777777" w:rsidTr="00B87E6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23F995" w14:textId="1E518A2D" w:rsidR="00B87E6B" w:rsidRPr="006B47B6" w:rsidRDefault="00B87E6B" w:rsidP="00E575B0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t>6</w:t>
            </w:r>
            <w:r w:rsidRPr="006B47B6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6B47B6">
              <w:rPr>
                <w:rFonts w:ascii="Arial Narrow" w:hAnsi="Arial Narrow" w:cs="Arial"/>
                <w:sz w:val="20"/>
                <w:szCs w:val="20"/>
              </w:rPr>
              <w:t>Proteza obręczy barkowej VI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2ABD32" w14:textId="4ABEB944" w:rsidR="00B87E6B" w:rsidRPr="006B47B6" w:rsidRDefault="00B87E6B" w:rsidP="00E575B0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b/>
                <w:bCs/>
                <w:sz w:val="20"/>
                <w:szCs w:val="20"/>
              </w:rPr>
              <w:t>LIMA POLSKA Sp. z o.o.</w:t>
            </w:r>
          </w:p>
          <w:p w14:paraId="3CA8E881" w14:textId="53E2A589" w:rsidR="00B87E6B" w:rsidRPr="006B47B6" w:rsidRDefault="00B87E6B" w:rsidP="00E575B0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t>Łopuszańska</w:t>
            </w:r>
            <w:r w:rsidRPr="006B47B6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6B47B6">
              <w:rPr>
                <w:rFonts w:ascii="Arial Narrow" w:hAnsi="Arial Narrow" w:cs="Arial"/>
                <w:sz w:val="20"/>
                <w:szCs w:val="20"/>
              </w:rPr>
              <w:t>95</w:t>
            </w:r>
          </w:p>
          <w:p w14:paraId="36EC5F54" w14:textId="5554FE49" w:rsidR="00B87E6B" w:rsidRPr="006B47B6" w:rsidRDefault="00B87E6B" w:rsidP="00E575B0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t>02-457</w:t>
            </w:r>
            <w:r w:rsidRPr="006B47B6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6B47B6">
              <w:rPr>
                <w:rFonts w:ascii="Arial Narrow" w:hAnsi="Arial Narrow" w:cs="Arial"/>
                <w:sz w:val="20"/>
                <w:szCs w:val="20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694566" w14:textId="77777777" w:rsidR="00B87E6B" w:rsidRPr="006B47B6" w:rsidRDefault="00B87E6B" w:rsidP="00E575B0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7B16A6D0" w14:textId="77777777" w:rsidR="00B87E6B" w:rsidRPr="006B47B6" w:rsidRDefault="00B87E6B" w:rsidP="00E575B0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t>2 - Termin uzupełnienia banku - 25.00</w:t>
            </w:r>
          </w:p>
          <w:p w14:paraId="2511E86B" w14:textId="2F0A750C" w:rsidR="00B87E6B" w:rsidRPr="006B47B6" w:rsidRDefault="00B87E6B" w:rsidP="00E575B0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0E0E9D" w14:textId="0ADBCCA8" w:rsidR="00B87E6B" w:rsidRPr="006B47B6" w:rsidRDefault="00B87E6B" w:rsidP="00E575B0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B87E6B" w:rsidRPr="006B47B6" w14:paraId="3DDFB74D" w14:textId="77777777" w:rsidTr="00B87E6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46FFA8" w14:textId="1B17F0A5" w:rsidR="00B87E6B" w:rsidRPr="006B47B6" w:rsidRDefault="00B87E6B" w:rsidP="00E575B0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t>7</w:t>
            </w:r>
            <w:r w:rsidRPr="006B47B6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6B47B6">
              <w:rPr>
                <w:rFonts w:ascii="Arial Narrow" w:hAnsi="Arial Narrow" w:cs="Arial"/>
                <w:sz w:val="20"/>
                <w:szCs w:val="20"/>
              </w:rPr>
              <w:t>Endoproteza stawu kolanowego VII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CA9378" w14:textId="08745CD2" w:rsidR="00B87E6B" w:rsidRPr="006B47B6" w:rsidRDefault="00B87E6B" w:rsidP="00E575B0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b/>
                <w:bCs/>
                <w:sz w:val="20"/>
                <w:szCs w:val="20"/>
              </w:rPr>
              <w:t>LIMA POLSKA Sp. z o.o.</w:t>
            </w:r>
          </w:p>
          <w:p w14:paraId="5188285A" w14:textId="659BABCB" w:rsidR="00B87E6B" w:rsidRPr="006B47B6" w:rsidRDefault="00B87E6B" w:rsidP="00E575B0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t>Łopuszańska</w:t>
            </w:r>
            <w:r w:rsidRPr="006B47B6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6B47B6">
              <w:rPr>
                <w:rFonts w:ascii="Arial Narrow" w:hAnsi="Arial Narrow" w:cs="Arial"/>
                <w:sz w:val="20"/>
                <w:szCs w:val="20"/>
              </w:rPr>
              <w:t>95</w:t>
            </w:r>
          </w:p>
          <w:p w14:paraId="6F80E2A7" w14:textId="028610D2" w:rsidR="00B87E6B" w:rsidRPr="006B47B6" w:rsidRDefault="00B87E6B" w:rsidP="00E575B0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t>02-457</w:t>
            </w:r>
            <w:r w:rsidRPr="006B47B6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6B47B6">
              <w:rPr>
                <w:rFonts w:ascii="Arial Narrow" w:hAnsi="Arial Narrow" w:cs="Arial"/>
                <w:sz w:val="20"/>
                <w:szCs w:val="20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BFD9B9" w14:textId="77777777" w:rsidR="00B87E6B" w:rsidRPr="006B47B6" w:rsidRDefault="00B87E6B" w:rsidP="00E575B0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04D9DB0F" w14:textId="77777777" w:rsidR="00B87E6B" w:rsidRPr="006B47B6" w:rsidRDefault="00B87E6B" w:rsidP="00E575B0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t>2 - Termin uzupełnienia banku - 25.00</w:t>
            </w:r>
          </w:p>
          <w:p w14:paraId="3E841854" w14:textId="34B58320" w:rsidR="00B87E6B" w:rsidRPr="006B47B6" w:rsidRDefault="00B87E6B" w:rsidP="00E575B0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A62B80" w14:textId="2E7D2735" w:rsidR="00B87E6B" w:rsidRPr="006B47B6" w:rsidRDefault="00B87E6B" w:rsidP="00E575B0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B87E6B" w:rsidRPr="006B47B6" w14:paraId="27D5AEE6" w14:textId="77777777" w:rsidTr="00B87E6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55F07A" w14:textId="0EA30028" w:rsidR="00B87E6B" w:rsidRPr="006B47B6" w:rsidRDefault="00B87E6B" w:rsidP="00E575B0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t>8</w:t>
            </w:r>
            <w:r w:rsidRPr="006B47B6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proofErr w:type="spellStart"/>
            <w:r w:rsidRPr="006B47B6">
              <w:rPr>
                <w:rFonts w:ascii="Arial Narrow" w:hAnsi="Arial Narrow" w:cs="Arial"/>
                <w:sz w:val="20"/>
                <w:szCs w:val="20"/>
              </w:rPr>
              <w:t>Speacery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F73218" w14:textId="0ED3EAA8" w:rsidR="00B87E6B" w:rsidRPr="006B47B6" w:rsidRDefault="00B87E6B" w:rsidP="00E575B0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b/>
                <w:bCs/>
                <w:sz w:val="20"/>
                <w:szCs w:val="20"/>
              </w:rPr>
              <w:t>LIMA POLSKA Sp. z o.o.</w:t>
            </w:r>
          </w:p>
          <w:p w14:paraId="774977EA" w14:textId="05E281C0" w:rsidR="00B87E6B" w:rsidRPr="006B47B6" w:rsidRDefault="00B87E6B" w:rsidP="00E575B0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t>Łopuszańska</w:t>
            </w:r>
            <w:r w:rsidRPr="006B47B6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6B47B6">
              <w:rPr>
                <w:rFonts w:ascii="Arial Narrow" w:hAnsi="Arial Narrow" w:cs="Arial"/>
                <w:sz w:val="20"/>
                <w:szCs w:val="20"/>
              </w:rPr>
              <w:t>95</w:t>
            </w:r>
          </w:p>
          <w:p w14:paraId="588A4ADC" w14:textId="0A50AB62" w:rsidR="00B87E6B" w:rsidRPr="006B47B6" w:rsidRDefault="00B87E6B" w:rsidP="00E575B0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t>02-457</w:t>
            </w:r>
            <w:r w:rsidRPr="006B47B6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6B47B6">
              <w:rPr>
                <w:rFonts w:ascii="Arial Narrow" w:hAnsi="Arial Narrow" w:cs="Arial"/>
                <w:sz w:val="20"/>
                <w:szCs w:val="20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F16CC8" w14:textId="77777777" w:rsidR="00B87E6B" w:rsidRPr="006B47B6" w:rsidRDefault="00B87E6B" w:rsidP="00E575B0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2630745B" w14:textId="77777777" w:rsidR="00B87E6B" w:rsidRPr="006B47B6" w:rsidRDefault="00B87E6B" w:rsidP="00E575B0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t>2 - Termin uzupełnienia banku - 25.00</w:t>
            </w:r>
          </w:p>
          <w:p w14:paraId="4C66C7B1" w14:textId="2BEC8E8B" w:rsidR="00B87E6B" w:rsidRPr="006B47B6" w:rsidRDefault="00B87E6B" w:rsidP="00E575B0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07AF1D" w14:textId="059F5840" w:rsidR="00B87E6B" w:rsidRPr="006B47B6" w:rsidRDefault="00B87E6B" w:rsidP="00E575B0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B87E6B" w:rsidRPr="006B47B6" w14:paraId="1E8514C9" w14:textId="77777777" w:rsidTr="00B87E6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094E6A" w14:textId="583D6ECB" w:rsidR="00B87E6B" w:rsidRPr="006B47B6" w:rsidRDefault="00B87E6B" w:rsidP="00E575B0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t>9</w:t>
            </w:r>
            <w:r w:rsidRPr="006B47B6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6B47B6">
              <w:rPr>
                <w:rFonts w:ascii="Arial Narrow" w:hAnsi="Arial Narrow" w:cs="Arial"/>
                <w:sz w:val="20"/>
                <w:szCs w:val="20"/>
              </w:rPr>
              <w:t>System płukania pulsacyjnego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121710" w14:textId="1EC38A8A" w:rsidR="00B87E6B" w:rsidRPr="006B47B6" w:rsidRDefault="00B87E6B" w:rsidP="00E575B0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Zimmer </w:t>
            </w:r>
            <w:proofErr w:type="spellStart"/>
            <w:r w:rsidRPr="006B47B6">
              <w:rPr>
                <w:rFonts w:ascii="Arial Narrow" w:hAnsi="Arial Narrow" w:cs="Arial"/>
                <w:b/>
                <w:bCs/>
                <w:sz w:val="20"/>
                <w:szCs w:val="20"/>
              </w:rPr>
              <w:t>Biomet</w:t>
            </w:r>
            <w:proofErr w:type="spellEnd"/>
            <w:r w:rsidRPr="006B47B6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Polska Sp. </w:t>
            </w:r>
            <w:proofErr w:type="spellStart"/>
            <w:r w:rsidRPr="006B47B6">
              <w:rPr>
                <w:rFonts w:ascii="Arial Narrow" w:hAnsi="Arial Narrow" w:cs="Arial"/>
                <w:b/>
                <w:bCs/>
                <w:sz w:val="20"/>
                <w:szCs w:val="20"/>
              </w:rPr>
              <w:t>zo.o</w:t>
            </w:r>
            <w:proofErr w:type="spellEnd"/>
            <w:r w:rsidRPr="006B47B6">
              <w:rPr>
                <w:rFonts w:ascii="Arial Narrow" w:hAnsi="Arial Narrow" w:cs="Arial"/>
                <w:b/>
                <w:bCs/>
                <w:sz w:val="20"/>
                <w:szCs w:val="20"/>
              </w:rPr>
              <w:t>.</w:t>
            </w:r>
          </w:p>
          <w:p w14:paraId="460BC9DB" w14:textId="22FAF3F9" w:rsidR="00B87E6B" w:rsidRPr="006B47B6" w:rsidRDefault="00B87E6B" w:rsidP="00E575B0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t>Domaniewska</w:t>
            </w:r>
            <w:r w:rsidRPr="006B47B6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6B47B6">
              <w:rPr>
                <w:rFonts w:ascii="Arial Narrow" w:hAnsi="Arial Narrow" w:cs="Arial"/>
                <w:sz w:val="20"/>
                <w:szCs w:val="20"/>
              </w:rPr>
              <w:t>50</w:t>
            </w:r>
          </w:p>
          <w:p w14:paraId="4D4BB8F0" w14:textId="2815D7D2" w:rsidR="00B87E6B" w:rsidRPr="006B47B6" w:rsidRDefault="00B87E6B" w:rsidP="00E575B0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t>02-672</w:t>
            </w:r>
            <w:r w:rsidRPr="006B47B6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6B47B6">
              <w:rPr>
                <w:rFonts w:ascii="Arial Narrow" w:hAnsi="Arial Narrow" w:cs="Arial"/>
                <w:sz w:val="20"/>
                <w:szCs w:val="20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FF0064" w14:textId="77777777" w:rsidR="00B87E6B" w:rsidRPr="006B47B6" w:rsidRDefault="00B87E6B" w:rsidP="00E575B0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2E233B3C" w14:textId="77777777" w:rsidR="00B87E6B" w:rsidRPr="006B47B6" w:rsidRDefault="00B87E6B" w:rsidP="00E575B0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t>2 - Termin uzupełnienia banku - 25.00</w:t>
            </w:r>
          </w:p>
          <w:p w14:paraId="6D02BBFB" w14:textId="18A43B9D" w:rsidR="00B87E6B" w:rsidRPr="006B47B6" w:rsidRDefault="00B87E6B" w:rsidP="00E575B0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F2827F" w14:textId="795C1AAC" w:rsidR="00B87E6B" w:rsidRPr="006B47B6" w:rsidRDefault="00B87E6B" w:rsidP="00E575B0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B87E6B" w:rsidRPr="006B47B6" w14:paraId="289EC4DE" w14:textId="77777777" w:rsidTr="00B87E6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782A4D" w14:textId="369A91CC" w:rsidR="00B87E6B" w:rsidRPr="006B47B6" w:rsidRDefault="00B87E6B" w:rsidP="00E575B0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t>10</w:t>
            </w:r>
            <w:r w:rsidRPr="006B47B6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6B47B6">
              <w:rPr>
                <w:rFonts w:ascii="Arial Narrow" w:hAnsi="Arial Narrow" w:cs="Arial"/>
                <w:sz w:val="20"/>
                <w:szCs w:val="20"/>
              </w:rPr>
              <w:t xml:space="preserve">System implantów do </w:t>
            </w:r>
            <w:r w:rsidRPr="006B47B6">
              <w:rPr>
                <w:rFonts w:ascii="Arial Narrow" w:hAnsi="Arial Narrow" w:cs="Arial"/>
                <w:sz w:val="20"/>
                <w:szCs w:val="20"/>
              </w:rPr>
              <w:lastRenderedPageBreak/>
              <w:t>osteotomii kości piszczelowej i udowej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FBA283" w14:textId="15BB058A" w:rsidR="00B87E6B" w:rsidRPr="006B47B6" w:rsidRDefault="00B87E6B" w:rsidP="00E575B0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b/>
                <w:bCs/>
                <w:sz w:val="20"/>
                <w:szCs w:val="20"/>
              </w:rPr>
              <w:lastRenderedPageBreak/>
              <w:t xml:space="preserve">MEDGAL Spółka z ograniczoną </w:t>
            </w:r>
            <w:r w:rsidRPr="006B47B6">
              <w:rPr>
                <w:rFonts w:ascii="Arial Narrow" w:hAnsi="Arial Narrow" w:cs="Arial"/>
                <w:b/>
                <w:bCs/>
                <w:sz w:val="20"/>
                <w:szCs w:val="20"/>
              </w:rPr>
              <w:lastRenderedPageBreak/>
              <w:t>odpowiedzialnością</w:t>
            </w:r>
          </w:p>
          <w:p w14:paraId="019673EE" w14:textId="1E6BD2F9" w:rsidR="00B87E6B" w:rsidRPr="006B47B6" w:rsidRDefault="00B87E6B" w:rsidP="00E575B0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proofErr w:type="spellStart"/>
            <w:r w:rsidRPr="006B47B6">
              <w:rPr>
                <w:rFonts w:ascii="Arial Narrow" w:hAnsi="Arial Narrow" w:cs="Arial"/>
                <w:sz w:val="20"/>
                <w:szCs w:val="20"/>
              </w:rPr>
              <w:t>Niewodnicka</w:t>
            </w:r>
            <w:proofErr w:type="spellEnd"/>
            <w:r w:rsidRPr="006B47B6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6B47B6">
              <w:rPr>
                <w:rFonts w:ascii="Arial Narrow" w:hAnsi="Arial Narrow" w:cs="Arial"/>
                <w:sz w:val="20"/>
                <w:szCs w:val="20"/>
              </w:rPr>
              <w:t>26A</w:t>
            </w:r>
          </w:p>
          <w:p w14:paraId="03EA1A00" w14:textId="38F4E6AC" w:rsidR="00B87E6B" w:rsidRPr="006B47B6" w:rsidRDefault="00B87E6B" w:rsidP="00E575B0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t>16-001</w:t>
            </w:r>
            <w:r w:rsidRPr="006B47B6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6B47B6">
              <w:rPr>
                <w:rFonts w:ascii="Arial Narrow" w:hAnsi="Arial Narrow" w:cs="Arial"/>
                <w:sz w:val="20"/>
                <w:szCs w:val="20"/>
              </w:rPr>
              <w:t>Księżyno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79AAFB" w14:textId="77777777" w:rsidR="00B87E6B" w:rsidRPr="006B47B6" w:rsidRDefault="00B87E6B" w:rsidP="00E575B0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lastRenderedPageBreak/>
              <w:t>1 - Cena - 60.00</w:t>
            </w:r>
          </w:p>
          <w:p w14:paraId="3CDB987E" w14:textId="77777777" w:rsidR="00B87E6B" w:rsidRPr="006B47B6" w:rsidRDefault="00B87E6B" w:rsidP="00E575B0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lastRenderedPageBreak/>
              <w:t>2 - Termin uzupełnienia banku - 25.00</w:t>
            </w:r>
          </w:p>
          <w:p w14:paraId="46F42FBE" w14:textId="4F75FB2E" w:rsidR="00B87E6B" w:rsidRPr="006B47B6" w:rsidRDefault="00B87E6B" w:rsidP="00E575B0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D864C6" w14:textId="2336831A" w:rsidR="00B87E6B" w:rsidRPr="006B47B6" w:rsidRDefault="00B87E6B" w:rsidP="00E575B0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lastRenderedPageBreak/>
              <w:t xml:space="preserve">  100,00</w:t>
            </w:r>
          </w:p>
        </w:tc>
      </w:tr>
      <w:tr w:rsidR="00B87E6B" w:rsidRPr="006B47B6" w14:paraId="2B8A2F2F" w14:textId="77777777" w:rsidTr="00B87E6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504A4B" w14:textId="0E583BCB" w:rsidR="00B87E6B" w:rsidRPr="006B47B6" w:rsidRDefault="00B87E6B" w:rsidP="00E575B0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t>11</w:t>
            </w:r>
            <w:r w:rsidRPr="006B47B6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6B47B6">
              <w:rPr>
                <w:rFonts w:ascii="Arial Narrow" w:hAnsi="Arial Narrow" w:cs="Arial"/>
                <w:sz w:val="20"/>
                <w:szCs w:val="20"/>
              </w:rPr>
              <w:t>Zestaw do przygotowania bogato płytkowych czynników wzrostu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3F14E3" w14:textId="4C1233AC" w:rsidR="00B87E6B" w:rsidRPr="006B47B6" w:rsidRDefault="00B87E6B" w:rsidP="00E575B0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6B47B6">
              <w:rPr>
                <w:rFonts w:ascii="Arial Narrow" w:hAnsi="Arial Narrow" w:cs="Arial"/>
                <w:b/>
                <w:bCs/>
                <w:sz w:val="20"/>
                <w:szCs w:val="20"/>
              </w:rPr>
              <w:t>Arthrex</w:t>
            </w:r>
            <w:proofErr w:type="spellEnd"/>
            <w:r w:rsidRPr="006B47B6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Polska Sp. z o.o.</w:t>
            </w:r>
          </w:p>
          <w:p w14:paraId="6B1102D5" w14:textId="76366DFE" w:rsidR="00B87E6B" w:rsidRPr="006B47B6" w:rsidRDefault="00B87E6B" w:rsidP="00E575B0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t xml:space="preserve">ul. </w:t>
            </w:r>
            <w:proofErr w:type="spellStart"/>
            <w:r w:rsidRPr="006B47B6">
              <w:rPr>
                <w:rFonts w:ascii="Arial Narrow" w:hAnsi="Arial Narrow" w:cs="Arial"/>
                <w:sz w:val="20"/>
                <w:szCs w:val="20"/>
              </w:rPr>
              <w:t>Karczunkowska</w:t>
            </w:r>
            <w:proofErr w:type="spellEnd"/>
            <w:r w:rsidRPr="006B47B6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6B47B6">
              <w:rPr>
                <w:rFonts w:ascii="Arial Narrow" w:hAnsi="Arial Narrow" w:cs="Arial"/>
                <w:sz w:val="20"/>
                <w:szCs w:val="20"/>
              </w:rPr>
              <w:t>42</w:t>
            </w:r>
          </w:p>
          <w:p w14:paraId="06A69254" w14:textId="73FBAF84" w:rsidR="00B87E6B" w:rsidRPr="006B47B6" w:rsidRDefault="00B87E6B" w:rsidP="00E575B0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t>02-871</w:t>
            </w:r>
            <w:r w:rsidRPr="006B47B6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6B47B6">
              <w:rPr>
                <w:rFonts w:ascii="Arial Narrow" w:hAnsi="Arial Narrow" w:cs="Arial"/>
                <w:sz w:val="20"/>
                <w:szCs w:val="20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9856FC" w14:textId="77777777" w:rsidR="00B87E6B" w:rsidRPr="006B47B6" w:rsidRDefault="00B87E6B" w:rsidP="00E575B0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01567D1B" w14:textId="77777777" w:rsidR="00B87E6B" w:rsidRPr="006B47B6" w:rsidRDefault="00B87E6B" w:rsidP="00E575B0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t>2 - Termin uzupełnienia banku - 25.00</w:t>
            </w:r>
          </w:p>
          <w:p w14:paraId="3F485830" w14:textId="6E0A3612" w:rsidR="00B87E6B" w:rsidRPr="006B47B6" w:rsidRDefault="00B87E6B" w:rsidP="00E575B0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6C01B4" w14:textId="799F3A9C" w:rsidR="00B87E6B" w:rsidRPr="006B47B6" w:rsidRDefault="00B87E6B" w:rsidP="00E575B0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B87E6B" w:rsidRPr="006B47B6" w14:paraId="28B8B323" w14:textId="77777777" w:rsidTr="00B87E6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985E6B" w14:textId="218D259D" w:rsidR="00B87E6B" w:rsidRPr="006B47B6" w:rsidRDefault="00B87E6B" w:rsidP="00E575B0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t>12</w:t>
            </w:r>
            <w:r w:rsidRPr="006B47B6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6B47B6">
              <w:rPr>
                <w:rFonts w:ascii="Arial Narrow" w:hAnsi="Arial Narrow" w:cs="Arial"/>
                <w:sz w:val="20"/>
                <w:szCs w:val="20"/>
              </w:rPr>
              <w:t>Substytut kości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6B1081" w14:textId="02C2E754" w:rsidR="00B87E6B" w:rsidRPr="006B47B6" w:rsidRDefault="00B87E6B" w:rsidP="00E575B0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6B47B6">
              <w:rPr>
                <w:rFonts w:ascii="Arial Narrow" w:hAnsi="Arial Narrow" w:cs="Arial"/>
                <w:b/>
                <w:bCs/>
                <w:sz w:val="20"/>
                <w:szCs w:val="20"/>
              </w:rPr>
              <w:t>Med&amp;Care</w:t>
            </w:r>
            <w:proofErr w:type="spellEnd"/>
            <w:r w:rsidRPr="006B47B6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sp. z o.o.</w:t>
            </w:r>
          </w:p>
          <w:p w14:paraId="2264F26B" w14:textId="2A86F680" w:rsidR="00B87E6B" w:rsidRPr="006B47B6" w:rsidRDefault="00B87E6B" w:rsidP="00E575B0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t>Mławska</w:t>
            </w:r>
            <w:r w:rsidRPr="006B47B6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6B47B6">
              <w:rPr>
                <w:rFonts w:ascii="Arial Narrow" w:hAnsi="Arial Narrow" w:cs="Arial"/>
                <w:sz w:val="20"/>
                <w:szCs w:val="20"/>
              </w:rPr>
              <w:t>13</w:t>
            </w:r>
          </w:p>
          <w:p w14:paraId="15B4A646" w14:textId="0B713279" w:rsidR="00B87E6B" w:rsidRPr="006B47B6" w:rsidRDefault="00B87E6B" w:rsidP="00E575B0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t>81-204</w:t>
            </w:r>
            <w:r w:rsidRPr="006B47B6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6B47B6">
              <w:rPr>
                <w:rFonts w:ascii="Arial Narrow" w:hAnsi="Arial Narrow" w:cs="Arial"/>
                <w:sz w:val="20"/>
                <w:szCs w:val="20"/>
              </w:rPr>
              <w:t>Gdynia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75D3D0" w14:textId="77777777" w:rsidR="00B87E6B" w:rsidRPr="006B47B6" w:rsidRDefault="00B87E6B" w:rsidP="00E575B0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0BF0DF4B" w14:textId="77777777" w:rsidR="00B87E6B" w:rsidRPr="006B47B6" w:rsidRDefault="00B87E6B" w:rsidP="00E575B0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t>2 - Termin uzupełnienia banku - 25.00</w:t>
            </w:r>
          </w:p>
          <w:p w14:paraId="4E5B9622" w14:textId="32B2EC9B" w:rsidR="00B87E6B" w:rsidRPr="006B47B6" w:rsidRDefault="00B87E6B" w:rsidP="00E575B0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9B73DD" w14:textId="4A2B3284" w:rsidR="00B87E6B" w:rsidRPr="006B47B6" w:rsidRDefault="00B87E6B" w:rsidP="00E575B0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B87E6B" w:rsidRPr="006B47B6" w14:paraId="32E420A0" w14:textId="77777777" w:rsidTr="00B87E6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3DC2F3" w14:textId="38FC41A7" w:rsidR="00B87E6B" w:rsidRPr="006B47B6" w:rsidRDefault="00B87E6B" w:rsidP="00E575B0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t>13</w:t>
            </w:r>
            <w:r w:rsidRPr="006B47B6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6B47B6">
              <w:rPr>
                <w:rFonts w:ascii="Arial Narrow" w:hAnsi="Arial Narrow" w:cs="Arial"/>
                <w:sz w:val="20"/>
                <w:szCs w:val="20"/>
              </w:rPr>
              <w:t xml:space="preserve">Materiał </w:t>
            </w:r>
            <w:proofErr w:type="spellStart"/>
            <w:r w:rsidRPr="006B47B6">
              <w:rPr>
                <w:rFonts w:ascii="Arial Narrow" w:hAnsi="Arial Narrow" w:cs="Arial"/>
                <w:sz w:val="20"/>
                <w:szCs w:val="20"/>
              </w:rPr>
              <w:t>kościozastępczy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6CCBAE" w14:textId="0F9EFC5E" w:rsidR="00B87E6B" w:rsidRPr="006B47B6" w:rsidRDefault="00B87E6B" w:rsidP="00E575B0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b/>
                <w:bCs/>
                <w:sz w:val="20"/>
                <w:szCs w:val="20"/>
              </w:rPr>
              <w:t>"</w:t>
            </w:r>
            <w:proofErr w:type="spellStart"/>
            <w:r w:rsidRPr="006B47B6">
              <w:rPr>
                <w:rFonts w:ascii="Arial Narrow" w:hAnsi="Arial Narrow" w:cs="Arial"/>
                <w:b/>
                <w:bCs/>
                <w:sz w:val="20"/>
                <w:szCs w:val="20"/>
              </w:rPr>
              <w:t>ChM"sp</w:t>
            </w:r>
            <w:proofErr w:type="spellEnd"/>
            <w:r w:rsidRPr="006B47B6">
              <w:rPr>
                <w:rFonts w:ascii="Arial Narrow" w:hAnsi="Arial Narrow" w:cs="Arial"/>
                <w:b/>
                <w:bCs/>
                <w:sz w:val="20"/>
                <w:szCs w:val="20"/>
              </w:rPr>
              <w:t>. z o.o.</w:t>
            </w:r>
          </w:p>
          <w:p w14:paraId="7ACE9F29" w14:textId="4F2C6238" w:rsidR="00B87E6B" w:rsidRPr="006B47B6" w:rsidRDefault="00B87E6B" w:rsidP="00E575B0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t>Lewickie</w:t>
            </w:r>
            <w:r w:rsidRPr="006B47B6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6B47B6">
              <w:rPr>
                <w:rFonts w:ascii="Arial Narrow" w:hAnsi="Arial Narrow" w:cs="Arial"/>
                <w:sz w:val="20"/>
                <w:szCs w:val="20"/>
              </w:rPr>
              <w:t>3b</w:t>
            </w:r>
          </w:p>
          <w:p w14:paraId="63BCD6A3" w14:textId="69ABA8B8" w:rsidR="00B87E6B" w:rsidRPr="006B47B6" w:rsidRDefault="00B87E6B" w:rsidP="00E575B0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t>16-061</w:t>
            </w:r>
            <w:r w:rsidRPr="006B47B6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6B47B6">
              <w:rPr>
                <w:rFonts w:ascii="Arial Narrow" w:hAnsi="Arial Narrow" w:cs="Arial"/>
                <w:sz w:val="20"/>
                <w:szCs w:val="20"/>
              </w:rPr>
              <w:t>Juchnowiec Kościelny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7D5D5F" w14:textId="77777777" w:rsidR="00B87E6B" w:rsidRPr="006B47B6" w:rsidRDefault="00B87E6B" w:rsidP="00E575B0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077FE388" w14:textId="77777777" w:rsidR="00B87E6B" w:rsidRPr="006B47B6" w:rsidRDefault="00B87E6B" w:rsidP="00E575B0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t>2 - Termin uzupełnienia banku - 25.00</w:t>
            </w:r>
          </w:p>
          <w:p w14:paraId="5E831709" w14:textId="50489ED7" w:rsidR="00B87E6B" w:rsidRPr="006B47B6" w:rsidRDefault="00B87E6B" w:rsidP="00E575B0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179CB8" w14:textId="3144E1A8" w:rsidR="00B87E6B" w:rsidRPr="006B47B6" w:rsidRDefault="00B87E6B" w:rsidP="00E575B0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B87E6B" w:rsidRPr="006B47B6" w14:paraId="7F94BA16" w14:textId="77777777" w:rsidTr="00B87E6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91CA51" w14:textId="1D0030A5" w:rsidR="00B87E6B" w:rsidRPr="006B47B6" w:rsidRDefault="00B87E6B" w:rsidP="00E575B0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t>13</w:t>
            </w:r>
            <w:r w:rsidRPr="006B47B6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6B47B6">
              <w:rPr>
                <w:rFonts w:ascii="Arial Narrow" w:hAnsi="Arial Narrow" w:cs="Arial"/>
                <w:sz w:val="20"/>
                <w:szCs w:val="20"/>
              </w:rPr>
              <w:t xml:space="preserve">Materiał </w:t>
            </w:r>
            <w:proofErr w:type="spellStart"/>
            <w:r w:rsidRPr="006B47B6">
              <w:rPr>
                <w:rFonts w:ascii="Arial Narrow" w:hAnsi="Arial Narrow" w:cs="Arial"/>
                <w:sz w:val="20"/>
                <w:szCs w:val="20"/>
              </w:rPr>
              <w:t>kościozastępczy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0B4891" w14:textId="40B809AE" w:rsidR="00B87E6B" w:rsidRPr="006B47B6" w:rsidRDefault="00B87E6B" w:rsidP="00E575B0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b/>
                <w:bCs/>
                <w:sz w:val="20"/>
                <w:szCs w:val="20"/>
              </w:rPr>
              <w:t>Lit sp. z o.o.</w:t>
            </w:r>
          </w:p>
          <w:p w14:paraId="79EB8C8F" w14:textId="7002B695" w:rsidR="00B87E6B" w:rsidRPr="006B47B6" w:rsidRDefault="00B87E6B" w:rsidP="00E575B0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t>ul. Jelenia</w:t>
            </w:r>
            <w:r w:rsidRPr="006B47B6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6B47B6">
              <w:rPr>
                <w:rFonts w:ascii="Arial Narrow" w:hAnsi="Arial Narrow" w:cs="Arial"/>
                <w:sz w:val="20"/>
                <w:szCs w:val="20"/>
              </w:rPr>
              <w:t>34</w:t>
            </w:r>
          </w:p>
          <w:p w14:paraId="5C7C3864" w14:textId="0271E91E" w:rsidR="00B87E6B" w:rsidRPr="006B47B6" w:rsidRDefault="00B87E6B" w:rsidP="00E575B0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t>70-791</w:t>
            </w:r>
            <w:r w:rsidRPr="006B47B6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6B47B6">
              <w:rPr>
                <w:rFonts w:ascii="Arial Narrow" w:hAnsi="Arial Narrow" w:cs="Arial"/>
                <w:sz w:val="20"/>
                <w:szCs w:val="20"/>
              </w:rPr>
              <w:t>Szczecin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885E3E" w14:textId="77777777" w:rsidR="00B87E6B" w:rsidRPr="006B47B6" w:rsidRDefault="00B87E6B" w:rsidP="00E575B0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t>1 - Cena - 46.05</w:t>
            </w:r>
          </w:p>
          <w:p w14:paraId="143305CE" w14:textId="77777777" w:rsidR="00B87E6B" w:rsidRPr="006B47B6" w:rsidRDefault="00B87E6B" w:rsidP="00E575B0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t>2 - Termin uzupełnienia banku - 25.00</w:t>
            </w:r>
          </w:p>
          <w:p w14:paraId="248C4AA4" w14:textId="04726710" w:rsidR="00B87E6B" w:rsidRPr="006B47B6" w:rsidRDefault="00B87E6B" w:rsidP="00E575B0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184826" w14:textId="79674537" w:rsidR="00B87E6B" w:rsidRPr="006B47B6" w:rsidRDefault="00B87E6B" w:rsidP="00E575B0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t xml:space="preserve">  86,05</w:t>
            </w:r>
          </w:p>
        </w:tc>
      </w:tr>
      <w:tr w:rsidR="00B87E6B" w:rsidRPr="006B47B6" w14:paraId="55613236" w14:textId="77777777" w:rsidTr="00B87E6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D7564E" w14:textId="4F682BD3" w:rsidR="00B87E6B" w:rsidRPr="006B47B6" w:rsidRDefault="00B87E6B" w:rsidP="00E575B0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t>14</w:t>
            </w:r>
            <w:r w:rsidRPr="006B47B6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6B47B6">
              <w:rPr>
                <w:rFonts w:ascii="Arial Narrow" w:hAnsi="Arial Narrow" w:cs="Arial"/>
                <w:sz w:val="20"/>
                <w:szCs w:val="20"/>
              </w:rPr>
              <w:t>Substytut kości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16A39D" w14:textId="6B6ED99F" w:rsidR="00B87E6B" w:rsidRPr="006B47B6" w:rsidRDefault="00B87E6B" w:rsidP="00E575B0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6B47B6">
              <w:rPr>
                <w:rFonts w:ascii="Arial Narrow" w:hAnsi="Arial Narrow" w:cs="Arial"/>
                <w:b/>
                <w:bCs/>
                <w:sz w:val="20"/>
                <w:szCs w:val="20"/>
              </w:rPr>
              <w:t>Med&amp;Care</w:t>
            </w:r>
            <w:proofErr w:type="spellEnd"/>
            <w:r w:rsidRPr="006B47B6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sp. z o.o.</w:t>
            </w:r>
          </w:p>
          <w:p w14:paraId="708F7721" w14:textId="0DFD2CD4" w:rsidR="00B87E6B" w:rsidRPr="006B47B6" w:rsidRDefault="00B87E6B" w:rsidP="00E575B0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t>Mławska</w:t>
            </w:r>
            <w:r w:rsidRPr="006B47B6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6B47B6">
              <w:rPr>
                <w:rFonts w:ascii="Arial Narrow" w:hAnsi="Arial Narrow" w:cs="Arial"/>
                <w:sz w:val="20"/>
                <w:szCs w:val="20"/>
              </w:rPr>
              <w:t>13</w:t>
            </w:r>
          </w:p>
          <w:p w14:paraId="4ADA1690" w14:textId="2B09DB5A" w:rsidR="00B87E6B" w:rsidRPr="006B47B6" w:rsidRDefault="00B87E6B" w:rsidP="00E575B0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t>81-204</w:t>
            </w:r>
            <w:r w:rsidRPr="006B47B6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6B47B6">
              <w:rPr>
                <w:rFonts w:ascii="Arial Narrow" w:hAnsi="Arial Narrow" w:cs="Arial"/>
                <w:sz w:val="20"/>
                <w:szCs w:val="20"/>
              </w:rPr>
              <w:t>Gdynia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CBB740" w14:textId="77777777" w:rsidR="00B87E6B" w:rsidRPr="006B47B6" w:rsidRDefault="00B87E6B" w:rsidP="00E575B0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1294CE50" w14:textId="77777777" w:rsidR="00B87E6B" w:rsidRPr="006B47B6" w:rsidRDefault="00B87E6B" w:rsidP="00E575B0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t>2 - Termin uzupełnienia banku - 25.00</w:t>
            </w:r>
          </w:p>
          <w:p w14:paraId="2BA0699B" w14:textId="71BB90F3" w:rsidR="00B87E6B" w:rsidRPr="006B47B6" w:rsidRDefault="00B87E6B" w:rsidP="00E575B0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002A3D" w14:textId="0796901B" w:rsidR="00B87E6B" w:rsidRPr="006B47B6" w:rsidRDefault="00B87E6B" w:rsidP="00E575B0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B87E6B" w:rsidRPr="006B47B6" w14:paraId="41FF498B" w14:textId="77777777" w:rsidTr="00B87E6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23185A" w14:textId="03791364" w:rsidR="00B87E6B" w:rsidRPr="006B47B6" w:rsidRDefault="00B87E6B" w:rsidP="00E575B0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t>15</w:t>
            </w:r>
            <w:r w:rsidRPr="006B47B6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6B47B6">
              <w:rPr>
                <w:rFonts w:ascii="Arial Narrow" w:hAnsi="Arial Narrow" w:cs="Arial"/>
                <w:sz w:val="20"/>
                <w:szCs w:val="20"/>
              </w:rPr>
              <w:t>Zadanie nr 15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6A058A" w14:textId="5B25A4AD" w:rsidR="00B87E6B" w:rsidRPr="006B47B6" w:rsidRDefault="00B87E6B" w:rsidP="00E575B0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b/>
                <w:bCs/>
                <w:sz w:val="20"/>
                <w:szCs w:val="20"/>
              </w:rPr>
              <w:t>MEDGAL Spółka z ograniczoną odpowiedzialnością</w:t>
            </w:r>
          </w:p>
          <w:p w14:paraId="2D637EF6" w14:textId="7E5C0DF8" w:rsidR="00B87E6B" w:rsidRPr="006B47B6" w:rsidRDefault="00B87E6B" w:rsidP="00E575B0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proofErr w:type="spellStart"/>
            <w:r w:rsidRPr="006B47B6">
              <w:rPr>
                <w:rFonts w:ascii="Arial Narrow" w:hAnsi="Arial Narrow" w:cs="Arial"/>
                <w:sz w:val="20"/>
                <w:szCs w:val="20"/>
              </w:rPr>
              <w:t>Niewodnicka</w:t>
            </w:r>
            <w:proofErr w:type="spellEnd"/>
            <w:r w:rsidRPr="006B47B6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6B47B6">
              <w:rPr>
                <w:rFonts w:ascii="Arial Narrow" w:hAnsi="Arial Narrow" w:cs="Arial"/>
                <w:sz w:val="20"/>
                <w:szCs w:val="20"/>
              </w:rPr>
              <w:t>26A</w:t>
            </w:r>
          </w:p>
          <w:p w14:paraId="5D0A78B6" w14:textId="62D2C897" w:rsidR="00B87E6B" w:rsidRPr="006B47B6" w:rsidRDefault="00B87E6B" w:rsidP="00E575B0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t>16-001</w:t>
            </w:r>
            <w:r w:rsidRPr="006B47B6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6B47B6">
              <w:rPr>
                <w:rFonts w:ascii="Arial Narrow" w:hAnsi="Arial Narrow" w:cs="Arial"/>
                <w:sz w:val="20"/>
                <w:szCs w:val="20"/>
              </w:rPr>
              <w:t>Księżyno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761D45" w14:textId="77777777" w:rsidR="00B87E6B" w:rsidRPr="006B47B6" w:rsidRDefault="00B87E6B" w:rsidP="00E575B0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781B1CDA" w14:textId="77777777" w:rsidR="00B87E6B" w:rsidRPr="006B47B6" w:rsidRDefault="00B87E6B" w:rsidP="00E575B0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t>2 - Termin uzupełnienia banku - 25.00</w:t>
            </w:r>
          </w:p>
          <w:p w14:paraId="75C5B3AF" w14:textId="432EE21D" w:rsidR="00B87E6B" w:rsidRPr="006B47B6" w:rsidRDefault="00B87E6B" w:rsidP="00E575B0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8B2B0C" w14:textId="7716E010" w:rsidR="00B87E6B" w:rsidRPr="006B47B6" w:rsidRDefault="00B87E6B" w:rsidP="00E575B0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B87E6B" w:rsidRPr="006B47B6" w14:paraId="46D4D846" w14:textId="77777777" w:rsidTr="00B87E6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9EC185" w14:textId="0A1DA05E" w:rsidR="00B87E6B" w:rsidRPr="006B47B6" w:rsidRDefault="00B87E6B" w:rsidP="00E575B0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t>16</w:t>
            </w:r>
            <w:r w:rsidRPr="006B47B6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6B47B6">
              <w:rPr>
                <w:rFonts w:ascii="Arial Narrow" w:hAnsi="Arial Narrow" w:cs="Arial"/>
                <w:sz w:val="20"/>
                <w:szCs w:val="20"/>
              </w:rPr>
              <w:t xml:space="preserve">Złamania </w:t>
            </w:r>
            <w:proofErr w:type="spellStart"/>
            <w:r w:rsidRPr="006B47B6">
              <w:rPr>
                <w:rFonts w:ascii="Arial Narrow" w:hAnsi="Arial Narrow" w:cs="Arial"/>
                <w:sz w:val="20"/>
                <w:szCs w:val="20"/>
              </w:rPr>
              <w:t>okołoprotezowe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72E0F6" w14:textId="2079D562" w:rsidR="00B87E6B" w:rsidRPr="006B47B6" w:rsidRDefault="00B87E6B" w:rsidP="00E575B0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Zimmer </w:t>
            </w:r>
            <w:proofErr w:type="spellStart"/>
            <w:r w:rsidRPr="006B47B6">
              <w:rPr>
                <w:rFonts w:ascii="Arial Narrow" w:hAnsi="Arial Narrow" w:cs="Arial"/>
                <w:b/>
                <w:bCs/>
                <w:sz w:val="20"/>
                <w:szCs w:val="20"/>
              </w:rPr>
              <w:t>Biomet</w:t>
            </w:r>
            <w:proofErr w:type="spellEnd"/>
            <w:r w:rsidRPr="006B47B6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Polska Sp. </w:t>
            </w:r>
            <w:proofErr w:type="spellStart"/>
            <w:r w:rsidRPr="006B47B6">
              <w:rPr>
                <w:rFonts w:ascii="Arial Narrow" w:hAnsi="Arial Narrow" w:cs="Arial"/>
                <w:b/>
                <w:bCs/>
                <w:sz w:val="20"/>
                <w:szCs w:val="20"/>
              </w:rPr>
              <w:t>zo.o</w:t>
            </w:r>
            <w:proofErr w:type="spellEnd"/>
            <w:r w:rsidRPr="006B47B6">
              <w:rPr>
                <w:rFonts w:ascii="Arial Narrow" w:hAnsi="Arial Narrow" w:cs="Arial"/>
                <w:b/>
                <w:bCs/>
                <w:sz w:val="20"/>
                <w:szCs w:val="20"/>
              </w:rPr>
              <w:t>.</w:t>
            </w:r>
          </w:p>
          <w:p w14:paraId="1E2D0873" w14:textId="3B5FF99E" w:rsidR="00B87E6B" w:rsidRPr="006B47B6" w:rsidRDefault="00B87E6B" w:rsidP="00E575B0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t>Domaniewska</w:t>
            </w:r>
            <w:r w:rsidRPr="006B47B6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6B47B6">
              <w:rPr>
                <w:rFonts w:ascii="Arial Narrow" w:hAnsi="Arial Narrow" w:cs="Arial"/>
                <w:sz w:val="20"/>
                <w:szCs w:val="20"/>
              </w:rPr>
              <w:t>50</w:t>
            </w:r>
          </w:p>
          <w:p w14:paraId="40A9D767" w14:textId="07FD02F8" w:rsidR="00B87E6B" w:rsidRPr="006B47B6" w:rsidRDefault="00B87E6B" w:rsidP="00E575B0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t>02-672</w:t>
            </w:r>
            <w:r w:rsidRPr="006B47B6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6B47B6">
              <w:rPr>
                <w:rFonts w:ascii="Arial Narrow" w:hAnsi="Arial Narrow" w:cs="Arial"/>
                <w:sz w:val="20"/>
                <w:szCs w:val="20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5B974C" w14:textId="77777777" w:rsidR="00B87E6B" w:rsidRPr="006B47B6" w:rsidRDefault="00B87E6B" w:rsidP="00E575B0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2408E05A" w14:textId="77777777" w:rsidR="00B87E6B" w:rsidRPr="006B47B6" w:rsidRDefault="00B87E6B" w:rsidP="00E575B0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t>2 - Termin uzupełnienia banku - 25.00</w:t>
            </w:r>
          </w:p>
          <w:p w14:paraId="4EB96A07" w14:textId="03939CEA" w:rsidR="00B87E6B" w:rsidRPr="006B47B6" w:rsidRDefault="00B87E6B" w:rsidP="00E575B0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255FB1" w14:textId="3DB78CD5" w:rsidR="00B87E6B" w:rsidRPr="006B47B6" w:rsidRDefault="00B87E6B" w:rsidP="00E575B0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B87E6B" w:rsidRPr="006B47B6" w14:paraId="799FA2FA" w14:textId="77777777" w:rsidTr="00B87E6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A2AEEE" w14:textId="138AC17F" w:rsidR="00B87E6B" w:rsidRPr="006B47B6" w:rsidRDefault="00B87E6B" w:rsidP="00E575B0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t>17</w:t>
            </w:r>
            <w:r w:rsidRPr="006B47B6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6B47B6">
              <w:rPr>
                <w:rFonts w:ascii="Arial Narrow" w:hAnsi="Arial Narrow" w:cs="Arial"/>
                <w:sz w:val="20"/>
                <w:szCs w:val="20"/>
              </w:rPr>
              <w:t>Zadanie nr 17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1DBB5A" w14:textId="75EDFD55" w:rsidR="00B87E6B" w:rsidRPr="006B47B6" w:rsidRDefault="00B87E6B" w:rsidP="00E575B0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b/>
                <w:bCs/>
                <w:sz w:val="20"/>
                <w:szCs w:val="20"/>
              </w:rPr>
              <w:t>MEDGAL Spółka z ograniczoną odpowiedzialnością</w:t>
            </w:r>
          </w:p>
          <w:p w14:paraId="48A92BD5" w14:textId="1CD13E8C" w:rsidR="00B87E6B" w:rsidRPr="006B47B6" w:rsidRDefault="00B87E6B" w:rsidP="00E575B0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proofErr w:type="spellStart"/>
            <w:r w:rsidRPr="006B47B6">
              <w:rPr>
                <w:rFonts w:ascii="Arial Narrow" w:hAnsi="Arial Narrow" w:cs="Arial"/>
                <w:sz w:val="20"/>
                <w:szCs w:val="20"/>
              </w:rPr>
              <w:t>Niewodnicka</w:t>
            </w:r>
            <w:proofErr w:type="spellEnd"/>
            <w:r w:rsidRPr="006B47B6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6B47B6">
              <w:rPr>
                <w:rFonts w:ascii="Arial Narrow" w:hAnsi="Arial Narrow" w:cs="Arial"/>
                <w:sz w:val="20"/>
                <w:szCs w:val="20"/>
              </w:rPr>
              <w:t>26A</w:t>
            </w:r>
          </w:p>
          <w:p w14:paraId="1D0376CD" w14:textId="4C92A85C" w:rsidR="00B87E6B" w:rsidRPr="006B47B6" w:rsidRDefault="00B87E6B" w:rsidP="00E575B0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t>16-001</w:t>
            </w:r>
            <w:r w:rsidRPr="006B47B6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6B47B6">
              <w:rPr>
                <w:rFonts w:ascii="Arial Narrow" w:hAnsi="Arial Narrow" w:cs="Arial"/>
                <w:sz w:val="20"/>
                <w:szCs w:val="20"/>
              </w:rPr>
              <w:t>Księżyno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2BFDDA" w14:textId="77777777" w:rsidR="00B87E6B" w:rsidRPr="006B47B6" w:rsidRDefault="00B87E6B" w:rsidP="00E575B0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383BBF68" w14:textId="77777777" w:rsidR="00B87E6B" w:rsidRPr="006B47B6" w:rsidRDefault="00B87E6B" w:rsidP="00E575B0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t>2 - Termin uzupełnienia banku - 25.00</w:t>
            </w:r>
          </w:p>
          <w:p w14:paraId="28F169F2" w14:textId="672ACDBF" w:rsidR="00B87E6B" w:rsidRPr="006B47B6" w:rsidRDefault="00B87E6B" w:rsidP="00E575B0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7A29BA" w14:textId="33B36BD2" w:rsidR="00B87E6B" w:rsidRPr="006B47B6" w:rsidRDefault="00B87E6B" w:rsidP="00E575B0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B87E6B" w:rsidRPr="006B47B6" w14:paraId="3CEE6381" w14:textId="77777777" w:rsidTr="00B87E6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3C3388" w14:textId="6C49553F" w:rsidR="00B87E6B" w:rsidRPr="006B47B6" w:rsidRDefault="00B87E6B" w:rsidP="00E575B0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t>18</w:t>
            </w:r>
            <w:r w:rsidRPr="006B47B6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6B47B6">
              <w:rPr>
                <w:rFonts w:ascii="Arial Narrow" w:hAnsi="Arial Narrow" w:cs="Arial"/>
                <w:sz w:val="20"/>
                <w:szCs w:val="20"/>
              </w:rPr>
              <w:t>Stabilizatory wewnętrzne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918C85" w14:textId="5852908E" w:rsidR="00B87E6B" w:rsidRPr="006B47B6" w:rsidRDefault="00B87E6B" w:rsidP="00E575B0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b/>
                <w:bCs/>
                <w:sz w:val="20"/>
                <w:szCs w:val="20"/>
              </w:rPr>
              <w:t>MASTER-MED.PIOTR MAZURKIEWICZ</w:t>
            </w:r>
          </w:p>
          <w:p w14:paraId="77C8B948" w14:textId="34BABD25" w:rsidR="00B87E6B" w:rsidRPr="006B47B6" w:rsidRDefault="00B87E6B" w:rsidP="00E575B0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t>GUSTAWA MORCINKA</w:t>
            </w:r>
            <w:r w:rsidRPr="006B47B6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6B47B6">
              <w:rPr>
                <w:rFonts w:ascii="Arial Narrow" w:hAnsi="Arial Narrow" w:cs="Arial"/>
                <w:sz w:val="20"/>
                <w:szCs w:val="20"/>
              </w:rPr>
              <w:t>13 B</w:t>
            </w:r>
          </w:p>
          <w:p w14:paraId="6A78FFCE" w14:textId="1549C6CF" w:rsidR="00B87E6B" w:rsidRPr="006B47B6" w:rsidRDefault="00B87E6B" w:rsidP="00E575B0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t>31-762</w:t>
            </w:r>
            <w:r w:rsidRPr="006B47B6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6B47B6">
              <w:rPr>
                <w:rFonts w:ascii="Arial Narrow" w:hAnsi="Arial Narrow" w:cs="Arial"/>
                <w:sz w:val="20"/>
                <w:szCs w:val="20"/>
              </w:rPr>
              <w:t>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85BE7F" w14:textId="77777777" w:rsidR="00B87E6B" w:rsidRPr="006B47B6" w:rsidRDefault="00B87E6B" w:rsidP="00E575B0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79A58ED6" w14:textId="77777777" w:rsidR="00B87E6B" w:rsidRPr="006B47B6" w:rsidRDefault="00B87E6B" w:rsidP="00E575B0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t>2 - Termin uzupełnienia banku - 25.00</w:t>
            </w:r>
          </w:p>
          <w:p w14:paraId="3EFA7D65" w14:textId="5F659AFB" w:rsidR="00B87E6B" w:rsidRPr="006B47B6" w:rsidRDefault="00B87E6B" w:rsidP="00E575B0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A95353" w14:textId="4BA1448A" w:rsidR="00B87E6B" w:rsidRPr="006B47B6" w:rsidRDefault="00B87E6B" w:rsidP="00E575B0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B87E6B" w:rsidRPr="006B47B6" w14:paraId="228FA331" w14:textId="77777777" w:rsidTr="00B87E6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CF3409" w14:textId="6FDC7768" w:rsidR="00B87E6B" w:rsidRPr="006B47B6" w:rsidRDefault="00B87E6B" w:rsidP="00E575B0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t>19</w:t>
            </w:r>
            <w:r w:rsidRPr="006B47B6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6B47B6">
              <w:rPr>
                <w:rFonts w:ascii="Arial Narrow" w:hAnsi="Arial Narrow" w:cs="Arial"/>
                <w:sz w:val="20"/>
                <w:szCs w:val="20"/>
              </w:rPr>
              <w:t xml:space="preserve">Silikonowa, jednoczęściowa proteza stawu </w:t>
            </w:r>
            <w:proofErr w:type="spellStart"/>
            <w:r w:rsidRPr="006B47B6">
              <w:rPr>
                <w:rFonts w:ascii="Arial Narrow" w:hAnsi="Arial Narrow" w:cs="Arial"/>
                <w:sz w:val="20"/>
                <w:szCs w:val="20"/>
              </w:rPr>
              <w:t>śródstopno</w:t>
            </w:r>
            <w:proofErr w:type="spellEnd"/>
            <w:r w:rsidRPr="006B47B6">
              <w:rPr>
                <w:rFonts w:ascii="Arial Narrow" w:hAnsi="Arial Narrow" w:cs="Arial"/>
                <w:sz w:val="20"/>
                <w:szCs w:val="20"/>
              </w:rPr>
              <w:t>-paliczkowego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0BDED7" w14:textId="146A9C81" w:rsidR="00B87E6B" w:rsidRPr="006B47B6" w:rsidRDefault="00B87E6B" w:rsidP="00E575B0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b/>
                <w:bCs/>
                <w:sz w:val="20"/>
                <w:szCs w:val="20"/>
              </w:rPr>
              <w:t>Lit sp. z o.o.</w:t>
            </w:r>
          </w:p>
          <w:p w14:paraId="0E709FF9" w14:textId="7DBF55A1" w:rsidR="00B87E6B" w:rsidRPr="006B47B6" w:rsidRDefault="00B87E6B" w:rsidP="00E575B0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t>ul. Jelenia</w:t>
            </w:r>
            <w:r w:rsidRPr="006B47B6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6B47B6">
              <w:rPr>
                <w:rFonts w:ascii="Arial Narrow" w:hAnsi="Arial Narrow" w:cs="Arial"/>
                <w:sz w:val="20"/>
                <w:szCs w:val="20"/>
              </w:rPr>
              <w:t>34</w:t>
            </w:r>
          </w:p>
          <w:p w14:paraId="11B5B9F9" w14:textId="500660AB" w:rsidR="00B87E6B" w:rsidRPr="006B47B6" w:rsidRDefault="00B87E6B" w:rsidP="00E575B0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t>70-791</w:t>
            </w:r>
            <w:r w:rsidRPr="006B47B6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6B47B6">
              <w:rPr>
                <w:rFonts w:ascii="Arial Narrow" w:hAnsi="Arial Narrow" w:cs="Arial"/>
                <w:sz w:val="20"/>
                <w:szCs w:val="20"/>
              </w:rPr>
              <w:t>Szczecin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6BD52A" w14:textId="77777777" w:rsidR="00B87E6B" w:rsidRPr="006B47B6" w:rsidRDefault="00B87E6B" w:rsidP="00E575B0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04A507D0" w14:textId="77777777" w:rsidR="00B87E6B" w:rsidRPr="006B47B6" w:rsidRDefault="00B87E6B" w:rsidP="00E575B0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t>2 - Termin uzupełnienia banku - 25.00</w:t>
            </w:r>
          </w:p>
          <w:p w14:paraId="03AC46E0" w14:textId="4A295728" w:rsidR="00B87E6B" w:rsidRPr="006B47B6" w:rsidRDefault="00B87E6B" w:rsidP="00E575B0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27A272" w14:textId="65C7F447" w:rsidR="00B87E6B" w:rsidRPr="006B47B6" w:rsidRDefault="00B87E6B" w:rsidP="00E575B0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B87E6B" w:rsidRPr="006B47B6" w14:paraId="7EDDC3D4" w14:textId="77777777" w:rsidTr="00B87E6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F32AB3" w14:textId="688CF7E8" w:rsidR="00B87E6B" w:rsidRPr="006B47B6" w:rsidRDefault="00B87E6B" w:rsidP="00E575B0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t>21</w:t>
            </w:r>
            <w:r w:rsidRPr="006B47B6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proofErr w:type="spellStart"/>
            <w:r w:rsidRPr="006B47B6">
              <w:rPr>
                <w:rFonts w:ascii="Arial Narrow" w:hAnsi="Arial Narrow" w:cs="Arial"/>
                <w:sz w:val="20"/>
                <w:szCs w:val="20"/>
              </w:rPr>
              <w:t>Dwumobilna</w:t>
            </w:r>
            <w:proofErr w:type="spellEnd"/>
            <w:r w:rsidRPr="006B47B6">
              <w:rPr>
                <w:rFonts w:ascii="Arial Narrow" w:hAnsi="Arial Narrow" w:cs="Arial"/>
                <w:sz w:val="20"/>
                <w:szCs w:val="20"/>
              </w:rPr>
              <w:t xml:space="preserve"> endoproteza stawu nadgarstkowo-śródręcznego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B9E5E1" w14:textId="02B1DFB5" w:rsidR="00B87E6B" w:rsidRPr="006B47B6" w:rsidRDefault="00B87E6B" w:rsidP="00E575B0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Good For </w:t>
            </w:r>
            <w:proofErr w:type="spellStart"/>
            <w:r w:rsidRPr="006B47B6">
              <w:rPr>
                <w:rFonts w:ascii="Arial Narrow" w:hAnsi="Arial Narrow" w:cs="Arial"/>
                <w:b/>
                <w:bCs/>
                <w:sz w:val="20"/>
                <w:szCs w:val="20"/>
              </w:rPr>
              <w:t>You</w:t>
            </w:r>
            <w:proofErr w:type="spellEnd"/>
            <w:r w:rsidRPr="006B47B6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Medical Jarosław </w:t>
            </w:r>
            <w:proofErr w:type="spellStart"/>
            <w:r w:rsidRPr="006B47B6">
              <w:rPr>
                <w:rFonts w:ascii="Arial Narrow" w:hAnsi="Arial Narrow" w:cs="Arial"/>
                <w:b/>
                <w:bCs/>
                <w:sz w:val="20"/>
                <w:szCs w:val="20"/>
              </w:rPr>
              <w:t>Brudz</w:t>
            </w:r>
            <w:proofErr w:type="spellEnd"/>
          </w:p>
          <w:p w14:paraId="47B49BD7" w14:textId="4578405F" w:rsidR="00B87E6B" w:rsidRPr="006B47B6" w:rsidRDefault="00B87E6B" w:rsidP="00E575B0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t>Zielna</w:t>
            </w:r>
            <w:r w:rsidRPr="006B47B6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6B47B6">
              <w:rPr>
                <w:rFonts w:ascii="Arial Narrow" w:hAnsi="Arial Narrow" w:cs="Arial"/>
                <w:sz w:val="20"/>
                <w:szCs w:val="20"/>
              </w:rPr>
              <w:t>30</w:t>
            </w:r>
          </w:p>
          <w:p w14:paraId="76CB5C4C" w14:textId="6CA46E5C" w:rsidR="00B87E6B" w:rsidRPr="006B47B6" w:rsidRDefault="00B87E6B" w:rsidP="00E575B0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t>62-080</w:t>
            </w:r>
            <w:r w:rsidRPr="006B47B6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6B47B6">
              <w:rPr>
                <w:rFonts w:ascii="Arial Narrow" w:hAnsi="Arial Narrow" w:cs="Arial"/>
                <w:sz w:val="20"/>
                <w:szCs w:val="20"/>
              </w:rPr>
              <w:t>Lusowo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23ED1B" w14:textId="77777777" w:rsidR="00B87E6B" w:rsidRPr="006B47B6" w:rsidRDefault="00B87E6B" w:rsidP="00E575B0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603B4F0D" w14:textId="77777777" w:rsidR="00B87E6B" w:rsidRPr="006B47B6" w:rsidRDefault="00B87E6B" w:rsidP="00E575B0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t>2 - Termin uzupełnienia banku - 25.00</w:t>
            </w:r>
          </w:p>
          <w:p w14:paraId="72A0BD9A" w14:textId="5E5495AA" w:rsidR="00B87E6B" w:rsidRPr="006B47B6" w:rsidRDefault="00B87E6B" w:rsidP="00E575B0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96AFAA" w14:textId="57EE0AAE" w:rsidR="00B87E6B" w:rsidRPr="006B47B6" w:rsidRDefault="00B87E6B" w:rsidP="00E575B0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B87E6B" w:rsidRPr="006B47B6" w14:paraId="64297854" w14:textId="77777777" w:rsidTr="00B87E6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1CA53A" w14:textId="198FD646" w:rsidR="00B87E6B" w:rsidRPr="006B47B6" w:rsidRDefault="00B87E6B" w:rsidP="00E575B0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t>22</w:t>
            </w:r>
            <w:r w:rsidRPr="006B47B6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6B47B6">
              <w:rPr>
                <w:rFonts w:ascii="Arial Narrow" w:hAnsi="Arial Narrow" w:cs="Arial"/>
                <w:sz w:val="20"/>
                <w:szCs w:val="20"/>
              </w:rPr>
              <w:t>Silikonowe endoprotezy stawów śródręczno-paliczkowych oraz międzypaliczkowych dłoni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FB911C" w14:textId="532A0F1D" w:rsidR="00B87E6B" w:rsidRPr="006B47B6" w:rsidRDefault="00B87E6B" w:rsidP="00E575B0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Good For </w:t>
            </w:r>
            <w:proofErr w:type="spellStart"/>
            <w:r w:rsidRPr="006B47B6">
              <w:rPr>
                <w:rFonts w:ascii="Arial Narrow" w:hAnsi="Arial Narrow" w:cs="Arial"/>
                <w:b/>
                <w:bCs/>
                <w:sz w:val="20"/>
                <w:szCs w:val="20"/>
              </w:rPr>
              <w:t>You</w:t>
            </w:r>
            <w:proofErr w:type="spellEnd"/>
            <w:r w:rsidRPr="006B47B6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Medical Jarosław </w:t>
            </w:r>
            <w:proofErr w:type="spellStart"/>
            <w:r w:rsidRPr="006B47B6">
              <w:rPr>
                <w:rFonts w:ascii="Arial Narrow" w:hAnsi="Arial Narrow" w:cs="Arial"/>
                <w:b/>
                <w:bCs/>
                <w:sz w:val="20"/>
                <w:szCs w:val="20"/>
              </w:rPr>
              <w:t>Brudz</w:t>
            </w:r>
            <w:proofErr w:type="spellEnd"/>
          </w:p>
          <w:p w14:paraId="70FAE6B7" w14:textId="24453F59" w:rsidR="00B87E6B" w:rsidRPr="006B47B6" w:rsidRDefault="00B87E6B" w:rsidP="00E575B0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t>Zielna</w:t>
            </w:r>
            <w:r w:rsidRPr="006B47B6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6B47B6">
              <w:rPr>
                <w:rFonts w:ascii="Arial Narrow" w:hAnsi="Arial Narrow" w:cs="Arial"/>
                <w:sz w:val="20"/>
                <w:szCs w:val="20"/>
              </w:rPr>
              <w:t>30</w:t>
            </w:r>
          </w:p>
          <w:p w14:paraId="6471EAF2" w14:textId="31590870" w:rsidR="00B87E6B" w:rsidRPr="006B47B6" w:rsidRDefault="00B87E6B" w:rsidP="00E575B0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t>62-080</w:t>
            </w:r>
            <w:r w:rsidRPr="006B47B6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6B47B6">
              <w:rPr>
                <w:rFonts w:ascii="Arial Narrow" w:hAnsi="Arial Narrow" w:cs="Arial"/>
                <w:sz w:val="20"/>
                <w:szCs w:val="20"/>
              </w:rPr>
              <w:t>Lusowo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A63AB6" w14:textId="77777777" w:rsidR="00B87E6B" w:rsidRPr="006B47B6" w:rsidRDefault="00B87E6B" w:rsidP="00E575B0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4140D852" w14:textId="77777777" w:rsidR="00B87E6B" w:rsidRPr="006B47B6" w:rsidRDefault="00B87E6B" w:rsidP="00E575B0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t>2 - Termin uzupełnienia banku - 25.00</w:t>
            </w:r>
          </w:p>
          <w:p w14:paraId="014F387C" w14:textId="6FB78C6A" w:rsidR="00B87E6B" w:rsidRPr="006B47B6" w:rsidRDefault="00B87E6B" w:rsidP="00E575B0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36961B" w14:textId="6B2CA38D" w:rsidR="00B87E6B" w:rsidRPr="006B47B6" w:rsidRDefault="00B87E6B" w:rsidP="00E575B0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B87E6B" w:rsidRPr="006B47B6" w14:paraId="201775C4" w14:textId="77777777" w:rsidTr="00B87E6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8B5488" w14:textId="52A179DA" w:rsidR="00B87E6B" w:rsidRPr="006B47B6" w:rsidRDefault="00B87E6B" w:rsidP="00E575B0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t>23</w:t>
            </w:r>
            <w:r w:rsidRPr="006B47B6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6B47B6">
              <w:rPr>
                <w:rFonts w:ascii="Arial Narrow" w:hAnsi="Arial Narrow" w:cs="Arial"/>
                <w:sz w:val="20"/>
                <w:szCs w:val="20"/>
              </w:rPr>
              <w:t>Mini kotwice do małych stawów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36A612" w14:textId="1DFED414" w:rsidR="00B87E6B" w:rsidRPr="006B47B6" w:rsidRDefault="00B87E6B" w:rsidP="00E575B0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Zimmer </w:t>
            </w:r>
            <w:proofErr w:type="spellStart"/>
            <w:r w:rsidRPr="006B47B6">
              <w:rPr>
                <w:rFonts w:ascii="Arial Narrow" w:hAnsi="Arial Narrow" w:cs="Arial"/>
                <w:b/>
                <w:bCs/>
                <w:sz w:val="20"/>
                <w:szCs w:val="20"/>
              </w:rPr>
              <w:t>Biomet</w:t>
            </w:r>
            <w:proofErr w:type="spellEnd"/>
            <w:r w:rsidRPr="006B47B6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Polska Sp. </w:t>
            </w:r>
            <w:proofErr w:type="spellStart"/>
            <w:r w:rsidRPr="006B47B6">
              <w:rPr>
                <w:rFonts w:ascii="Arial Narrow" w:hAnsi="Arial Narrow" w:cs="Arial"/>
                <w:b/>
                <w:bCs/>
                <w:sz w:val="20"/>
                <w:szCs w:val="20"/>
              </w:rPr>
              <w:t>zo.o</w:t>
            </w:r>
            <w:proofErr w:type="spellEnd"/>
            <w:r w:rsidRPr="006B47B6">
              <w:rPr>
                <w:rFonts w:ascii="Arial Narrow" w:hAnsi="Arial Narrow" w:cs="Arial"/>
                <w:b/>
                <w:bCs/>
                <w:sz w:val="20"/>
                <w:szCs w:val="20"/>
              </w:rPr>
              <w:t>.</w:t>
            </w:r>
          </w:p>
          <w:p w14:paraId="518DD103" w14:textId="223C73EF" w:rsidR="00B87E6B" w:rsidRPr="006B47B6" w:rsidRDefault="00B87E6B" w:rsidP="00E575B0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t>Domaniewska</w:t>
            </w:r>
            <w:r w:rsidRPr="006B47B6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6B47B6">
              <w:rPr>
                <w:rFonts w:ascii="Arial Narrow" w:hAnsi="Arial Narrow" w:cs="Arial"/>
                <w:sz w:val="20"/>
                <w:szCs w:val="20"/>
              </w:rPr>
              <w:t>50</w:t>
            </w:r>
          </w:p>
          <w:p w14:paraId="48983D13" w14:textId="7F11C177" w:rsidR="00B87E6B" w:rsidRPr="006B47B6" w:rsidRDefault="00B87E6B" w:rsidP="00E575B0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t>02-672</w:t>
            </w:r>
            <w:r w:rsidRPr="006B47B6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6B47B6">
              <w:rPr>
                <w:rFonts w:ascii="Arial Narrow" w:hAnsi="Arial Narrow" w:cs="Arial"/>
                <w:sz w:val="20"/>
                <w:szCs w:val="20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A1F3CB" w14:textId="77777777" w:rsidR="00B87E6B" w:rsidRPr="006B47B6" w:rsidRDefault="00B87E6B" w:rsidP="00E575B0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268600BD" w14:textId="77777777" w:rsidR="00B87E6B" w:rsidRPr="006B47B6" w:rsidRDefault="00B87E6B" w:rsidP="00E575B0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t>2 - Termin uzupełnienia banku - 25.00</w:t>
            </w:r>
          </w:p>
          <w:p w14:paraId="136BEBB4" w14:textId="7DD7156B" w:rsidR="00B87E6B" w:rsidRPr="006B47B6" w:rsidRDefault="00B87E6B" w:rsidP="00E575B0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3E1E26" w14:textId="06699734" w:rsidR="00B87E6B" w:rsidRPr="006B47B6" w:rsidRDefault="00B87E6B" w:rsidP="00E575B0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B87E6B" w:rsidRPr="006B47B6" w14:paraId="1DC86699" w14:textId="77777777" w:rsidTr="00B87E6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DA5B64" w14:textId="0821CF0E" w:rsidR="00B87E6B" w:rsidRPr="006B47B6" w:rsidRDefault="00B87E6B" w:rsidP="00E575B0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t>23</w:t>
            </w:r>
            <w:r w:rsidRPr="006B47B6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6B47B6">
              <w:rPr>
                <w:rFonts w:ascii="Arial Narrow" w:hAnsi="Arial Narrow" w:cs="Arial"/>
                <w:sz w:val="20"/>
                <w:szCs w:val="20"/>
              </w:rPr>
              <w:t>Mini kotwice do małych stawów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F0D955" w14:textId="6B7F451A" w:rsidR="00B87E6B" w:rsidRPr="006B47B6" w:rsidRDefault="00B87E6B" w:rsidP="00E575B0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Good For </w:t>
            </w:r>
            <w:proofErr w:type="spellStart"/>
            <w:r w:rsidRPr="006B47B6">
              <w:rPr>
                <w:rFonts w:ascii="Arial Narrow" w:hAnsi="Arial Narrow" w:cs="Arial"/>
                <w:b/>
                <w:bCs/>
                <w:sz w:val="20"/>
                <w:szCs w:val="20"/>
              </w:rPr>
              <w:t>You</w:t>
            </w:r>
            <w:proofErr w:type="spellEnd"/>
            <w:r w:rsidRPr="006B47B6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Medical Jarosław </w:t>
            </w:r>
            <w:proofErr w:type="spellStart"/>
            <w:r w:rsidRPr="006B47B6">
              <w:rPr>
                <w:rFonts w:ascii="Arial Narrow" w:hAnsi="Arial Narrow" w:cs="Arial"/>
                <w:b/>
                <w:bCs/>
                <w:sz w:val="20"/>
                <w:szCs w:val="20"/>
              </w:rPr>
              <w:t>Brudz</w:t>
            </w:r>
            <w:proofErr w:type="spellEnd"/>
          </w:p>
          <w:p w14:paraId="0CCE48BB" w14:textId="66ABD224" w:rsidR="00B87E6B" w:rsidRPr="006B47B6" w:rsidRDefault="00B87E6B" w:rsidP="00E575B0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lastRenderedPageBreak/>
              <w:t>Zielna</w:t>
            </w:r>
            <w:r w:rsidRPr="006B47B6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6B47B6">
              <w:rPr>
                <w:rFonts w:ascii="Arial Narrow" w:hAnsi="Arial Narrow" w:cs="Arial"/>
                <w:sz w:val="20"/>
                <w:szCs w:val="20"/>
              </w:rPr>
              <w:t>30</w:t>
            </w:r>
          </w:p>
          <w:p w14:paraId="60C8DFE9" w14:textId="4AC5E802" w:rsidR="00B87E6B" w:rsidRPr="006B47B6" w:rsidRDefault="00B87E6B" w:rsidP="00E575B0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t>62-080</w:t>
            </w:r>
            <w:r w:rsidRPr="006B47B6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6B47B6">
              <w:rPr>
                <w:rFonts w:ascii="Arial Narrow" w:hAnsi="Arial Narrow" w:cs="Arial"/>
                <w:sz w:val="20"/>
                <w:szCs w:val="20"/>
              </w:rPr>
              <w:t>Lusowo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37A647" w14:textId="77777777" w:rsidR="00B87E6B" w:rsidRPr="006B47B6" w:rsidRDefault="00B87E6B" w:rsidP="00E575B0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lastRenderedPageBreak/>
              <w:t>1 - Cena - 53.57</w:t>
            </w:r>
          </w:p>
          <w:p w14:paraId="14AEC0B5" w14:textId="77777777" w:rsidR="00B87E6B" w:rsidRPr="006B47B6" w:rsidRDefault="00B87E6B" w:rsidP="00E575B0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t>2 - Termin uzupełnienia banku - 12.50</w:t>
            </w:r>
          </w:p>
          <w:p w14:paraId="1542CD68" w14:textId="0F23AAE9" w:rsidR="00B87E6B" w:rsidRPr="006B47B6" w:rsidRDefault="00B87E6B" w:rsidP="00E575B0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lastRenderedPageBreak/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CEC781" w14:textId="1B656AA6" w:rsidR="00B87E6B" w:rsidRPr="006B47B6" w:rsidRDefault="00B87E6B" w:rsidP="00E575B0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lastRenderedPageBreak/>
              <w:t xml:space="preserve">  81,07</w:t>
            </w:r>
          </w:p>
        </w:tc>
      </w:tr>
      <w:tr w:rsidR="00B87E6B" w:rsidRPr="006B47B6" w14:paraId="464AF07A" w14:textId="77777777" w:rsidTr="00B87E6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B933D4" w14:textId="0C5572D0" w:rsidR="00B87E6B" w:rsidRPr="006B47B6" w:rsidRDefault="00B87E6B" w:rsidP="00E575B0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t>24</w:t>
            </w:r>
            <w:r w:rsidRPr="006B47B6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6B47B6">
              <w:rPr>
                <w:rFonts w:ascii="Arial Narrow" w:hAnsi="Arial Narrow" w:cs="Arial"/>
                <w:sz w:val="20"/>
                <w:szCs w:val="20"/>
              </w:rPr>
              <w:t>Śródszpikowy implant do artrodezy stawów międzypaliczkowych dalszych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061779" w14:textId="4F199926" w:rsidR="00B87E6B" w:rsidRPr="006B47B6" w:rsidRDefault="00B87E6B" w:rsidP="00E575B0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Good For </w:t>
            </w:r>
            <w:proofErr w:type="spellStart"/>
            <w:r w:rsidRPr="006B47B6">
              <w:rPr>
                <w:rFonts w:ascii="Arial Narrow" w:hAnsi="Arial Narrow" w:cs="Arial"/>
                <w:b/>
                <w:bCs/>
                <w:sz w:val="20"/>
                <w:szCs w:val="20"/>
              </w:rPr>
              <w:t>You</w:t>
            </w:r>
            <w:proofErr w:type="spellEnd"/>
            <w:r w:rsidRPr="006B47B6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Medical Jarosław </w:t>
            </w:r>
            <w:proofErr w:type="spellStart"/>
            <w:r w:rsidRPr="006B47B6">
              <w:rPr>
                <w:rFonts w:ascii="Arial Narrow" w:hAnsi="Arial Narrow" w:cs="Arial"/>
                <w:b/>
                <w:bCs/>
                <w:sz w:val="20"/>
                <w:szCs w:val="20"/>
              </w:rPr>
              <w:t>Brudz</w:t>
            </w:r>
            <w:proofErr w:type="spellEnd"/>
          </w:p>
          <w:p w14:paraId="6CBF2D0F" w14:textId="1DEDC6D4" w:rsidR="00B87E6B" w:rsidRPr="006B47B6" w:rsidRDefault="00B87E6B" w:rsidP="00E575B0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t>Zielna</w:t>
            </w:r>
            <w:r w:rsidRPr="006B47B6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6B47B6">
              <w:rPr>
                <w:rFonts w:ascii="Arial Narrow" w:hAnsi="Arial Narrow" w:cs="Arial"/>
                <w:sz w:val="20"/>
                <w:szCs w:val="20"/>
              </w:rPr>
              <w:t>30</w:t>
            </w:r>
          </w:p>
          <w:p w14:paraId="7D3089D0" w14:textId="26FF143D" w:rsidR="00B87E6B" w:rsidRPr="006B47B6" w:rsidRDefault="00B87E6B" w:rsidP="00E575B0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t>62-080</w:t>
            </w:r>
            <w:r w:rsidRPr="006B47B6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6B47B6">
              <w:rPr>
                <w:rFonts w:ascii="Arial Narrow" w:hAnsi="Arial Narrow" w:cs="Arial"/>
                <w:sz w:val="20"/>
                <w:szCs w:val="20"/>
              </w:rPr>
              <w:t>Lusowo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10E396" w14:textId="77777777" w:rsidR="00B87E6B" w:rsidRPr="006B47B6" w:rsidRDefault="00B87E6B" w:rsidP="00E575B0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01520F4F" w14:textId="77777777" w:rsidR="00B87E6B" w:rsidRPr="006B47B6" w:rsidRDefault="00B87E6B" w:rsidP="00E575B0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t>2 - Termin uzupełnienia banku - 25.00</w:t>
            </w:r>
          </w:p>
          <w:p w14:paraId="4A23EA05" w14:textId="4421FE39" w:rsidR="00B87E6B" w:rsidRPr="006B47B6" w:rsidRDefault="00B87E6B" w:rsidP="00E575B0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D5AC96" w14:textId="39DB6424" w:rsidR="00B87E6B" w:rsidRPr="006B47B6" w:rsidRDefault="00B87E6B" w:rsidP="00E575B0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B87E6B" w:rsidRPr="006B47B6" w14:paraId="3B1C338A" w14:textId="77777777" w:rsidTr="00B87E6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9D8488" w14:textId="72E4D92D" w:rsidR="00B87E6B" w:rsidRPr="006B47B6" w:rsidRDefault="00B87E6B" w:rsidP="00E575B0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t>25</w:t>
            </w:r>
            <w:r w:rsidRPr="006B47B6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6B47B6">
              <w:rPr>
                <w:rFonts w:ascii="Arial Narrow" w:hAnsi="Arial Narrow" w:cs="Arial"/>
                <w:sz w:val="20"/>
                <w:szCs w:val="20"/>
              </w:rPr>
              <w:t xml:space="preserve">Implant do </w:t>
            </w:r>
            <w:proofErr w:type="spellStart"/>
            <w:r w:rsidRPr="006B47B6">
              <w:rPr>
                <w:rFonts w:ascii="Arial Narrow" w:hAnsi="Arial Narrow" w:cs="Arial"/>
                <w:sz w:val="20"/>
                <w:szCs w:val="20"/>
              </w:rPr>
              <w:t>artroplastyki</w:t>
            </w:r>
            <w:proofErr w:type="spellEnd"/>
            <w:r w:rsidRPr="006B47B6">
              <w:rPr>
                <w:rFonts w:ascii="Arial Narrow" w:hAnsi="Arial Narrow" w:cs="Arial"/>
                <w:sz w:val="20"/>
                <w:szCs w:val="20"/>
              </w:rPr>
              <w:t xml:space="preserve"> małych stawów dłoni lub stóp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F22BE0" w14:textId="6F7C9B72" w:rsidR="00B87E6B" w:rsidRPr="006B47B6" w:rsidRDefault="00B87E6B" w:rsidP="00E575B0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6B47B6">
              <w:rPr>
                <w:rFonts w:ascii="Arial Narrow" w:hAnsi="Arial Narrow" w:cs="Arial"/>
                <w:b/>
                <w:bCs/>
                <w:sz w:val="20"/>
                <w:szCs w:val="20"/>
              </w:rPr>
              <w:t>Med&amp;Care</w:t>
            </w:r>
            <w:proofErr w:type="spellEnd"/>
            <w:r w:rsidRPr="006B47B6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sp. z o.o.</w:t>
            </w:r>
          </w:p>
          <w:p w14:paraId="5689FB61" w14:textId="6C08B3AF" w:rsidR="00B87E6B" w:rsidRPr="006B47B6" w:rsidRDefault="00B87E6B" w:rsidP="00E575B0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t>Mławska</w:t>
            </w:r>
            <w:r w:rsidRPr="006B47B6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6B47B6">
              <w:rPr>
                <w:rFonts w:ascii="Arial Narrow" w:hAnsi="Arial Narrow" w:cs="Arial"/>
                <w:sz w:val="20"/>
                <w:szCs w:val="20"/>
              </w:rPr>
              <w:t>13</w:t>
            </w:r>
          </w:p>
          <w:p w14:paraId="067D8B43" w14:textId="7B6BE97C" w:rsidR="00B87E6B" w:rsidRPr="006B47B6" w:rsidRDefault="00B87E6B" w:rsidP="00E575B0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t>81-204</w:t>
            </w:r>
            <w:r w:rsidRPr="006B47B6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6B47B6">
              <w:rPr>
                <w:rFonts w:ascii="Arial Narrow" w:hAnsi="Arial Narrow" w:cs="Arial"/>
                <w:sz w:val="20"/>
                <w:szCs w:val="20"/>
              </w:rPr>
              <w:t>Gdynia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9454D6" w14:textId="77777777" w:rsidR="00B87E6B" w:rsidRPr="006B47B6" w:rsidRDefault="00B87E6B" w:rsidP="00E575B0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2D06684E" w14:textId="77777777" w:rsidR="00B87E6B" w:rsidRPr="006B47B6" w:rsidRDefault="00B87E6B" w:rsidP="00E575B0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t>2 - Termin uzupełnienia banku - 25.00</w:t>
            </w:r>
          </w:p>
          <w:p w14:paraId="195446B5" w14:textId="69DC46DC" w:rsidR="00B87E6B" w:rsidRPr="006B47B6" w:rsidRDefault="00B87E6B" w:rsidP="00E575B0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295E87" w14:textId="4186D5B7" w:rsidR="00B87E6B" w:rsidRPr="006B47B6" w:rsidRDefault="00B87E6B" w:rsidP="00E575B0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B87E6B" w:rsidRPr="006B47B6" w14:paraId="378970BC" w14:textId="77777777" w:rsidTr="00B87E6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C1AFDC" w14:textId="6469F6CD" w:rsidR="00B87E6B" w:rsidRPr="006B47B6" w:rsidRDefault="00B87E6B" w:rsidP="00E575B0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t>26</w:t>
            </w:r>
            <w:r w:rsidRPr="006B47B6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6B47B6">
              <w:rPr>
                <w:rFonts w:ascii="Arial Narrow" w:hAnsi="Arial Narrow" w:cs="Arial"/>
                <w:sz w:val="20"/>
                <w:szCs w:val="20"/>
              </w:rPr>
              <w:t>Endoproteza całkowita nadgarstka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8477B7" w14:textId="0E0717A0" w:rsidR="00B87E6B" w:rsidRPr="006B47B6" w:rsidRDefault="00B87E6B" w:rsidP="00E575B0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6B47B6">
              <w:rPr>
                <w:rFonts w:ascii="Arial Narrow" w:hAnsi="Arial Narrow" w:cs="Arial"/>
                <w:b/>
                <w:bCs/>
                <w:sz w:val="20"/>
                <w:szCs w:val="20"/>
              </w:rPr>
              <w:t>Med&amp;Care</w:t>
            </w:r>
            <w:proofErr w:type="spellEnd"/>
            <w:r w:rsidRPr="006B47B6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sp. z o.o.</w:t>
            </w:r>
          </w:p>
          <w:p w14:paraId="3DF19DCB" w14:textId="5E95C88D" w:rsidR="00B87E6B" w:rsidRPr="006B47B6" w:rsidRDefault="00B87E6B" w:rsidP="00E575B0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t>Mławska</w:t>
            </w:r>
            <w:r w:rsidRPr="006B47B6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6B47B6">
              <w:rPr>
                <w:rFonts w:ascii="Arial Narrow" w:hAnsi="Arial Narrow" w:cs="Arial"/>
                <w:sz w:val="20"/>
                <w:szCs w:val="20"/>
              </w:rPr>
              <w:t>13</w:t>
            </w:r>
          </w:p>
          <w:p w14:paraId="793F4750" w14:textId="261EEAFD" w:rsidR="00B87E6B" w:rsidRPr="006B47B6" w:rsidRDefault="00B87E6B" w:rsidP="00E575B0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t>81-204</w:t>
            </w:r>
            <w:r w:rsidRPr="006B47B6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6B47B6">
              <w:rPr>
                <w:rFonts w:ascii="Arial Narrow" w:hAnsi="Arial Narrow" w:cs="Arial"/>
                <w:sz w:val="20"/>
                <w:szCs w:val="20"/>
              </w:rPr>
              <w:t>Gdynia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10259F" w14:textId="77777777" w:rsidR="00B87E6B" w:rsidRPr="006B47B6" w:rsidRDefault="00B87E6B" w:rsidP="00E575B0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2B5D799A" w14:textId="77777777" w:rsidR="00B87E6B" w:rsidRPr="006B47B6" w:rsidRDefault="00B87E6B" w:rsidP="00E575B0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t>2 - Termin uzupełnienia banku - 25.00</w:t>
            </w:r>
          </w:p>
          <w:p w14:paraId="0B9FCEB6" w14:textId="3C0ED9B8" w:rsidR="00B87E6B" w:rsidRPr="006B47B6" w:rsidRDefault="00B87E6B" w:rsidP="00E575B0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C9DF55" w14:textId="7CA1F4EB" w:rsidR="00B87E6B" w:rsidRPr="006B47B6" w:rsidRDefault="00B87E6B" w:rsidP="00E575B0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B87E6B" w:rsidRPr="006B47B6" w14:paraId="4A90DD92" w14:textId="77777777" w:rsidTr="00B87E6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3DC8FD" w14:textId="5BA832B9" w:rsidR="00B87E6B" w:rsidRPr="006B47B6" w:rsidRDefault="00B87E6B" w:rsidP="00E575B0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t>27</w:t>
            </w:r>
            <w:r w:rsidRPr="006B47B6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6B47B6">
              <w:rPr>
                <w:rFonts w:ascii="Arial Narrow" w:hAnsi="Arial Narrow" w:cs="Arial"/>
                <w:sz w:val="20"/>
                <w:szCs w:val="20"/>
              </w:rPr>
              <w:t>Zadanie nr 27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54883A" w14:textId="7229B4EC" w:rsidR="00B87E6B" w:rsidRPr="006B47B6" w:rsidRDefault="00B87E6B" w:rsidP="00E575B0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b/>
                <w:bCs/>
                <w:sz w:val="20"/>
                <w:szCs w:val="20"/>
              </w:rPr>
              <w:t>Lit sp. z o.o.</w:t>
            </w:r>
          </w:p>
          <w:p w14:paraId="5AFAC55A" w14:textId="7E5EA43E" w:rsidR="00B87E6B" w:rsidRPr="006B47B6" w:rsidRDefault="00B87E6B" w:rsidP="00E575B0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t>ul. Jelenia</w:t>
            </w:r>
            <w:r w:rsidRPr="006B47B6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6B47B6">
              <w:rPr>
                <w:rFonts w:ascii="Arial Narrow" w:hAnsi="Arial Narrow" w:cs="Arial"/>
                <w:sz w:val="20"/>
                <w:szCs w:val="20"/>
              </w:rPr>
              <w:t>34</w:t>
            </w:r>
          </w:p>
          <w:p w14:paraId="6171F4F2" w14:textId="0C4BFC6F" w:rsidR="00B87E6B" w:rsidRPr="006B47B6" w:rsidRDefault="00B87E6B" w:rsidP="00E575B0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t>70-791</w:t>
            </w:r>
            <w:r w:rsidRPr="006B47B6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6B47B6">
              <w:rPr>
                <w:rFonts w:ascii="Arial Narrow" w:hAnsi="Arial Narrow" w:cs="Arial"/>
                <w:sz w:val="20"/>
                <w:szCs w:val="20"/>
              </w:rPr>
              <w:t>Szczecin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DB84B4" w14:textId="77777777" w:rsidR="00B87E6B" w:rsidRPr="006B47B6" w:rsidRDefault="00B87E6B" w:rsidP="00E575B0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38B40ADE" w14:textId="77777777" w:rsidR="00B87E6B" w:rsidRPr="006B47B6" w:rsidRDefault="00B87E6B" w:rsidP="00E575B0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t>2 - Termin uzupełnienia banku - 25.00</w:t>
            </w:r>
          </w:p>
          <w:p w14:paraId="6BCECD4A" w14:textId="6E11BC70" w:rsidR="00B87E6B" w:rsidRPr="006B47B6" w:rsidRDefault="00B87E6B" w:rsidP="00E575B0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A686DE" w14:textId="2849A1ED" w:rsidR="00B87E6B" w:rsidRPr="006B47B6" w:rsidRDefault="00B87E6B" w:rsidP="00E575B0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B87E6B" w:rsidRPr="006B47B6" w14:paraId="5EDB27C7" w14:textId="77777777" w:rsidTr="00B87E6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D5BB18" w14:textId="13ACBF3E" w:rsidR="00B87E6B" w:rsidRPr="006B47B6" w:rsidRDefault="00B87E6B" w:rsidP="00E575B0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t>28</w:t>
            </w:r>
            <w:r w:rsidRPr="006B47B6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6B47B6">
              <w:rPr>
                <w:rFonts w:ascii="Arial Narrow" w:hAnsi="Arial Narrow" w:cs="Arial"/>
                <w:sz w:val="20"/>
                <w:szCs w:val="20"/>
              </w:rPr>
              <w:t>Implant do zatoki stępu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7751D3" w14:textId="32B38B0D" w:rsidR="00B87E6B" w:rsidRPr="006B47B6" w:rsidRDefault="00B87E6B" w:rsidP="00E575B0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6B47B6">
              <w:rPr>
                <w:rFonts w:ascii="Arial Narrow" w:hAnsi="Arial Narrow" w:cs="Arial"/>
                <w:b/>
                <w:bCs/>
                <w:sz w:val="20"/>
                <w:szCs w:val="20"/>
              </w:rPr>
              <w:t>Med&amp;Care</w:t>
            </w:r>
            <w:proofErr w:type="spellEnd"/>
            <w:r w:rsidRPr="006B47B6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sp. z o.o.</w:t>
            </w:r>
          </w:p>
          <w:p w14:paraId="198AD7C8" w14:textId="07BA85B9" w:rsidR="00B87E6B" w:rsidRPr="006B47B6" w:rsidRDefault="00B87E6B" w:rsidP="00E575B0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t>Mławska</w:t>
            </w:r>
            <w:r w:rsidRPr="006B47B6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6B47B6">
              <w:rPr>
                <w:rFonts w:ascii="Arial Narrow" w:hAnsi="Arial Narrow" w:cs="Arial"/>
                <w:sz w:val="20"/>
                <w:szCs w:val="20"/>
              </w:rPr>
              <w:t>13</w:t>
            </w:r>
          </w:p>
          <w:p w14:paraId="7E84DC1C" w14:textId="2BD67EC0" w:rsidR="00B87E6B" w:rsidRPr="006B47B6" w:rsidRDefault="00B87E6B" w:rsidP="00E575B0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t>81-204</w:t>
            </w:r>
            <w:r w:rsidRPr="006B47B6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6B47B6">
              <w:rPr>
                <w:rFonts w:ascii="Arial Narrow" w:hAnsi="Arial Narrow" w:cs="Arial"/>
                <w:sz w:val="20"/>
                <w:szCs w:val="20"/>
              </w:rPr>
              <w:t>Gdynia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D21BD7" w14:textId="77777777" w:rsidR="00B87E6B" w:rsidRPr="006B47B6" w:rsidRDefault="00B87E6B" w:rsidP="00E575B0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415C2ADE" w14:textId="77777777" w:rsidR="00B87E6B" w:rsidRPr="006B47B6" w:rsidRDefault="00B87E6B" w:rsidP="00E575B0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t>2 - Termin uzupełnienia banku - 25.00</w:t>
            </w:r>
          </w:p>
          <w:p w14:paraId="49FD10D0" w14:textId="07E569EF" w:rsidR="00B87E6B" w:rsidRPr="006B47B6" w:rsidRDefault="00B87E6B" w:rsidP="00E575B0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7AD21C" w14:textId="1614B63F" w:rsidR="00B87E6B" w:rsidRPr="006B47B6" w:rsidRDefault="00B87E6B" w:rsidP="00E575B0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B87E6B" w:rsidRPr="006B47B6" w14:paraId="38B64DB0" w14:textId="77777777" w:rsidTr="00B87E6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A03F97" w14:textId="71EB8104" w:rsidR="00B87E6B" w:rsidRPr="006B47B6" w:rsidRDefault="00B87E6B" w:rsidP="00E575B0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t>29</w:t>
            </w:r>
            <w:r w:rsidRPr="006B47B6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6B47B6">
              <w:rPr>
                <w:rFonts w:ascii="Arial Narrow" w:hAnsi="Arial Narrow" w:cs="Arial"/>
                <w:sz w:val="20"/>
                <w:szCs w:val="20"/>
              </w:rPr>
              <w:t xml:space="preserve">System dedykowany do </w:t>
            </w:r>
            <w:proofErr w:type="spellStart"/>
            <w:r w:rsidRPr="006B47B6">
              <w:rPr>
                <w:rFonts w:ascii="Arial Narrow" w:hAnsi="Arial Narrow" w:cs="Arial"/>
                <w:sz w:val="20"/>
                <w:szCs w:val="20"/>
              </w:rPr>
              <w:t>mozaikoplastyki</w:t>
            </w:r>
            <w:proofErr w:type="spellEnd"/>
            <w:r w:rsidRPr="006B47B6">
              <w:rPr>
                <w:rFonts w:ascii="Arial Narrow" w:hAnsi="Arial Narrow" w:cs="Arial"/>
                <w:sz w:val="20"/>
                <w:szCs w:val="20"/>
              </w:rPr>
              <w:t xml:space="preserve"> chrząstki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B4603E" w14:textId="01E688E2" w:rsidR="00B87E6B" w:rsidRPr="006B47B6" w:rsidRDefault="00B87E6B" w:rsidP="00E575B0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6B47B6">
              <w:rPr>
                <w:rFonts w:ascii="Arial Narrow" w:hAnsi="Arial Narrow" w:cs="Arial"/>
                <w:b/>
                <w:bCs/>
                <w:sz w:val="20"/>
                <w:szCs w:val="20"/>
              </w:rPr>
              <w:t>Arthrex</w:t>
            </w:r>
            <w:proofErr w:type="spellEnd"/>
            <w:r w:rsidRPr="006B47B6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Polska Sp. z o.o.</w:t>
            </w:r>
          </w:p>
          <w:p w14:paraId="13DD02F1" w14:textId="27F438A7" w:rsidR="00B87E6B" w:rsidRPr="006B47B6" w:rsidRDefault="00B87E6B" w:rsidP="00E575B0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t xml:space="preserve">ul. </w:t>
            </w:r>
            <w:proofErr w:type="spellStart"/>
            <w:r w:rsidRPr="006B47B6">
              <w:rPr>
                <w:rFonts w:ascii="Arial Narrow" w:hAnsi="Arial Narrow" w:cs="Arial"/>
                <w:sz w:val="20"/>
                <w:szCs w:val="20"/>
              </w:rPr>
              <w:t>Karczunkowska</w:t>
            </w:r>
            <w:proofErr w:type="spellEnd"/>
            <w:r w:rsidRPr="006B47B6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6B47B6">
              <w:rPr>
                <w:rFonts w:ascii="Arial Narrow" w:hAnsi="Arial Narrow" w:cs="Arial"/>
                <w:sz w:val="20"/>
                <w:szCs w:val="20"/>
              </w:rPr>
              <w:t>42</w:t>
            </w:r>
          </w:p>
          <w:p w14:paraId="20C697EB" w14:textId="74FE5EC8" w:rsidR="00B87E6B" w:rsidRPr="006B47B6" w:rsidRDefault="00B87E6B" w:rsidP="00E575B0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t>02-871</w:t>
            </w:r>
            <w:r w:rsidRPr="006B47B6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6B47B6">
              <w:rPr>
                <w:rFonts w:ascii="Arial Narrow" w:hAnsi="Arial Narrow" w:cs="Arial"/>
                <w:sz w:val="20"/>
                <w:szCs w:val="20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AF0284" w14:textId="77777777" w:rsidR="00B87E6B" w:rsidRPr="006B47B6" w:rsidRDefault="00B87E6B" w:rsidP="00E575B0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38838FC8" w14:textId="77777777" w:rsidR="00B87E6B" w:rsidRPr="006B47B6" w:rsidRDefault="00B87E6B" w:rsidP="00E575B0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t>2 - Termin uzupełnienia banku - 25.00</w:t>
            </w:r>
          </w:p>
          <w:p w14:paraId="7DBEC6F8" w14:textId="2A2FBD1B" w:rsidR="00B87E6B" w:rsidRPr="006B47B6" w:rsidRDefault="00B87E6B" w:rsidP="00E575B0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E40591" w14:textId="50180CD5" w:rsidR="00B87E6B" w:rsidRPr="006B47B6" w:rsidRDefault="00B87E6B" w:rsidP="00E575B0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B87E6B" w:rsidRPr="006B47B6" w14:paraId="5740B671" w14:textId="77777777" w:rsidTr="00B87E6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B1385F" w14:textId="731A2428" w:rsidR="00B87E6B" w:rsidRPr="006B47B6" w:rsidRDefault="00B87E6B" w:rsidP="00E575B0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t>30</w:t>
            </w:r>
            <w:r w:rsidRPr="006B47B6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6B47B6">
              <w:rPr>
                <w:rFonts w:ascii="Arial Narrow" w:hAnsi="Arial Narrow" w:cs="Arial"/>
                <w:sz w:val="20"/>
                <w:szCs w:val="20"/>
              </w:rPr>
              <w:t>Implant bezwęzłowy w wersji PEEK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CC6B0E" w14:textId="4AA9CA5F" w:rsidR="00B87E6B" w:rsidRPr="006B47B6" w:rsidRDefault="00B87E6B" w:rsidP="00E575B0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6B47B6">
              <w:rPr>
                <w:rFonts w:ascii="Arial Narrow" w:hAnsi="Arial Narrow" w:cs="Arial"/>
                <w:b/>
                <w:bCs/>
                <w:sz w:val="20"/>
                <w:szCs w:val="20"/>
              </w:rPr>
              <w:t>Smith</w:t>
            </w:r>
            <w:proofErr w:type="spellEnd"/>
            <w:r w:rsidRPr="006B47B6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&amp; </w:t>
            </w:r>
            <w:proofErr w:type="spellStart"/>
            <w:r w:rsidRPr="006B47B6">
              <w:rPr>
                <w:rFonts w:ascii="Arial Narrow" w:hAnsi="Arial Narrow" w:cs="Arial"/>
                <w:b/>
                <w:bCs/>
                <w:sz w:val="20"/>
                <w:szCs w:val="20"/>
              </w:rPr>
              <w:t>Nephew</w:t>
            </w:r>
            <w:proofErr w:type="spellEnd"/>
            <w:r w:rsidRPr="006B47B6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Sp. z o.o.</w:t>
            </w:r>
          </w:p>
          <w:p w14:paraId="4F33CA0F" w14:textId="78CAC6C5" w:rsidR="00B87E6B" w:rsidRPr="006B47B6" w:rsidRDefault="00B87E6B" w:rsidP="00E575B0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t>Osmańska</w:t>
            </w:r>
            <w:r w:rsidRPr="006B47B6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6B47B6">
              <w:rPr>
                <w:rFonts w:ascii="Arial Narrow" w:hAnsi="Arial Narrow" w:cs="Arial"/>
                <w:sz w:val="20"/>
                <w:szCs w:val="20"/>
              </w:rPr>
              <w:t>12</w:t>
            </w:r>
          </w:p>
          <w:p w14:paraId="10DB705A" w14:textId="63303AFC" w:rsidR="00B87E6B" w:rsidRPr="006B47B6" w:rsidRDefault="00B87E6B" w:rsidP="00E575B0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t>02-823</w:t>
            </w:r>
            <w:r w:rsidRPr="006B47B6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6B47B6">
              <w:rPr>
                <w:rFonts w:ascii="Arial Narrow" w:hAnsi="Arial Narrow" w:cs="Arial"/>
                <w:sz w:val="20"/>
                <w:szCs w:val="20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A9084E" w14:textId="77777777" w:rsidR="00B87E6B" w:rsidRPr="006B47B6" w:rsidRDefault="00B87E6B" w:rsidP="00E575B0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0D48FE46" w14:textId="77777777" w:rsidR="00B87E6B" w:rsidRPr="006B47B6" w:rsidRDefault="00B87E6B" w:rsidP="00E575B0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t>2 - Termin uzupełnienia banku - 25.00</w:t>
            </w:r>
          </w:p>
          <w:p w14:paraId="4D71EA70" w14:textId="444F84B1" w:rsidR="00B87E6B" w:rsidRPr="006B47B6" w:rsidRDefault="00B87E6B" w:rsidP="00E575B0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3B97F1" w14:textId="24B64CEA" w:rsidR="00B87E6B" w:rsidRPr="006B47B6" w:rsidRDefault="00B87E6B" w:rsidP="00E575B0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B87E6B" w:rsidRPr="006B47B6" w14:paraId="60DD6780" w14:textId="77777777" w:rsidTr="00B87E6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B17372" w14:textId="0A20A2C2" w:rsidR="00B87E6B" w:rsidRPr="006B47B6" w:rsidRDefault="00B87E6B" w:rsidP="00E575B0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t>31</w:t>
            </w:r>
            <w:r w:rsidRPr="006B47B6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6B47B6">
              <w:rPr>
                <w:rFonts w:ascii="Arial Narrow" w:hAnsi="Arial Narrow" w:cs="Arial"/>
                <w:sz w:val="20"/>
                <w:szCs w:val="20"/>
              </w:rPr>
              <w:t>Zadanie nr 31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A68600" w14:textId="17A6D05D" w:rsidR="00B87E6B" w:rsidRPr="006B47B6" w:rsidRDefault="00B87E6B" w:rsidP="00E575B0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6B47B6">
              <w:rPr>
                <w:rFonts w:ascii="Arial Narrow" w:hAnsi="Arial Narrow" w:cs="Arial"/>
                <w:b/>
                <w:bCs/>
                <w:sz w:val="20"/>
                <w:szCs w:val="20"/>
              </w:rPr>
              <w:t>Smith</w:t>
            </w:r>
            <w:proofErr w:type="spellEnd"/>
            <w:r w:rsidRPr="006B47B6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&amp; </w:t>
            </w:r>
            <w:proofErr w:type="spellStart"/>
            <w:r w:rsidRPr="006B47B6">
              <w:rPr>
                <w:rFonts w:ascii="Arial Narrow" w:hAnsi="Arial Narrow" w:cs="Arial"/>
                <w:b/>
                <w:bCs/>
                <w:sz w:val="20"/>
                <w:szCs w:val="20"/>
              </w:rPr>
              <w:t>Nephew</w:t>
            </w:r>
            <w:proofErr w:type="spellEnd"/>
            <w:r w:rsidRPr="006B47B6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Sp. z o.o.</w:t>
            </w:r>
          </w:p>
          <w:p w14:paraId="396F8093" w14:textId="31DB53E1" w:rsidR="00B87E6B" w:rsidRPr="006B47B6" w:rsidRDefault="00B87E6B" w:rsidP="00E575B0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t>Osmańska</w:t>
            </w:r>
            <w:r w:rsidRPr="006B47B6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6B47B6">
              <w:rPr>
                <w:rFonts w:ascii="Arial Narrow" w:hAnsi="Arial Narrow" w:cs="Arial"/>
                <w:sz w:val="20"/>
                <w:szCs w:val="20"/>
              </w:rPr>
              <w:t>12</w:t>
            </w:r>
          </w:p>
          <w:p w14:paraId="05A44CD4" w14:textId="5DD15538" w:rsidR="00B87E6B" w:rsidRPr="006B47B6" w:rsidRDefault="00B87E6B" w:rsidP="00E575B0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t>02-823</w:t>
            </w:r>
            <w:r w:rsidRPr="006B47B6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6B47B6">
              <w:rPr>
                <w:rFonts w:ascii="Arial Narrow" w:hAnsi="Arial Narrow" w:cs="Arial"/>
                <w:sz w:val="20"/>
                <w:szCs w:val="20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73E92B" w14:textId="77777777" w:rsidR="00B87E6B" w:rsidRPr="006B47B6" w:rsidRDefault="00B87E6B" w:rsidP="00E575B0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1BCE98A2" w14:textId="77777777" w:rsidR="00B87E6B" w:rsidRPr="006B47B6" w:rsidRDefault="00B87E6B" w:rsidP="00E575B0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t>2 - Termin uzupełnienia banku - 25.00</w:t>
            </w:r>
          </w:p>
          <w:p w14:paraId="0B240C7A" w14:textId="5FC23D6A" w:rsidR="00B87E6B" w:rsidRPr="006B47B6" w:rsidRDefault="00B87E6B" w:rsidP="00E575B0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FF654A" w14:textId="55D74CA5" w:rsidR="00B87E6B" w:rsidRPr="006B47B6" w:rsidRDefault="00B87E6B" w:rsidP="00E575B0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B87E6B" w:rsidRPr="006B47B6" w14:paraId="1580FE0E" w14:textId="77777777" w:rsidTr="00B87E6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A43540" w14:textId="38D5754A" w:rsidR="00B87E6B" w:rsidRPr="006B47B6" w:rsidRDefault="00B87E6B" w:rsidP="00E575B0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t>32</w:t>
            </w:r>
            <w:r w:rsidRPr="006B47B6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6B47B6">
              <w:rPr>
                <w:rFonts w:ascii="Arial Narrow" w:hAnsi="Arial Narrow" w:cs="Arial"/>
                <w:sz w:val="20"/>
                <w:szCs w:val="20"/>
              </w:rPr>
              <w:t>Implant do naprawy bicepsa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9BB3E4" w14:textId="02DC2A3B" w:rsidR="00B87E6B" w:rsidRPr="006B47B6" w:rsidRDefault="00B87E6B" w:rsidP="00E575B0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6B47B6">
              <w:rPr>
                <w:rFonts w:ascii="Arial Narrow" w:hAnsi="Arial Narrow" w:cs="Arial"/>
                <w:b/>
                <w:bCs/>
                <w:sz w:val="20"/>
                <w:szCs w:val="20"/>
              </w:rPr>
              <w:t>Arthrex</w:t>
            </w:r>
            <w:proofErr w:type="spellEnd"/>
            <w:r w:rsidRPr="006B47B6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Polska Sp. z o.o.</w:t>
            </w:r>
          </w:p>
          <w:p w14:paraId="0550EAED" w14:textId="301988F4" w:rsidR="00B87E6B" w:rsidRPr="006B47B6" w:rsidRDefault="00B87E6B" w:rsidP="00E575B0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t xml:space="preserve">ul. </w:t>
            </w:r>
            <w:proofErr w:type="spellStart"/>
            <w:r w:rsidRPr="006B47B6">
              <w:rPr>
                <w:rFonts w:ascii="Arial Narrow" w:hAnsi="Arial Narrow" w:cs="Arial"/>
                <w:sz w:val="20"/>
                <w:szCs w:val="20"/>
              </w:rPr>
              <w:t>Karczunkowska</w:t>
            </w:r>
            <w:proofErr w:type="spellEnd"/>
            <w:r w:rsidRPr="006B47B6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6B47B6">
              <w:rPr>
                <w:rFonts w:ascii="Arial Narrow" w:hAnsi="Arial Narrow" w:cs="Arial"/>
                <w:sz w:val="20"/>
                <w:szCs w:val="20"/>
              </w:rPr>
              <w:t>42</w:t>
            </w:r>
          </w:p>
          <w:p w14:paraId="0C514950" w14:textId="27139A1B" w:rsidR="00B87E6B" w:rsidRPr="006B47B6" w:rsidRDefault="00B87E6B" w:rsidP="00E575B0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t>02-871</w:t>
            </w:r>
            <w:r w:rsidRPr="006B47B6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6B47B6">
              <w:rPr>
                <w:rFonts w:ascii="Arial Narrow" w:hAnsi="Arial Narrow" w:cs="Arial"/>
                <w:sz w:val="20"/>
                <w:szCs w:val="20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607594" w14:textId="77777777" w:rsidR="00B87E6B" w:rsidRPr="006B47B6" w:rsidRDefault="00B87E6B" w:rsidP="00E575B0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59C2D97C" w14:textId="77777777" w:rsidR="00B87E6B" w:rsidRPr="006B47B6" w:rsidRDefault="00B87E6B" w:rsidP="00E575B0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t>2 - Termin uzupełnienia banku - 25.00</w:t>
            </w:r>
          </w:p>
          <w:p w14:paraId="257632EB" w14:textId="231E4948" w:rsidR="00B87E6B" w:rsidRPr="006B47B6" w:rsidRDefault="00B87E6B" w:rsidP="00E575B0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8C2555" w14:textId="59E1393B" w:rsidR="00B87E6B" w:rsidRPr="006B47B6" w:rsidRDefault="00B87E6B" w:rsidP="00E575B0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B87E6B" w:rsidRPr="006B47B6" w14:paraId="4206C4D2" w14:textId="77777777" w:rsidTr="00B87E6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5D75A2" w14:textId="417517CD" w:rsidR="00B87E6B" w:rsidRPr="006B47B6" w:rsidRDefault="00B87E6B" w:rsidP="00E575B0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t>33</w:t>
            </w:r>
            <w:r w:rsidRPr="006B47B6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6B47B6">
              <w:rPr>
                <w:rFonts w:ascii="Arial Narrow" w:hAnsi="Arial Narrow" w:cs="Arial"/>
                <w:sz w:val="20"/>
                <w:szCs w:val="20"/>
              </w:rPr>
              <w:t>System naprawczy do więzadła kruczo-obojczykowego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76A298" w14:textId="719426F5" w:rsidR="00B87E6B" w:rsidRPr="006B47B6" w:rsidRDefault="00B87E6B" w:rsidP="00E575B0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6B47B6">
              <w:rPr>
                <w:rFonts w:ascii="Arial Narrow" w:hAnsi="Arial Narrow" w:cs="Arial"/>
                <w:b/>
                <w:bCs/>
                <w:sz w:val="20"/>
                <w:szCs w:val="20"/>
              </w:rPr>
              <w:t>Arthrex</w:t>
            </w:r>
            <w:proofErr w:type="spellEnd"/>
            <w:r w:rsidRPr="006B47B6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Polska Sp. z o.o.</w:t>
            </w:r>
          </w:p>
          <w:p w14:paraId="3E48536C" w14:textId="64020630" w:rsidR="00B87E6B" w:rsidRPr="006B47B6" w:rsidRDefault="00B87E6B" w:rsidP="00E575B0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t xml:space="preserve">ul. </w:t>
            </w:r>
            <w:proofErr w:type="spellStart"/>
            <w:r w:rsidRPr="006B47B6">
              <w:rPr>
                <w:rFonts w:ascii="Arial Narrow" w:hAnsi="Arial Narrow" w:cs="Arial"/>
                <w:sz w:val="20"/>
                <w:szCs w:val="20"/>
              </w:rPr>
              <w:t>Karczunkowska</w:t>
            </w:r>
            <w:proofErr w:type="spellEnd"/>
            <w:r w:rsidRPr="006B47B6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6B47B6">
              <w:rPr>
                <w:rFonts w:ascii="Arial Narrow" w:hAnsi="Arial Narrow" w:cs="Arial"/>
                <w:sz w:val="20"/>
                <w:szCs w:val="20"/>
              </w:rPr>
              <w:t>42</w:t>
            </w:r>
          </w:p>
          <w:p w14:paraId="77B52488" w14:textId="7659539B" w:rsidR="00B87E6B" w:rsidRPr="006B47B6" w:rsidRDefault="00B87E6B" w:rsidP="00E575B0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t>02-871</w:t>
            </w:r>
            <w:r w:rsidRPr="006B47B6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6B47B6">
              <w:rPr>
                <w:rFonts w:ascii="Arial Narrow" w:hAnsi="Arial Narrow" w:cs="Arial"/>
                <w:sz w:val="20"/>
                <w:szCs w:val="20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823149" w14:textId="77777777" w:rsidR="00B87E6B" w:rsidRPr="006B47B6" w:rsidRDefault="00B87E6B" w:rsidP="00E575B0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749930A9" w14:textId="77777777" w:rsidR="00B87E6B" w:rsidRPr="006B47B6" w:rsidRDefault="00B87E6B" w:rsidP="00E575B0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t>2 - Termin uzupełnienia banku - 25.00</w:t>
            </w:r>
          </w:p>
          <w:p w14:paraId="7B476E7D" w14:textId="33ECAF84" w:rsidR="00B87E6B" w:rsidRPr="006B47B6" w:rsidRDefault="00B87E6B" w:rsidP="00E575B0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669FA0" w14:textId="61951A2D" w:rsidR="00B87E6B" w:rsidRPr="006B47B6" w:rsidRDefault="00B87E6B" w:rsidP="00E575B0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B87E6B" w:rsidRPr="006B47B6" w14:paraId="59BED4F9" w14:textId="77777777" w:rsidTr="00B87E6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1A0924" w14:textId="17A02DE7" w:rsidR="00B87E6B" w:rsidRPr="006B47B6" w:rsidRDefault="00B87E6B" w:rsidP="00E575B0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t>34</w:t>
            </w:r>
            <w:r w:rsidRPr="006B47B6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6B47B6">
              <w:rPr>
                <w:rFonts w:ascii="Arial Narrow" w:hAnsi="Arial Narrow" w:cs="Arial"/>
                <w:sz w:val="20"/>
                <w:szCs w:val="20"/>
              </w:rPr>
              <w:t>System do naprawy bicepsa w części dystalnej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DD66EB" w14:textId="62C1B130" w:rsidR="00B87E6B" w:rsidRPr="006B47B6" w:rsidRDefault="00B87E6B" w:rsidP="00E575B0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6B47B6">
              <w:rPr>
                <w:rFonts w:ascii="Arial Narrow" w:hAnsi="Arial Narrow" w:cs="Arial"/>
                <w:b/>
                <w:bCs/>
                <w:sz w:val="20"/>
                <w:szCs w:val="20"/>
              </w:rPr>
              <w:t>Arthrex</w:t>
            </w:r>
            <w:proofErr w:type="spellEnd"/>
            <w:r w:rsidRPr="006B47B6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Polska Sp. z o.o.</w:t>
            </w:r>
          </w:p>
          <w:p w14:paraId="55C23217" w14:textId="31937107" w:rsidR="00B87E6B" w:rsidRPr="006B47B6" w:rsidRDefault="00B87E6B" w:rsidP="00E575B0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t xml:space="preserve">ul. </w:t>
            </w:r>
            <w:proofErr w:type="spellStart"/>
            <w:r w:rsidRPr="006B47B6">
              <w:rPr>
                <w:rFonts w:ascii="Arial Narrow" w:hAnsi="Arial Narrow" w:cs="Arial"/>
                <w:sz w:val="20"/>
                <w:szCs w:val="20"/>
              </w:rPr>
              <w:t>Karczunkowska</w:t>
            </w:r>
            <w:proofErr w:type="spellEnd"/>
            <w:r w:rsidRPr="006B47B6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6B47B6">
              <w:rPr>
                <w:rFonts w:ascii="Arial Narrow" w:hAnsi="Arial Narrow" w:cs="Arial"/>
                <w:sz w:val="20"/>
                <w:szCs w:val="20"/>
              </w:rPr>
              <w:t>42</w:t>
            </w:r>
          </w:p>
          <w:p w14:paraId="16088BC7" w14:textId="59B3CF78" w:rsidR="00B87E6B" w:rsidRPr="006B47B6" w:rsidRDefault="00B87E6B" w:rsidP="00E575B0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t>02-871</w:t>
            </w:r>
            <w:r w:rsidRPr="006B47B6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6B47B6">
              <w:rPr>
                <w:rFonts w:ascii="Arial Narrow" w:hAnsi="Arial Narrow" w:cs="Arial"/>
                <w:sz w:val="20"/>
                <w:szCs w:val="20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7A2CEB" w14:textId="77777777" w:rsidR="00B87E6B" w:rsidRPr="006B47B6" w:rsidRDefault="00B87E6B" w:rsidP="00E575B0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57415572" w14:textId="77777777" w:rsidR="00B87E6B" w:rsidRPr="006B47B6" w:rsidRDefault="00B87E6B" w:rsidP="00E575B0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t>2 - Termin uzupełnienia banku - 25.00</w:t>
            </w:r>
          </w:p>
          <w:p w14:paraId="60E70897" w14:textId="0077D294" w:rsidR="00B87E6B" w:rsidRPr="006B47B6" w:rsidRDefault="00B87E6B" w:rsidP="00E575B0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4164A5" w14:textId="28ACDF86" w:rsidR="00B87E6B" w:rsidRPr="006B47B6" w:rsidRDefault="00B87E6B" w:rsidP="00E575B0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B87E6B" w:rsidRPr="006B47B6" w14:paraId="0F05BF1E" w14:textId="77777777" w:rsidTr="00B87E6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07D6A9" w14:textId="27F2E539" w:rsidR="00B87E6B" w:rsidRPr="006B47B6" w:rsidRDefault="00B87E6B" w:rsidP="00E575B0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t>35</w:t>
            </w:r>
            <w:r w:rsidRPr="006B47B6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6B47B6">
              <w:rPr>
                <w:rFonts w:ascii="Arial Narrow" w:hAnsi="Arial Narrow" w:cs="Arial"/>
                <w:sz w:val="20"/>
                <w:szCs w:val="20"/>
              </w:rPr>
              <w:t xml:space="preserve">Kotwica miękka węzłowa do stabilizacji </w:t>
            </w:r>
            <w:proofErr w:type="spellStart"/>
            <w:r w:rsidRPr="006B47B6">
              <w:rPr>
                <w:rFonts w:ascii="Arial Narrow" w:hAnsi="Arial Narrow" w:cs="Arial"/>
                <w:sz w:val="20"/>
                <w:szCs w:val="20"/>
              </w:rPr>
              <w:t>niestabilnośći</w:t>
            </w:r>
            <w:proofErr w:type="spellEnd"/>
            <w:r w:rsidRPr="006B47B6">
              <w:rPr>
                <w:rFonts w:ascii="Arial Narrow" w:hAnsi="Arial Narrow" w:cs="Arial"/>
                <w:sz w:val="20"/>
                <w:szCs w:val="20"/>
              </w:rPr>
              <w:t xml:space="preserve"> stawu barkowego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C2CB5A" w14:textId="289783C7" w:rsidR="00B87E6B" w:rsidRPr="006B47B6" w:rsidRDefault="00B87E6B" w:rsidP="00E575B0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b/>
                <w:bCs/>
                <w:sz w:val="20"/>
                <w:szCs w:val="20"/>
              </w:rPr>
              <w:t>ORTOCARE Sp. z o.o.</w:t>
            </w:r>
          </w:p>
          <w:p w14:paraId="3A00157F" w14:textId="08FE485B" w:rsidR="00B87E6B" w:rsidRPr="006B47B6" w:rsidRDefault="00B87E6B" w:rsidP="00E575B0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t>Łopuszańska</w:t>
            </w:r>
            <w:r w:rsidRPr="006B47B6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6B47B6">
              <w:rPr>
                <w:rFonts w:ascii="Arial Narrow" w:hAnsi="Arial Narrow" w:cs="Arial"/>
                <w:sz w:val="20"/>
                <w:szCs w:val="20"/>
              </w:rPr>
              <w:t>95</w:t>
            </w:r>
          </w:p>
          <w:p w14:paraId="30458A8B" w14:textId="1044B835" w:rsidR="00B87E6B" w:rsidRPr="006B47B6" w:rsidRDefault="00B87E6B" w:rsidP="00E575B0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t>02-457</w:t>
            </w:r>
            <w:r w:rsidRPr="006B47B6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6B47B6">
              <w:rPr>
                <w:rFonts w:ascii="Arial Narrow" w:hAnsi="Arial Narrow" w:cs="Arial"/>
                <w:sz w:val="20"/>
                <w:szCs w:val="20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EF6455" w14:textId="77777777" w:rsidR="00B87E6B" w:rsidRPr="006B47B6" w:rsidRDefault="00B87E6B" w:rsidP="00E575B0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6A3C12AC" w14:textId="77777777" w:rsidR="00B87E6B" w:rsidRPr="006B47B6" w:rsidRDefault="00B87E6B" w:rsidP="00E575B0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t>2 - Termin uzupełnienia banku - 25.00</w:t>
            </w:r>
          </w:p>
          <w:p w14:paraId="76E0D56D" w14:textId="1DA54261" w:rsidR="00B87E6B" w:rsidRPr="006B47B6" w:rsidRDefault="00B87E6B" w:rsidP="00E575B0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68BC1F" w14:textId="05F9D5F3" w:rsidR="00B87E6B" w:rsidRPr="006B47B6" w:rsidRDefault="00B87E6B" w:rsidP="00E575B0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B87E6B" w:rsidRPr="006B47B6" w14:paraId="3A51ABD0" w14:textId="77777777" w:rsidTr="00B87E6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91784F" w14:textId="1FC92D6A" w:rsidR="00B87E6B" w:rsidRPr="006B47B6" w:rsidRDefault="00B87E6B" w:rsidP="00E575B0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t>37</w:t>
            </w:r>
            <w:r w:rsidRPr="006B47B6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6B47B6">
              <w:rPr>
                <w:rFonts w:ascii="Arial Narrow" w:hAnsi="Arial Narrow" w:cs="Arial"/>
                <w:sz w:val="20"/>
                <w:szCs w:val="20"/>
              </w:rPr>
              <w:t>Zestaw MPFL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C14EE8" w14:textId="46076FDC" w:rsidR="00B87E6B" w:rsidRPr="006B47B6" w:rsidRDefault="00B87E6B" w:rsidP="00E575B0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6B47B6">
              <w:rPr>
                <w:rFonts w:ascii="Arial Narrow" w:hAnsi="Arial Narrow" w:cs="Arial"/>
                <w:b/>
                <w:bCs/>
                <w:sz w:val="20"/>
                <w:szCs w:val="20"/>
              </w:rPr>
              <w:t>Arthrex</w:t>
            </w:r>
            <w:proofErr w:type="spellEnd"/>
            <w:r w:rsidRPr="006B47B6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Polska Sp. z o.o.</w:t>
            </w:r>
          </w:p>
          <w:p w14:paraId="39FCFCD0" w14:textId="25FEA5C1" w:rsidR="00B87E6B" w:rsidRPr="006B47B6" w:rsidRDefault="00B87E6B" w:rsidP="00E575B0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t xml:space="preserve">ul. </w:t>
            </w:r>
            <w:proofErr w:type="spellStart"/>
            <w:r w:rsidRPr="006B47B6">
              <w:rPr>
                <w:rFonts w:ascii="Arial Narrow" w:hAnsi="Arial Narrow" w:cs="Arial"/>
                <w:sz w:val="20"/>
                <w:szCs w:val="20"/>
              </w:rPr>
              <w:t>Karczunkowska</w:t>
            </w:r>
            <w:proofErr w:type="spellEnd"/>
            <w:r w:rsidRPr="006B47B6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6B47B6">
              <w:rPr>
                <w:rFonts w:ascii="Arial Narrow" w:hAnsi="Arial Narrow" w:cs="Arial"/>
                <w:sz w:val="20"/>
                <w:szCs w:val="20"/>
              </w:rPr>
              <w:t>42</w:t>
            </w:r>
          </w:p>
          <w:p w14:paraId="397B8BEF" w14:textId="56061A04" w:rsidR="00B87E6B" w:rsidRPr="006B47B6" w:rsidRDefault="00B87E6B" w:rsidP="00E575B0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t>02-871</w:t>
            </w:r>
            <w:r w:rsidRPr="006B47B6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6B47B6">
              <w:rPr>
                <w:rFonts w:ascii="Arial Narrow" w:hAnsi="Arial Narrow" w:cs="Arial"/>
                <w:sz w:val="20"/>
                <w:szCs w:val="20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97E5D2" w14:textId="77777777" w:rsidR="00B87E6B" w:rsidRPr="006B47B6" w:rsidRDefault="00B87E6B" w:rsidP="00E575B0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1F8347FC" w14:textId="77777777" w:rsidR="00B87E6B" w:rsidRPr="006B47B6" w:rsidRDefault="00B87E6B" w:rsidP="00E575B0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t>2 - Termin uzupełnienia banku - 25.00</w:t>
            </w:r>
          </w:p>
          <w:p w14:paraId="53B41788" w14:textId="0A6D440D" w:rsidR="00B87E6B" w:rsidRPr="006B47B6" w:rsidRDefault="00B87E6B" w:rsidP="00E575B0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F78FBA" w14:textId="3142FCA2" w:rsidR="00B87E6B" w:rsidRPr="006B47B6" w:rsidRDefault="00B87E6B" w:rsidP="00E575B0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B87E6B" w:rsidRPr="006B47B6" w14:paraId="2ADD612E" w14:textId="77777777" w:rsidTr="00B87E6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E2AB30" w14:textId="2C73341D" w:rsidR="00B87E6B" w:rsidRPr="006B47B6" w:rsidRDefault="00B87E6B" w:rsidP="00E575B0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t>39</w:t>
            </w:r>
            <w:r w:rsidRPr="006B47B6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6B47B6">
              <w:rPr>
                <w:rFonts w:ascii="Arial Narrow" w:hAnsi="Arial Narrow" w:cs="Arial"/>
                <w:sz w:val="20"/>
                <w:szCs w:val="20"/>
              </w:rPr>
              <w:t>System do rekonstrukcji więzadła krzyżowego przedniego oparty na fiksacji korówkowej za pomocą podłużnej płytki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CE5690" w14:textId="3B39EE18" w:rsidR="00B87E6B" w:rsidRPr="006B47B6" w:rsidRDefault="00B87E6B" w:rsidP="00E575B0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6B47B6">
              <w:rPr>
                <w:rFonts w:ascii="Arial Narrow" w:hAnsi="Arial Narrow" w:cs="Arial"/>
                <w:b/>
                <w:bCs/>
                <w:sz w:val="20"/>
                <w:szCs w:val="20"/>
              </w:rPr>
              <w:t>Arthrex</w:t>
            </w:r>
            <w:proofErr w:type="spellEnd"/>
            <w:r w:rsidRPr="006B47B6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Polska Sp. z o.o.</w:t>
            </w:r>
          </w:p>
          <w:p w14:paraId="49DB8B2F" w14:textId="3F8A56B9" w:rsidR="00B87E6B" w:rsidRPr="006B47B6" w:rsidRDefault="00B87E6B" w:rsidP="00E575B0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t xml:space="preserve">ul. </w:t>
            </w:r>
            <w:proofErr w:type="spellStart"/>
            <w:r w:rsidRPr="006B47B6">
              <w:rPr>
                <w:rFonts w:ascii="Arial Narrow" w:hAnsi="Arial Narrow" w:cs="Arial"/>
                <w:sz w:val="20"/>
                <w:szCs w:val="20"/>
              </w:rPr>
              <w:t>Karczunkowska</w:t>
            </w:r>
            <w:proofErr w:type="spellEnd"/>
            <w:r w:rsidRPr="006B47B6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6B47B6">
              <w:rPr>
                <w:rFonts w:ascii="Arial Narrow" w:hAnsi="Arial Narrow" w:cs="Arial"/>
                <w:sz w:val="20"/>
                <w:szCs w:val="20"/>
              </w:rPr>
              <w:t>42</w:t>
            </w:r>
          </w:p>
          <w:p w14:paraId="06775EBF" w14:textId="230B89E8" w:rsidR="00B87E6B" w:rsidRPr="006B47B6" w:rsidRDefault="00B87E6B" w:rsidP="00E575B0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t>02-871</w:t>
            </w:r>
            <w:r w:rsidRPr="006B47B6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6B47B6">
              <w:rPr>
                <w:rFonts w:ascii="Arial Narrow" w:hAnsi="Arial Narrow" w:cs="Arial"/>
                <w:sz w:val="20"/>
                <w:szCs w:val="20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D214C3" w14:textId="77777777" w:rsidR="00B87E6B" w:rsidRPr="006B47B6" w:rsidRDefault="00B87E6B" w:rsidP="00E575B0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67BD03C9" w14:textId="77777777" w:rsidR="00B87E6B" w:rsidRPr="006B47B6" w:rsidRDefault="00B87E6B" w:rsidP="00E575B0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t>2 - Termin uzupełnienia banku - 25.00</w:t>
            </w:r>
          </w:p>
          <w:p w14:paraId="2C7A829B" w14:textId="59472C41" w:rsidR="00B87E6B" w:rsidRPr="006B47B6" w:rsidRDefault="00B87E6B" w:rsidP="00E575B0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F13724" w14:textId="48B8312B" w:rsidR="00B87E6B" w:rsidRPr="006B47B6" w:rsidRDefault="00B87E6B" w:rsidP="00E575B0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B87E6B" w:rsidRPr="006B47B6" w14:paraId="2063BB7C" w14:textId="77777777" w:rsidTr="00B87E6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4327BE" w14:textId="684C0F82" w:rsidR="00B87E6B" w:rsidRPr="006B47B6" w:rsidRDefault="00B87E6B" w:rsidP="00E575B0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t>40</w:t>
            </w:r>
            <w:r w:rsidRPr="006B47B6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6B47B6">
              <w:rPr>
                <w:rFonts w:ascii="Arial Narrow" w:hAnsi="Arial Narrow" w:cs="Arial"/>
                <w:sz w:val="20"/>
                <w:szCs w:val="20"/>
              </w:rPr>
              <w:t xml:space="preserve">System do rekonstrukcji więzadła przedniego oparty na </w:t>
            </w:r>
            <w:r w:rsidRPr="006B47B6">
              <w:rPr>
                <w:rFonts w:ascii="Arial Narrow" w:hAnsi="Arial Narrow" w:cs="Arial"/>
                <w:sz w:val="20"/>
                <w:szCs w:val="20"/>
              </w:rPr>
              <w:lastRenderedPageBreak/>
              <w:t>fiksacji korówkowej za pomocą podłużnej płytki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589E27" w14:textId="01AC5E05" w:rsidR="00B87E6B" w:rsidRPr="006B47B6" w:rsidRDefault="00B87E6B" w:rsidP="00E575B0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6B47B6">
              <w:rPr>
                <w:rFonts w:ascii="Arial Narrow" w:hAnsi="Arial Narrow" w:cs="Arial"/>
                <w:b/>
                <w:bCs/>
                <w:sz w:val="20"/>
                <w:szCs w:val="20"/>
              </w:rPr>
              <w:lastRenderedPageBreak/>
              <w:t>Arthrex</w:t>
            </w:r>
            <w:proofErr w:type="spellEnd"/>
            <w:r w:rsidRPr="006B47B6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Polska Sp. z o.o.</w:t>
            </w:r>
          </w:p>
          <w:p w14:paraId="06B84139" w14:textId="2F348DEA" w:rsidR="00B87E6B" w:rsidRPr="006B47B6" w:rsidRDefault="00B87E6B" w:rsidP="00E575B0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t xml:space="preserve">ul. </w:t>
            </w:r>
            <w:proofErr w:type="spellStart"/>
            <w:r w:rsidRPr="006B47B6">
              <w:rPr>
                <w:rFonts w:ascii="Arial Narrow" w:hAnsi="Arial Narrow" w:cs="Arial"/>
                <w:sz w:val="20"/>
                <w:szCs w:val="20"/>
              </w:rPr>
              <w:t>Karczunkowska</w:t>
            </w:r>
            <w:proofErr w:type="spellEnd"/>
            <w:r w:rsidRPr="006B47B6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6B47B6">
              <w:rPr>
                <w:rFonts w:ascii="Arial Narrow" w:hAnsi="Arial Narrow" w:cs="Arial"/>
                <w:sz w:val="20"/>
                <w:szCs w:val="20"/>
              </w:rPr>
              <w:t>42</w:t>
            </w:r>
          </w:p>
          <w:p w14:paraId="65AACF58" w14:textId="7F92021E" w:rsidR="00B87E6B" w:rsidRPr="006B47B6" w:rsidRDefault="00B87E6B" w:rsidP="00E575B0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lastRenderedPageBreak/>
              <w:t>02-871</w:t>
            </w:r>
            <w:r w:rsidRPr="006B47B6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6B47B6">
              <w:rPr>
                <w:rFonts w:ascii="Arial Narrow" w:hAnsi="Arial Narrow" w:cs="Arial"/>
                <w:sz w:val="20"/>
                <w:szCs w:val="20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D09026" w14:textId="77777777" w:rsidR="00B87E6B" w:rsidRPr="006B47B6" w:rsidRDefault="00B87E6B" w:rsidP="00E575B0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lastRenderedPageBreak/>
              <w:t>1 - Cena - 60.00</w:t>
            </w:r>
          </w:p>
          <w:p w14:paraId="361F1468" w14:textId="77777777" w:rsidR="00B87E6B" w:rsidRPr="006B47B6" w:rsidRDefault="00B87E6B" w:rsidP="00E575B0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t>2 - Termin uzupełnienia banku - 25.00</w:t>
            </w:r>
          </w:p>
          <w:p w14:paraId="64E1402D" w14:textId="615EAD2D" w:rsidR="00B87E6B" w:rsidRPr="006B47B6" w:rsidRDefault="00B87E6B" w:rsidP="00E575B0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lastRenderedPageBreak/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67FD0D" w14:textId="46C5651E" w:rsidR="00B87E6B" w:rsidRPr="006B47B6" w:rsidRDefault="00B87E6B" w:rsidP="00E575B0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lastRenderedPageBreak/>
              <w:t xml:space="preserve">  100,00</w:t>
            </w:r>
          </w:p>
        </w:tc>
      </w:tr>
      <w:tr w:rsidR="00B87E6B" w:rsidRPr="006B47B6" w14:paraId="3E40C06D" w14:textId="77777777" w:rsidTr="00B87E6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C50445" w14:textId="2FC3021B" w:rsidR="00B87E6B" w:rsidRPr="006B47B6" w:rsidRDefault="00B87E6B" w:rsidP="00E575B0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t>41</w:t>
            </w:r>
            <w:r w:rsidRPr="006B47B6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6B47B6">
              <w:rPr>
                <w:rFonts w:ascii="Arial Narrow" w:hAnsi="Arial Narrow" w:cs="Arial"/>
                <w:sz w:val="20"/>
                <w:szCs w:val="20"/>
              </w:rPr>
              <w:t xml:space="preserve">System do rekonstrukcji więzadła przedniego ACL i tylnego PCL oparty na śrubach </w:t>
            </w:r>
            <w:proofErr w:type="spellStart"/>
            <w:r w:rsidRPr="006B47B6">
              <w:rPr>
                <w:rFonts w:ascii="Arial Narrow" w:hAnsi="Arial Narrow" w:cs="Arial"/>
                <w:sz w:val="20"/>
                <w:szCs w:val="20"/>
              </w:rPr>
              <w:t>biokompozytowych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4192C6" w14:textId="65345F23" w:rsidR="00B87E6B" w:rsidRPr="006B47B6" w:rsidRDefault="00B87E6B" w:rsidP="00E575B0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6B47B6">
              <w:rPr>
                <w:rFonts w:ascii="Arial Narrow" w:hAnsi="Arial Narrow" w:cs="Arial"/>
                <w:b/>
                <w:bCs/>
                <w:sz w:val="20"/>
                <w:szCs w:val="20"/>
              </w:rPr>
              <w:t>Smith</w:t>
            </w:r>
            <w:proofErr w:type="spellEnd"/>
            <w:r w:rsidRPr="006B47B6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&amp; </w:t>
            </w:r>
            <w:proofErr w:type="spellStart"/>
            <w:r w:rsidRPr="006B47B6">
              <w:rPr>
                <w:rFonts w:ascii="Arial Narrow" w:hAnsi="Arial Narrow" w:cs="Arial"/>
                <w:b/>
                <w:bCs/>
                <w:sz w:val="20"/>
                <w:szCs w:val="20"/>
              </w:rPr>
              <w:t>Nephew</w:t>
            </w:r>
            <w:proofErr w:type="spellEnd"/>
            <w:r w:rsidRPr="006B47B6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Sp. z o.o.</w:t>
            </w:r>
          </w:p>
          <w:p w14:paraId="30A88940" w14:textId="7E7ECD1A" w:rsidR="00B87E6B" w:rsidRPr="006B47B6" w:rsidRDefault="00B87E6B" w:rsidP="00E575B0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t>Osmańska</w:t>
            </w:r>
            <w:r w:rsidRPr="006B47B6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6B47B6">
              <w:rPr>
                <w:rFonts w:ascii="Arial Narrow" w:hAnsi="Arial Narrow" w:cs="Arial"/>
                <w:sz w:val="20"/>
                <w:szCs w:val="20"/>
              </w:rPr>
              <w:t>12</w:t>
            </w:r>
          </w:p>
          <w:p w14:paraId="4CA6357D" w14:textId="0A7CD3B5" w:rsidR="00B87E6B" w:rsidRPr="006B47B6" w:rsidRDefault="00B87E6B" w:rsidP="00E575B0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t>02-823</w:t>
            </w:r>
            <w:r w:rsidRPr="006B47B6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6B47B6">
              <w:rPr>
                <w:rFonts w:ascii="Arial Narrow" w:hAnsi="Arial Narrow" w:cs="Arial"/>
                <w:sz w:val="20"/>
                <w:szCs w:val="20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9CC408" w14:textId="77777777" w:rsidR="00B87E6B" w:rsidRPr="006B47B6" w:rsidRDefault="00B87E6B" w:rsidP="00E575B0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7076D553" w14:textId="77777777" w:rsidR="00B87E6B" w:rsidRPr="006B47B6" w:rsidRDefault="00B87E6B" w:rsidP="00E575B0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t>2 - Termin uzupełnienia banku - 25.00</w:t>
            </w:r>
          </w:p>
          <w:p w14:paraId="1F5EE310" w14:textId="19E2BF86" w:rsidR="00B87E6B" w:rsidRPr="006B47B6" w:rsidRDefault="00B87E6B" w:rsidP="00E575B0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39B0CF" w14:textId="11EC8A38" w:rsidR="00B87E6B" w:rsidRPr="006B47B6" w:rsidRDefault="00B87E6B" w:rsidP="00E575B0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B87E6B" w:rsidRPr="006B47B6" w14:paraId="065A62EA" w14:textId="77777777" w:rsidTr="00B87E6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7F4403" w14:textId="0D45F833" w:rsidR="00B87E6B" w:rsidRPr="006B47B6" w:rsidRDefault="00B87E6B" w:rsidP="00E575B0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t>48</w:t>
            </w:r>
            <w:r w:rsidRPr="006B47B6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6B47B6">
              <w:rPr>
                <w:rFonts w:ascii="Arial Narrow" w:hAnsi="Arial Narrow" w:cs="Arial"/>
                <w:sz w:val="20"/>
                <w:szCs w:val="20"/>
              </w:rPr>
              <w:t>Igła do przeszycia stożka rotatorów z narzędziem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60ED5F" w14:textId="1468B271" w:rsidR="00B87E6B" w:rsidRPr="006B47B6" w:rsidRDefault="00B87E6B" w:rsidP="00E575B0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6B47B6">
              <w:rPr>
                <w:rFonts w:ascii="Arial Narrow" w:hAnsi="Arial Narrow" w:cs="Arial"/>
                <w:b/>
                <w:bCs/>
                <w:sz w:val="20"/>
                <w:szCs w:val="20"/>
              </w:rPr>
              <w:t>Arthrex</w:t>
            </w:r>
            <w:proofErr w:type="spellEnd"/>
            <w:r w:rsidRPr="006B47B6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Polska Sp. z o.o.</w:t>
            </w:r>
          </w:p>
          <w:p w14:paraId="047F3DE4" w14:textId="55A9E1E1" w:rsidR="00B87E6B" w:rsidRPr="006B47B6" w:rsidRDefault="00B87E6B" w:rsidP="00E575B0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t xml:space="preserve">ul. </w:t>
            </w:r>
            <w:proofErr w:type="spellStart"/>
            <w:r w:rsidRPr="006B47B6">
              <w:rPr>
                <w:rFonts w:ascii="Arial Narrow" w:hAnsi="Arial Narrow" w:cs="Arial"/>
                <w:sz w:val="20"/>
                <w:szCs w:val="20"/>
              </w:rPr>
              <w:t>Karczunkowska</w:t>
            </w:r>
            <w:proofErr w:type="spellEnd"/>
            <w:r w:rsidRPr="006B47B6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6B47B6">
              <w:rPr>
                <w:rFonts w:ascii="Arial Narrow" w:hAnsi="Arial Narrow" w:cs="Arial"/>
                <w:sz w:val="20"/>
                <w:szCs w:val="20"/>
              </w:rPr>
              <w:t>42</w:t>
            </w:r>
          </w:p>
          <w:p w14:paraId="20760848" w14:textId="0F6CC42A" w:rsidR="00B87E6B" w:rsidRPr="006B47B6" w:rsidRDefault="00B87E6B" w:rsidP="00E575B0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t>02-871</w:t>
            </w:r>
            <w:r w:rsidRPr="006B47B6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6B47B6">
              <w:rPr>
                <w:rFonts w:ascii="Arial Narrow" w:hAnsi="Arial Narrow" w:cs="Arial"/>
                <w:sz w:val="20"/>
                <w:szCs w:val="20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0CC498" w14:textId="77777777" w:rsidR="00B87E6B" w:rsidRPr="006B47B6" w:rsidRDefault="00B87E6B" w:rsidP="00E575B0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0DD486D1" w14:textId="77777777" w:rsidR="00B87E6B" w:rsidRPr="006B47B6" w:rsidRDefault="00B87E6B" w:rsidP="00E575B0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t>2 - Termin uzupełnienia banku - 25.00</w:t>
            </w:r>
          </w:p>
          <w:p w14:paraId="6B286B53" w14:textId="2D44BA26" w:rsidR="00B87E6B" w:rsidRPr="006B47B6" w:rsidRDefault="00B87E6B" w:rsidP="00E575B0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AA3FB3" w14:textId="3AD2ADE8" w:rsidR="00B87E6B" w:rsidRPr="006B47B6" w:rsidRDefault="00B87E6B" w:rsidP="00E575B0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B87E6B" w:rsidRPr="006B47B6" w14:paraId="6027B87F" w14:textId="77777777" w:rsidTr="00B87E6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6666DC" w14:textId="597B6767" w:rsidR="00B87E6B" w:rsidRPr="006B47B6" w:rsidRDefault="00B87E6B" w:rsidP="00E575B0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t>49</w:t>
            </w:r>
            <w:r w:rsidRPr="006B47B6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6B47B6">
              <w:rPr>
                <w:rFonts w:ascii="Arial Narrow" w:hAnsi="Arial Narrow" w:cs="Arial"/>
                <w:sz w:val="20"/>
                <w:szCs w:val="20"/>
              </w:rPr>
              <w:t xml:space="preserve">Implanty do zaopatrywania złamań w obrębie kości paliczków, śródręcza i </w:t>
            </w:r>
            <w:proofErr w:type="spellStart"/>
            <w:r w:rsidRPr="006B47B6">
              <w:rPr>
                <w:rFonts w:ascii="Arial Narrow" w:hAnsi="Arial Narrow" w:cs="Arial"/>
                <w:sz w:val="20"/>
                <w:szCs w:val="20"/>
              </w:rPr>
              <w:t>przodostopia</w:t>
            </w:r>
            <w:proofErr w:type="spellEnd"/>
            <w:r w:rsidRPr="006B47B6">
              <w:rPr>
                <w:rFonts w:ascii="Arial Narrow" w:hAnsi="Arial Narrow" w:cs="Arial"/>
                <w:sz w:val="20"/>
                <w:szCs w:val="20"/>
              </w:rPr>
              <w:t>, pod śruby 1.2/1.5 oraz 2.0/2.3 nieblokowane i blokowane.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84EDFF" w14:textId="5DD451A1" w:rsidR="00B87E6B" w:rsidRPr="006B47B6" w:rsidRDefault="00B87E6B" w:rsidP="00E575B0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6B47B6">
              <w:rPr>
                <w:rFonts w:ascii="Arial Narrow" w:hAnsi="Arial Narrow" w:cs="Arial"/>
                <w:b/>
                <w:bCs/>
                <w:sz w:val="20"/>
                <w:szCs w:val="20"/>
              </w:rPr>
              <w:t>Medartis</w:t>
            </w:r>
            <w:proofErr w:type="spellEnd"/>
            <w:r w:rsidRPr="006B47B6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Sp. z o.o.</w:t>
            </w:r>
          </w:p>
          <w:p w14:paraId="44AB34F1" w14:textId="2F54CC45" w:rsidR="00B87E6B" w:rsidRPr="006B47B6" w:rsidRDefault="00B87E6B" w:rsidP="00E575B0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t>Legnicka</w:t>
            </w:r>
            <w:r w:rsidRPr="006B47B6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6B47B6">
              <w:rPr>
                <w:rFonts w:ascii="Arial Narrow" w:hAnsi="Arial Narrow" w:cs="Arial"/>
                <w:sz w:val="20"/>
                <w:szCs w:val="20"/>
              </w:rPr>
              <w:t>56</w:t>
            </w:r>
          </w:p>
          <w:p w14:paraId="771ACB34" w14:textId="7F716E49" w:rsidR="00B87E6B" w:rsidRPr="006B47B6" w:rsidRDefault="00B87E6B" w:rsidP="00E575B0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t>54-204</w:t>
            </w:r>
            <w:r w:rsidRPr="006B47B6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6B47B6">
              <w:rPr>
                <w:rFonts w:ascii="Arial Narrow" w:hAnsi="Arial Narrow" w:cs="Arial"/>
                <w:sz w:val="20"/>
                <w:szCs w:val="20"/>
              </w:rPr>
              <w:t>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90DB88" w14:textId="77777777" w:rsidR="00B87E6B" w:rsidRPr="006B47B6" w:rsidRDefault="00B87E6B" w:rsidP="00E575B0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5AFEBA66" w14:textId="77777777" w:rsidR="00B87E6B" w:rsidRPr="006B47B6" w:rsidRDefault="00B87E6B" w:rsidP="00E575B0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t>2 - Termin uzupełnienia banku - 25.00</w:t>
            </w:r>
          </w:p>
          <w:p w14:paraId="59F278EF" w14:textId="7941B3B2" w:rsidR="00B87E6B" w:rsidRPr="006B47B6" w:rsidRDefault="00B87E6B" w:rsidP="00E575B0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164A28" w14:textId="1BDF7FCC" w:rsidR="00B87E6B" w:rsidRPr="006B47B6" w:rsidRDefault="00B87E6B" w:rsidP="00E575B0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B87E6B" w:rsidRPr="006B47B6" w14:paraId="19ED19BF" w14:textId="77777777" w:rsidTr="00B87E6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368521" w14:textId="41BFD72A" w:rsidR="00B87E6B" w:rsidRPr="006B47B6" w:rsidRDefault="00B87E6B" w:rsidP="00E575B0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t>50</w:t>
            </w:r>
            <w:r w:rsidRPr="006B47B6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6B47B6">
              <w:rPr>
                <w:rFonts w:ascii="Arial Narrow" w:hAnsi="Arial Narrow" w:cs="Arial"/>
                <w:sz w:val="20"/>
                <w:szCs w:val="20"/>
              </w:rPr>
              <w:t>Implanty pod śruby 2.5 mm, do artrodezy nadgarstka, dalszej nasady kości promieniowej i łokciowej.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9E42E5" w14:textId="723CD7FE" w:rsidR="00B87E6B" w:rsidRPr="006B47B6" w:rsidRDefault="00B87E6B" w:rsidP="00E575B0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6B47B6">
              <w:rPr>
                <w:rFonts w:ascii="Arial Narrow" w:hAnsi="Arial Narrow" w:cs="Arial"/>
                <w:b/>
                <w:bCs/>
                <w:sz w:val="20"/>
                <w:szCs w:val="20"/>
              </w:rPr>
              <w:t>Medartis</w:t>
            </w:r>
            <w:proofErr w:type="spellEnd"/>
            <w:r w:rsidRPr="006B47B6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Sp. z o.o.</w:t>
            </w:r>
          </w:p>
          <w:p w14:paraId="687900FD" w14:textId="4CEC90FA" w:rsidR="00B87E6B" w:rsidRPr="006B47B6" w:rsidRDefault="00B87E6B" w:rsidP="00E575B0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t>Legnicka</w:t>
            </w:r>
            <w:r w:rsidRPr="006B47B6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6B47B6">
              <w:rPr>
                <w:rFonts w:ascii="Arial Narrow" w:hAnsi="Arial Narrow" w:cs="Arial"/>
                <w:sz w:val="20"/>
                <w:szCs w:val="20"/>
              </w:rPr>
              <w:t>56</w:t>
            </w:r>
          </w:p>
          <w:p w14:paraId="0527D3CA" w14:textId="30595057" w:rsidR="00B87E6B" w:rsidRPr="006B47B6" w:rsidRDefault="00B87E6B" w:rsidP="00E575B0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t>54-204</w:t>
            </w:r>
            <w:r w:rsidRPr="006B47B6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6B47B6">
              <w:rPr>
                <w:rFonts w:ascii="Arial Narrow" w:hAnsi="Arial Narrow" w:cs="Arial"/>
                <w:sz w:val="20"/>
                <w:szCs w:val="20"/>
              </w:rPr>
              <w:t>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C0788A" w14:textId="77777777" w:rsidR="00B87E6B" w:rsidRPr="006B47B6" w:rsidRDefault="00B87E6B" w:rsidP="00E575B0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54353243" w14:textId="77777777" w:rsidR="00B87E6B" w:rsidRPr="006B47B6" w:rsidRDefault="00B87E6B" w:rsidP="00E575B0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t>2 - Termin uzupełnienia banku - 25.00</w:t>
            </w:r>
          </w:p>
          <w:p w14:paraId="63F492BF" w14:textId="17D6208A" w:rsidR="00B87E6B" w:rsidRPr="006B47B6" w:rsidRDefault="00B87E6B" w:rsidP="00E575B0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AE833A" w14:textId="1912FC35" w:rsidR="00B87E6B" w:rsidRPr="006B47B6" w:rsidRDefault="00B87E6B" w:rsidP="00E575B0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B87E6B" w:rsidRPr="006B47B6" w14:paraId="37E3419D" w14:textId="77777777" w:rsidTr="00B87E6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62342E" w14:textId="50E7C673" w:rsidR="00B87E6B" w:rsidRPr="006B47B6" w:rsidRDefault="00B87E6B" w:rsidP="00E575B0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t>51</w:t>
            </w:r>
            <w:r w:rsidRPr="006B47B6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6B47B6">
              <w:rPr>
                <w:rFonts w:ascii="Arial Narrow" w:hAnsi="Arial Narrow" w:cs="Arial"/>
                <w:sz w:val="20"/>
                <w:szCs w:val="20"/>
              </w:rPr>
              <w:t>Implanty pod śruby 2.8 mm, do trzonu dalszej nasady kości promieniowej i łokciowej. Blokowane - pozwalające na wprowadzenie śruby w zakresie kąta +/- 15 stopni, 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7881A8" w14:textId="48B1DD92" w:rsidR="00B87E6B" w:rsidRPr="006B47B6" w:rsidRDefault="00B87E6B" w:rsidP="00E575B0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6B47B6">
              <w:rPr>
                <w:rFonts w:ascii="Arial Narrow" w:hAnsi="Arial Narrow" w:cs="Arial"/>
                <w:b/>
                <w:bCs/>
                <w:sz w:val="20"/>
                <w:szCs w:val="20"/>
              </w:rPr>
              <w:t>Medartis</w:t>
            </w:r>
            <w:proofErr w:type="spellEnd"/>
            <w:r w:rsidRPr="006B47B6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Sp. z o.o.</w:t>
            </w:r>
          </w:p>
          <w:p w14:paraId="3C12E5AB" w14:textId="2CD339B8" w:rsidR="00B87E6B" w:rsidRPr="006B47B6" w:rsidRDefault="00B87E6B" w:rsidP="00E575B0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t>Legnicka</w:t>
            </w:r>
            <w:r w:rsidRPr="006B47B6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6B47B6">
              <w:rPr>
                <w:rFonts w:ascii="Arial Narrow" w:hAnsi="Arial Narrow" w:cs="Arial"/>
                <w:sz w:val="20"/>
                <w:szCs w:val="20"/>
              </w:rPr>
              <w:t>56</w:t>
            </w:r>
          </w:p>
          <w:p w14:paraId="3C01B095" w14:textId="057E964A" w:rsidR="00B87E6B" w:rsidRPr="006B47B6" w:rsidRDefault="00B87E6B" w:rsidP="00E575B0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t>54-204</w:t>
            </w:r>
            <w:r w:rsidRPr="006B47B6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6B47B6">
              <w:rPr>
                <w:rFonts w:ascii="Arial Narrow" w:hAnsi="Arial Narrow" w:cs="Arial"/>
                <w:sz w:val="20"/>
                <w:szCs w:val="20"/>
              </w:rPr>
              <w:t>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6E9968" w14:textId="77777777" w:rsidR="00B87E6B" w:rsidRPr="006B47B6" w:rsidRDefault="00B87E6B" w:rsidP="00E575B0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5FD2BB0F" w14:textId="77777777" w:rsidR="00B87E6B" w:rsidRPr="006B47B6" w:rsidRDefault="00B87E6B" w:rsidP="00E575B0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t>2 - Termin uzupełnienia banku - 25.00</w:t>
            </w:r>
          </w:p>
          <w:p w14:paraId="27E00757" w14:textId="325F054B" w:rsidR="00B87E6B" w:rsidRPr="006B47B6" w:rsidRDefault="00B87E6B" w:rsidP="00E575B0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866BD2" w14:textId="71C62559" w:rsidR="00B87E6B" w:rsidRPr="006B47B6" w:rsidRDefault="00B87E6B" w:rsidP="00E575B0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B87E6B" w:rsidRPr="006B47B6" w14:paraId="40CFDCFA" w14:textId="77777777" w:rsidTr="00B87E6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93ACF0" w14:textId="50FAC80E" w:rsidR="00B87E6B" w:rsidRPr="006B47B6" w:rsidRDefault="00B87E6B" w:rsidP="00E575B0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t>52</w:t>
            </w:r>
            <w:r w:rsidRPr="006B47B6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6B47B6">
              <w:rPr>
                <w:rFonts w:ascii="Arial Narrow" w:hAnsi="Arial Narrow" w:cs="Arial"/>
                <w:sz w:val="20"/>
                <w:szCs w:val="20"/>
              </w:rPr>
              <w:t>Implanty do zaopatrywania złamań oraz korekcji w obrębie kości stopy, pod śruby 2.8 mm.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5E496F" w14:textId="1D77A0F9" w:rsidR="00B87E6B" w:rsidRPr="006B47B6" w:rsidRDefault="00B87E6B" w:rsidP="00E575B0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6B47B6">
              <w:rPr>
                <w:rFonts w:ascii="Arial Narrow" w:hAnsi="Arial Narrow" w:cs="Arial"/>
                <w:b/>
                <w:bCs/>
                <w:sz w:val="20"/>
                <w:szCs w:val="20"/>
              </w:rPr>
              <w:t>Medartis</w:t>
            </w:r>
            <w:proofErr w:type="spellEnd"/>
            <w:r w:rsidRPr="006B47B6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Sp. z o.o.</w:t>
            </w:r>
          </w:p>
          <w:p w14:paraId="6933DD6C" w14:textId="4B65E7BA" w:rsidR="00B87E6B" w:rsidRPr="006B47B6" w:rsidRDefault="00B87E6B" w:rsidP="00E575B0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t>Legnicka</w:t>
            </w:r>
            <w:r w:rsidRPr="006B47B6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6B47B6">
              <w:rPr>
                <w:rFonts w:ascii="Arial Narrow" w:hAnsi="Arial Narrow" w:cs="Arial"/>
                <w:sz w:val="20"/>
                <w:szCs w:val="20"/>
              </w:rPr>
              <w:t>56</w:t>
            </w:r>
          </w:p>
          <w:p w14:paraId="05C2579F" w14:textId="72D71AE2" w:rsidR="00B87E6B" w:rsidRPr="006B47B6" w:rsidRDefault="00B87E6B" w:rsidP="00E575B0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t>54-204</w:t>
            </w:r>
            <w:r w:rsidRPr="006B47B6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6B47B6">
              <w:rPr>
                <w:rFonts w:ascii="Arial Narrow" w:hAnsi="Arial Narrow" w:cs="Arial"/>
                <w:sz w:val="20"/>
                <w:szCs w:val="20"/>
              </w:rPr>
              <w:t>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8833A0" w14:textId="77777777" w:rsidR="00B87E6B" w:rsidRPr="006B47B6" w:rsidRDefault="00B87E6B" w:rsidP="00E575B0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215B0F47" w14:textId="77777777" w:rsidR="00B87E6B" w:rsidRPr="006B47B6" w:rsidRDefault="00B87E6B" w:rsidP="00E575B0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t>2 - Termin uzupełnienia banku - 25.00</w:t>
            </w:r>
          </w:p>
          <w:p w14:paraId="0BA82B02" w14:textId="3D65D85B" w:rsidR="00B87E6B" w:rsidRPr="006B47B6" w:rsidRDefault="00B87E6B" w:rsidP="00E575B0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86A0B3" w14:textId="6F46117E" w:rsidR="00B87E6B" w:rsidRPr="006B47B6" w:rsidRDefault="00B87E6B" w:rsidP="00E575B0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B87E6B" w:rsidRPr="006B47B6" w14:paraId="39F96151" w14:textId="77777777" w:rsidTr="00B87E6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19FD11" w14:textId="347D6D54" w:rsidR="00B87E6B" w:rsidRPr="006B47B6" w:rsidRDefault="00B87E6B" w:rsidP="00E575B0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t>53</w:t>
            </w:r>
            <w:r w:rsidRPr="006B47B6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6B47B6">
              <w:rPr>
                <w:rFonts w:ascii="Arial Narrow" w:hAnsi="Arial Narrow" w:cs="Arial"/>
                <w:sz w:val="20"/>
                <w:szCs w:val="20"/>
              </w:rPr>
              <w:t>Śruby samowiercące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0E5D66" w14:textId="599E9FC0" w:rsidR="00B87E6B" w:rsidRPr="006B47B6" w:rsidRDefault="00B87E6B" w:rsidP="00E575B0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6B47B6">
              <w:rPr>
                <w:rFonts w:ascii="Arial Narrow" w:hAnsi="Arial Narrow" w:cs="Arial"/>
                <w:b/>
                <w:bCs/>
                <w:sz w:val="20"/>
                <w:szCs w:val="20"/>
              </w:rPr>
              <w:t>Medartis</w:t>
            </w:r>
            <w:proofErr w:type="spellEnd"/>
            <w:r w:rsidRPr="006B47B6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Sp. z o.o.</w:t>
            </w:r>
          </w:p>
          <w:p w14:paraId="2022055F" w14:textId="08F834BA" w:rsidR="00B87E6B" w:rsidRPr="006B47B6" w:rsidRDefault="00B87E6B" w:rsidP="00E575B0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t>Legnicka</w:t>
            </w:r>
            <w:r w:rsidRPr="006B47B6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6B47B6">
              <w:rPr>
                <w:rFonts w:ascii="Arial Narrow" w:hAnsi="Arial Narrow" w:cs="Arial"/>
                <w:sz w:val="20"/>
                <w:szCs w:val="20"/>
              </w:rPr>
              <w:t>56</w:t>
            </w:r>
          </w:p>
          <w:p w14:paraId="5434D5F7" w14:textId="36304A5B" w:rsidR="00B87E6B" w:rsidRPr="006B47B6" w:rsidRDefault="00B87E6B" w:rsidP="00E575B0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t>54-204</w:t>
            </w:r>
            <w:r w:rsidRPr="006B47B6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6B47B6">
              <w:rPr>
                <w:rFonts w:ascii="Arial Narrow" w:hAnsi="Arial Narrow" w:cs="Arial"/>
                <w:sz w:val="20"/>
                <w:szCs w:val="20"/>
              </w:rPr>
              <w:t>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FE02DB" w14:textId="77777777" w:rsidR="00B87E6B" w:rsidRPr="006B47B6" w:rsidRDefault="00B87E6B" w:rsidP="00E575B0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1465C4B2" w14:textId="77777777" w:rsidR="00B87E6B" w:rsidRPr="006B47B6" w:rsidRDefault="00B87E6B" w:rsidP="00E575B0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t>2 - Termin uzupełnienia banku - 25.00</w:t>
            </w:r>
          </w:p>
          <w:p w14:paraId="0A015760" w14:textId="1F378C93" w:rsidR="00B87E6B" w:rsidRPr="006B47B6" w:rsidRDefault="00B87E6B" w:rsidP="00E575B0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81ADE7" w14:textId="19EAAA2F" w:rsidR="00B87E6B" w:rsidRPr="006B47B6" w:rsidRDefault="00B87E6B" w:rsidP="00E575B0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B87E6B" w:rsidRPr="006B47B6" w14:paraId="430E3E1C" w14:textId="77777777" w:rsidTr="00B87E6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8F9BD3" w14:textId="6213BEAE" w:rsidR="00B87E6B" w:rsidRPr="006B47B6" w:rsidRDefault="00B87E6B" w:rsidP="00E575B0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t>54</w:t>
            </w:r>
            <w:r w:rsidRPr="006B47B6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proofErr w:type="spellStart"/>
            <w:r w:rsidRPr="006B47B6">
              <w:rPr>
                <w:rFonts w:ascii="Arial Narrow" w:hAnsi="Arial Narrow" w:cs="Arial"/>
                <w:sz w:val="20"/>
                <w:szCs w:val="20"/>
              </w:rPr>
              <w:t>Staplery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59C3D2" w14:textId="167D4785" w:rsidR="00B87E6B" w:rsidRPr="006B47B6" w:rsidRDefault="00B87E6B" w:rsidP="00E575B0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6B47B6">
              <w:rPr>
                <w:rFonts w:ascii="Arial Narrow" w:hAnsi="Arial Narrow" w:cs="Arial"/>
                <w:b/>
                <w:bCs/>
                <w:sz w:val="20"/>
                <w:szCs w:val="20"/>
              </w:rPr>
              <w:t>Medartis</w:t>
            </w:r>
            <w:proofErr w:type="spellEnd"/>
            <w:r w:rsidRPr="006B47B6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Sp. z o.o.</w:t>
            </w:r>
          </w:p>
          <w:p w14:paraId="58BA24C8" w14:textId="06ADB906" w:rsidR="00B87E6B" w:rsidRPr="006B47B6" w:rsidRDefault="00B87E6B" w:rsidP="00E575B0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t>Legnicka</w:t>
            </w:r>
            <w:r w:rsidRPr="006B47B6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6B47B6">
              <w:rPr>
                <w:rFonts w:ascii="Arial Narrow" w:hAnsi="Arial Narrow" w:cs="Arial"/>
                <w:sz w:val="20"/>
                <w:szCs w:val="20"/>
              </w:rPr>
              <w:t>56</w:t>
            </w:r>
          </w:p>
          <w:p w14:paraId="7821F028" w14:textId="61D50355" w:rsidR="00B87E6B" w:rsidRPr="006B47B6" w:rsidRDefault="00B87E6B" w:rsidP="00E575B0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t>54-204</w:t>
            </w:r>
            <w:r w:rsidRPr="006B47B6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6B47B6">
              <w:rPr>
                <w:rFonts w:ascii="Arial Narrow" w:hAnsi="Arial Narrow" w:cs="Arial"/>
                <w:sz w:val="20"/>
                <w:szCs w:val="20"/>
              </w:rPr>
              <w:t>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8B6F82" w14:textId="77777777" w:rsidR="00B87E6B" w:rsidRPr="006B47B6" w:rsidRDefault="00B87E6B" w:rsidP="00E575B0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567167F9" w14:textId="77777777" w:rsidR="00B87E6B" w:rsidRPr="006B47B6" w:rsidRDefault="00B87E6B" w:rsidP="00E575B0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t>2 - Termin uzupełnienia banku - 25.00</w:t>
            </w:r>
          </w:p>
          <w:p w14:paraId="49073720" w14:textId="57AE9BF7" w:rsidR="00B87E6B" w:rsidRPr="006B47B6" w:rsidRDefault="00B87E6B" w:rsidP="00E575B0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DAA58F" w14:textId="484FB1D1" w:rsidR="00B87E6B" w:rsidRPr="006B47B6" w:rsidRDefault="00B87E6B" w:rsidP="00E575B0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B47B6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</w:tbl>
    <w:p w14:paraId="54F697E9" w14:textId="77777777" w:rsidR="00B464D3" w:rsidRDefault="00B464D3" w:rsidP="006B47B6">
      <w:pPr>
        <w:spacing w:before="720" w:after="480" w:line="360" w:lineRule="auto"/>
        <w:ind w:left="5239" w:right="-425" w:firstLine="425"/>
        <w:jc w:val="center"/>
        <w:rPr>
          <w:rFonts w:ascii="Arial Narrow" w:hAnsi="Arial Narrow" w:cs="Arial"/>
          <w:i/>
          <w:sz w:val="22"/>
          <w:szCs w:val="22"/>
        </w:rPr>
      </w:pPr>
      <w:r w:rsidRPr="006B47B6">
        <w:rPr>
          <w:rFonts w:ascii="Arial Narrow" w:hAnsi="Arial Narrow" w:cs="Arial"/>
          <w:i/>
          <w:sz w:val="22"/>
          <w:szCs w:val="22"/>
        </w:rPr>
        <w:t>Zamawiający</w:t>
      </w:r>
    </w:p>
    <w:p w14:paraId="0FCDC2E2" w14:textId="77777777" w:rsidR="006B47B6" w:rsidRDefault="006B47B6" w:rsidP="006B47B6">
      <w:pPr>
        <w:spacing w:before="720" w:after="480" w:line="360" w:lineRule="auto"/>
        <w:ind w:left="5239" w:right="-425" w:firstLine="425"/>
        <w:jc w:val="center"/>
        <w:rPr>
          <w:rFonts w:ascii="Arial Narrow" w:hAnsi="Arial Narrow" w:cs="Arial"/>
          <w:i/>
          <w:sz w:val="22"/>
          <w:szCs w:val="22"/>
        </w:rPr>
      </w:pPr>
    </w:p>
    <w:p w14:paraId="17E2377B" w14:textId="5D842D88" w:rsidR="006B47B6" w:rsidRDefault="006B47B6" w:rsidP="006B47B6">
      <w:pPr>
        <w:rPr>
          <w:rFonts w:ascii="Arial Narrow" w:hAnsi="Arial Narrow"/>
          <w:i/>
          <w:iCs/>
          <w:sz w:val="18"/>
          <w:szCs w:val="20"/>
        </w:rPr>
      </w:pPr>
      <w:bookmarkStart w:id="1" w:name="_Hlk150849539"/>
      <w:r>
        <w:rPr>
          <w:rFonts w:ascii="Arial Narrow" w:hAnsi="Arial Narrow"/>
          <w:i/>
          <w:iCs/>
          <w:sz w:val="18"/>
          <w:szCs w:val="20"/>
        </w:rPr>
        <w:t xml:space="preserve">Wykonano w 1 egz. na </w:t>
      </w:r>
      <w:r>
        <w:rPr>
          <w:rFonts w:ascii="Arial Narrow" w:hAnsi="Arial Narrow"/>
          <w:i/>
          <w:iCs/>
          <w:sz w:val="18"/>
          <w:szCs w:val="20"/>
        </w:rPr>
        <w:t xml:space="preserve">6 </w:t>
      </w:r>
      <w:r>
        <w:rPr>
          <w:rFonts w:ascii="Arial Narrow" w:hAnsi="Arial Narrow"/>
          <w:i/>
          <w:iCs/>
          <w:sz w:val="18"/>
          <w:szCs w:val="20"/>
        </w:rPr>
        <w:t>ark</w:t>
      </w:r>
    </w:p>
    <w:p w14:paraId="5C772E78" w14:textId="77777777" w:rsidR="006B47B6" w:rsidRDefault="006B47B6" w:rsidP="006B47B6">
      <w:pPr>
        <w:rPr>
          <w:rFonts w:ascii="Arial Narrow" w:hAnsi="Arial Narrow"/>
          <w:i/>
          <w:iCs/>
          <w:sz w:val="18"/>
          <w:szCs w:val="20"/>
        </w:rPr>
      </w:pPr>
      <w:r>
        <w:rPr>
          <w:rFonts w:ascii="Arial Narrow" w:hAnsi="Arial Narrow"/>
          <w:i/>
          <w:iCs/>
          <w:sz w:val="18"/>
          <w:szCs w:val="20"/>
        </w:rPr>
        <w:t xml:space="preserve">Egz. 1-str. </w:t>
      </w:r>
      <w:proofErr w:type="spellStart"/>
      <w:r>
        <w:rPr>
          <w:rFonts w:ascii="Arial Narrow" w:hAnsi="Arial Narrow"/>
          <w:i/>
          <w:iCs/>
          <w:sz w:val="18"/>
          <w:szCs w:val="20"/>
        </w:rPr>
        <w:t>int</w:t>
      </w:r>
      <w:proofErr w:type="spellEnd"/>
      <w:r>
        <w:rPr>
          <w:rFonts w:ascii="Arial Narrow" w:hAnsi="Arial Narrow"/>
          <w:i/>
          <w:iCs/>
          <w:sz w:val="18"/>
          <w:szCs w:val="20"/>
        </w:rPr>
        <w:t xml:space="preserve">. Zamawiającego, platforma e-propublico.pl, biuro przepustek, </w:t>
      </w:r>
      <w:proofErr w:type="spellStart"/>
      <w:r>
        <w:rPr>
          <w:rFonts w:ascii="Arial Narrow" w:hAnsi="Arial Narrow"/>
          <w:i/>
          <w:iCs/>
          <w:sz w:val="18"/>
          <w:szCs w:val="20"/>
        </w:rPr>
        <w:t>SZPubl</w:t>
      </w:r>
      <w:proofErr w:type="spellEnd"/>
      <w:r>
        <w:rPr>
          <w:rFonts w:ascii="Arial Narrow" w:hAnsi="Arial Narrow"/>
          <w:i/>
          <w:iCs/>
          <w:sz w:val="18"/>
          <w:szCs w:val="20"/>
        </w:rPr>
        <w:t>.  T2612  B5</w:t>
      </w:r>
    </w:p>
    <w:p w14:paraId="633E98B1" w14:textId="77777777" w:rsidR="006B47B6" w:rsidRDefault="006B47B6" w:rsidP="006B47B6">
      <w:pPr>
        <w:rPr>
          <w:rFonts w:ascii="Arial Narrow" w:hAnsi="Arial Narrow"/>
          <w:i/>
          <w:iCs/>
          <w:sz w:val="18"/>
          <w:szCs w:val="20"/>
        </w:rPr>
      </w:pPr>
      <w:r>
        <w:rPr>
          <w:rFonts w:ascii="Arial Narrow" w:hAnsi="Arial Narrow"/>
          <w:i/>
          <w:iCs/>
          <w:sz w:val="18"/>
          <w:szCs w:val="20"/>
        </w:rPr>
        <w:t xml:space="preserve">Wyk. B. </w:t>
      </w:r>
      <w:proofErr w:type="spellStart"/>
      <w:r>
        <w:rPr>
          <w:rFonts w:ascii="Arial Narrow" w:hAnsi="Arial Narrow"/>
          <w:i/>
          <w:iCs/>
          <w:sz w:val="18"/>
          <w:szCs w:val="20"/>
        </w:rPr>
        <w:t>Choroszyńska</w:t>
      </w:r>
      <w:proofErr w:type="spellEnd"/>
      <w:r>
        <w:rPr>
          <w:rFonts w:ascii="Arial Narrow" w:hAnsi="Arial Narrow"/>
          <w:i/>
          <w:iCs/>
          <w:sz w:val="18"/>
          <w:szCs w:val="20"/>
        </w:rPr>
        <w:t xml:space="preserve"> – tel. 261 417 449</w:t>
      </w:r>
    </w:p>
    <w:p w14:paraId="458D2EE4" w14:textId="489E1922" w:rsidR="006B47B6" w:rsidRPr="006B47B6" w:rsidRDefault="006B47B6" w:rsidP="006B47B6">
      <w:pPr>
        <w:rPr>
          <w:rFonts w:ascii="Arial Narrow" w:hAnsi="Arial Narrow" w:cs="Arial"/>
          <w:i/>
          <w:sz w:val="22"/>
          <w:szCs w:val="22"/>
        </w:rPr>
      </w:pPr>
      <w:r>
        <w:rPr>
          <w:rFonts w:ascii="Arial Narrow" w:hAnsi="Arial Narrow"/>
          <w:i/>
          <w:iCs/>
          <w:sz w:val="18"/>
          <w:szCs w:val="20"/>
        </w:rPr>
        <w:t xml:space="preserve">Data </w:t>
      </w:r>
      <w:bookmarkEnd w:id="1"/>
      <w:r>
        <w:rPr>
          <w:rFonts w:ascii="Arial Narrow" w:hAnsi="Arial Narrow"/>
          <w:i/>
          <w:iCs/>
          <w:sz w:val="18"/>
          <w:szCs w:val="20"/>
        </w:rPr>
        <w:t xml:space="preserve"> 11.01.2024 R.</w:t>
      </w:r>
    </w:p>
    <w:bookmarkEnd w:id="0"/>
    <w:sectPr w:rsidR="006B47B6" w:rsidRPr="006B47B6" w:rsidSect="006B47B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70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C096D7" w14:textId="77777777" w:rsidR="00E45908" w:rsidRDefault="00E45908">
      <w:r>
        <w:separator/>
      </w:r>
    </w:p>
  </w:endnote>
  <w:endnote w:type="continuationSeparator" w:id="0">
    <w:p w14:paraId="538C67D3" w14:textId="77777777" w:rsidR="00E45908" w:rsidRDefault="00E459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E95ADC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33B95D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3E5B0717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452BE32F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7AB790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5F3AB0" w14:textId="77777777" w:rsidR="00E45908" w:rsidRDefault="00E45908">
      <w:r>
        <w:separator/>
      </w:r>
    </w:p>
  </w:footnote>
  <w:footnote w:type="continuationSeparator" w:id="0">
    <w:p w14:paraId="32F3D97C" w14:textId="77777777" w:rsidR="00E45908" w:rsidRDefault="00E4590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58E82D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1822CB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709BA2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45908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B47B6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67BF4"/>
    <w:rsid w:val="0097748A"/>
    <w:rsid w:val="009F0E5C"/>
    <w:rsid w:val="00A029B8"/>
    <w:rsid w:val="00A91321"/>
    <w:rsid w:val="00AA02AC"/>
    <w:rsid w:val="00B32D12"/>
    <w:rsid w:val="00B36EDA"/>
    <w:rsid w:val="00B464D3"/>
    <w:rsid w:val="00B8185B"/>
    <w:rsid w:val="00B87E6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45908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C51E428"/>
  <w15:chartTrackingRefBased/>
  <w15:docId w15:val="{169186AD-F87C-48F4-99CF-BEA5D80961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48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11</Pages>
  <Words>4213</Words>
  <Characters>23065</Characters>
  <Application>Microsoft Office Word</Application>
  <DocSecurity>0</DocSecurity>
  <Lines>192</Lines>
  <Paragraphs>54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27224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3</cp:revision>
  <cp:lastPrinted>1601-01-01T00:00:00Z</cp:lastPrinted>
  <dcterms:created xsi:type="dcterms:W3CDTF">2024-01-11T10:25:00Z</dcterms:created>
  <dcterms:modified xsi:type="dcterms:W3CDTF">2024-01-11T10:30:00Z</dcterms:modified>
</cp:coreProperties>
</file>