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16AAAF" w14:textId="05CEB896" w:rsidR="00D34297" w:rsidRPr="002C67DC" w:rsidRDefault="00672311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C67DC">
        <w:rPr>
          <w:rFonts w:ascii="Arial Narrow" w:hAnsi="Arial Narrow" w:cs="Arial"/>
          <w:sz w:val="22"/>
          <w:szCs w:val="22"/>
        </w:rPr>
        <w:t>Bydgoszcz</w:t>
      </w:r>
      <w:r w:rsidR="00D34297" w:rsidRPr="002C67DC">
        <w:rPr>
          <w:rFonts w:ascii="Arial Narrow" w:hAnsi="Arial Narrow" w:cs="Arial"/>
          <w:sz w:val="22"/>
          <w:szCs w:val="22"/>
        </w:rPr>
        <w:t xml:space="preserve"> dnia: </w:t>
      </w:r>
      <w:r w:rsidRPr="002C67DC">
        <w:rPr>
          <w:rFonts w:ascii="Arial Narrow" w:hAnsi="Arial Narrow" w:cs="Arial"/>
          <w:sz w:val="22"/>
          <w:szCs w:val="22"/>
        </w:rPr>
        <w:t>2024-01-11</w:t>
      </w:r>
    </w:p>
    <w:p w14:paraId="2C9ECF1F" w14:textId="24F60AF5" w:rsidR="00D34297" w:rsidRPr="002C67DC" w:rsidRDefault="00672311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C67D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37CA00B" w14:textId="69567F7F" w:rsidR="00D34297" w:rsidRPr="002C67DC" w:rsidRDefault="00672311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C67DC">
        <w:rPr>
          <w:rFonts w:ascii="Arial Narrow" w:hAnsi="Arial Narrow" w:cs="Arial"/>
          <w:sz w:val="22"/>
          <w:szCs w:val="22"/>
        </w:rPr>
        <w:t>Powstańców Warszawy</w:t>
      </w:r>
      <w:r w:rsidR="00D34297" w:rsidRPr="002C67DC">
        <w:rPr>
          <w:rFonts w:ascii="Arial Narrow" w:hAnsi="Arial Narrow" w:cs="Arial"/>
          <w:sz w:val="22"/>
          <w:szCs w:val="22"/>
        </w:rPr>
        <w:t xml:space="preserve"> </w:t>
      </w:r>
      <w:r w:rsidRPr="002C67DC">
        <w:rPr>
          <w:rFonts w:ascii="Arial Narrow" w:hAnsi="Arial Narrow" w:cs="Arial"/>
          <w:sz w:val="22"/>
          <w:szCs w:val="22"/>
        </w:rPr>
        <w:t>5</w:t>
      </w:r>
    </w:p>
    <w:p w14:paraId="3F14A049" w14:textId="1631468D" w:rsidR="00D34297" w:rsidRPr="002C67DC" w:rsidRDefault="00672311" w:rsidP="00D34297">
      <w:pPr>
        <w:rPr>
          <w:rFonts w:ascii="Arial Narrow" w:hAnsi="Arial Narrow" w:cs="Arial"/>
          <w:sz w:val="22"/>
          <w:szCs w:val="22"/>
        </w:rPr>
      </w:pPr>
      <w:r w:rsidRPr="002C67DC">
        <w:rPr>
          <w:rFonts w:ascii="Arial Narrow" w:hAnsi="Arial Narrow" w:cs="Arial"/>
          <w:sz w:val="22"/>
          <w:szCs w:val="22"/>
        </w:rPr>
        <w:t>85-681</w:t>
      </w:r>
      <w:r w:rsidR="00D34297" w:rsidRPr="002C67DC">
        <w:rPr>
          <w:rFonts w:ascii="Arial Narrow" w:hAnsi="Arial Narrow" w:cs="Arial"/>
          <w:sz w:val="22"/>
          <w:szCs w:val="22"/>
        </w:rPr>
        <w:t xml:space="preserve"> </w:t>
      </w:r>
      <w:r w:rsidRPr="002C67DC">
        <w:rPr>
          <w:rFonts w:ascii="Arial Narrow" w:hAnsi="Arial Narrow" w:cs="Arial"/>
          <w:sz w:val="22"/>
          <w:szCs w:val="22"/>
        </w:rPr>
        <w:t>Bydgoszcz</w:t>
      </w:r>
    </w:p>
    <w:p w14:paraId="1555E5A4" w14:textId="77777777" w:rsidR="00D34297" w:rsidRPr="002C67DC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2C67D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B57853E" w14:textId="77777777" w:rsidR="00D34297" w:rsidRPr="002C67DC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2C67DC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B59DA3C" w14:textId="62EBBFD0" w:rsidR="002C67DC" w:rsidRPr="002C67DC" w:rsidRDefault="002C67DC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2C67DC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2C67DC">
        <w:rPr>
          <w:rFonts w:ascii="Arial Narrow" w:hAnsi="Arial Narrow" w:cs="Arial"/>
          <w:b/>
          <w:sz w:val="22"/>
          <w:szCs w:val="22"/>
        </w:rPr>
        <w:t>281/24</w:t>
      </w:r>
    </w:p>
    <w:p w14:paraId="079F6C00" w14:textId="77777777" w:rsidR="00D34297" w:rsidRPr="002C67DC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2C67DC">
        <w:rPr>
          <w:rFonts w:ascii="Arial Narrow" w:hAnsi="Arial Narrow" w:cs="Arial"/>
          <w:b/>
          <w:sz w:val="22"/>
          <w:szCs w:val="22"/>
        </w:rPr>
        <w:t>WYKONAWCY</w:t>
      </w:r>
    </w:p>
    <w:p w14:paraId="09FEF2A0" w14:textId="77777777" w:rsidR="00D34297" w:rsidRPr="002C67DC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2C67D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2C67DC" w14:paraId="5752617F" w14:textId="77777777" w:rsidTr="00D34297">
        <w:tc>
          <w:tcPr>
            <w:tcW w:w="9180" w:type="dxa"/>
            <w:shd w:val="clear" w:color="auto" w:fill="F2F2F2"/>
            <w:hideMark/>
          </w:tcPr>
          <w:p w14:paraId="14AEA790" w14:textId="77777777" w:rsidR="00D34297" w:rsidRPr="002C67DC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C67D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0B5F0513" w14:textId="77777777" w:rsidR="00D34297" w:rsidRPr="002C67DC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C67D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0E733CCD" w14:textId="77777777" w:rsidR="00D34297" w:rsidRPr="002C67DC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75F03B04" w14:textId="77777777" w:rsidR="00D34297" w:rsidRPr="002C67DC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C67D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C67D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C67D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2C67DC" w14:paraId="5818E387" w14:textId="77777777" w:rsidTr="00310284">
        <w:tc>
          <w:tcPr>
            <w:tcW w:w="2269" w:type="dxa"/>
            <w:shd w:val="clear" w:color="auto" w:fill="auto"/>
          </w:tcPr>
          <w:p w14:paraId="1C1511A6" w14:textId="77777777" w:rsidR="00D34297" w:rsidRPr="002C67DC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67D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52D742" w14:textId="047E10BC" w:rsidR="00D34297" w:rsidRPr="002C67DC" w:rsidRDefault="0067231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C67DC">
              <w:rPr>
                <w:rFonts w:ascii="Arial Narrow" w:hAnsi="Arial Narrow" w:cs="Arial"/>
                <w:b/>
                <w:sz w:val="22"/>
                <w:szCs w:val="22"/>
              </w:rPr>
              <w:t>Dostawy sukcesywne implantów ortopedycznych, sprzętu do zaopatrzenia złamań i drobnego sprzętu jednorazowego użytku dla Oddziału Ortopedii na okres 24 miesięcy</w:t>
            </w:r>
          </w:p>
        </w:tc>
      </w:tr>
      <w:tr w:rsidR="00672311" w:rsidRPr="002C67DC" w14:paraId="5E47429E" w14:textId="77777777" w:rsidTr="00E575B0">
        <w:tc>
          <w:tcPr>
            <w:tcW w:w="2269" w:type="dxa"/>
            <w:shd w:val="clear" w:color="auto" w:fill="auto"/>
          </w:tcPr>
          <w:p w14:paraId="2670F3FC" w14:textId="77777777" w:rsidR="00672311" w:rsidRPr="002C67DC" w:rsidRDefault="00672311" w:rsidP="00E575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67D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4CE057" w14:textId="1D7DB160" w:rsidR="00672311" w:rsidRPr="002C67DC" w:rsidRDefault="00672311" w:rsidP="00E575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C67DC">
              <w:rPr>
                <w:rFonts w:ascii="Arial Narrow" w:hAnsi="Arial Narrow" w:cs="Arial"/>
                <w:b/>
                <w:sz w:val="22"/>
                <w:szCs w:val="22"/>
              </w:rPr>
              <w:t>125/2023</w:t>
            </w:r>
          </w:p>
        </w:tc>
      </w:tr>
    </w:tbl>
    <w:p w14:paraId="60EA567F" w14:textId="77777777" w:rsidR="00010B31" w:rsidRPr="002C67DC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190538DB" w14:textId="7BFDC2C2" w:rsidR="00010B31" w:rsidRPr="002C67DC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2C67DC">
        <w:rPr>
          <w:rFonts w:ascii="Arial Narrow" w:hAnsi="Arial Narrow" w:cs="Arial"/>
          <w:sz w:val="22"/>
          <w:szCs w:val="22"/>
        </w:rPr>
        <w:t xml:space="preserve">Zamawiający, </w:t>
      </w:r>
      <w:r w:rsidR="00672311" w:rsidRPr="002C67DC">
        <w:rPr>
          <w:rFonts w:ascii="Arial Narrow" w:hAnsi="Arial Narrow" w:cs="Arial"/>
          <w:b/>
          <w:sz w:val="22"/>
          <w:szCs w:val="22"/>
        </w:rPr>
        <w:t>10WSzKzP SPZOZ</w:t>
      </w:r>
      <w:r w:rsidRPr="002C67DC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672311" w:rsidRPr="002C67DC">
        <w:rPr>
          <w:rFonts w:ascii="Arial Narrow" w:hAnsi="Arial Narrow" w:cs="Arial"/>
          <w:sz w:val="22"/>
          <w:szCs w:val="22"/>
        </w:rPr>
        <w:t>(</w:t>
      </w:r>
      <w:proofErr w:type="spellStart"/>
      <w:r w:rsidR="00672311" w:rsidRPr="002C67DC">
        <w:rPr>
          <w:rFonts w:ascii="Arial Narrow" w:hAnsi="Arial Narrow" w:cs="Arial"/>
          <w:sz w:val="22"/>
          <w:szCs w:val="22"/>
        </w:rPr>
        <w:t>t.j</w:t>
      </w:r>
      <w:proofErr w:type="spellEnd"/>
      <w:r w:rsidR="00672311" w:rsidRPr="002C67DC">
        <w:rPr>
          <w:rFonts w:ascii="Arial Narrow" w:hAnsi="Arial Narrow" w:cs="Arial"/>
          <w:sz w:val="22"/>
          <w:szCs w:val="22"/>
        </w:rPr>
        <w:t>. Dz. U. z 2023r. poz. 1605)</w:t>
      </w:r>
      <w:r w:rsidRPr="002C67DC">
        <w:rPr>
          <w:rFonts w:ascii="Arial Narrow" w:hAnsi="Arial Narrow" w:cs="Arial"/>
          <w:sz w:val="22"/>
          <w:szCs w:val="22"/>
        </w:rPr>
        <w:t xml:space="preserve">, zwanej dalej „ustawą Pzp”, </w:t>
      </w:r>
      <w:proofErr w:type="gramStart"/>
      <w:r w:rsidRPr="002C67DC">
        <w:rPr>
          <w:rFonts w:ascii="Arial Narrow" w:hAnsi="Arial Narrow" w:cs="Arial"/>
          <w:sz w:val="22"/>
          <w:szCs w:val="22"/>
        </w:rPr>
        <w:t>zawiadamia</w:t>
      </w:r>
      <w:proofErr w:type="gramEnd"/>
      <w:r w:rsidRPr="002C67DC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2C67DC">
        <w:rPr>
          <w:rFonts w:ascii="Arial Narrow" w:hAnsi="Arial Narrow" w:cs="Arial"/>
          <w:sz w:val="22"/>
          <w:szCs w:val="22"/>
        </w:rPr>
        <w:t>na</w:t>
      </w:r>
      <w:r w:rsidRPr="002C67DC">
        <w:rPr>
          <w:rFonts w:ascii="Arial Narrow" w:hAnsi="Arial Narrow" w:cs="Arial"/>
          <w:sz w:val="22"/>
          <w:szCs w:val="22"/>
        </w:rPr>
        <w:t xml:space="preserve"> </w:t>
      </w:r>
      <w:r w:rsidR="00D8293D" w:rsidRPr="002C67DC">
        <w:rPr>
          <w:rFonts w:ascii="Arial Narrow" w:hAnsi="Arial Narrow" w:cs="Arial"/>
          <w:sz w:val="22"/>
          <w:szCs w:val="22"/>
        </w:rPr>
        <w:t>na</w:t>
      </w:r>
      <w:r w:rsidR="00010B31" w:rsidRPr="002C67DC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2C67DC" w14:paraId="223B2E2E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2E08E" w14:textId="77777777" w:rsidR="00D44D12" w:rsidRPr="0003532F" w:rsidRDefault="00D44D12" w:rsidP="002C67DC">
            <w:pPr>
              <w:jc w:val="center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8DDE" w14:textId="77777777" w:rsidR="00D44D12" w:rsidRPr="0003532F" w:rsidRDefault="00D44D12" w:rsidP="002C67DC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03532F">
              <w:rPr>
                <w:rFonts w:ascii="Arial Narrow" w:hAnsi="Arial Narrow" w:cs="Arial"/>
                <w:b/>
              </w:rPr>
              <w:t>Temat</w:t>
            </w:r>
          </w:p>
          <w:p w14:paraId="2E482EE1" w14:textId="77777777" w:rsidR="00D44D12" w:rsidRPr="0003532F" w:rsidRDefault="00D44D12" w:rsidP="002C67DC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672311" w:rsidRPr="002C67DC" w14:paraId="0C21BBC5" w14:textId="77777777" w:rsidTr="00E575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5647" w14:textId="77777777" w:rsidR="00672311" w:rsidRPr="0003532F" w:rsidRDefault="00672311" w:rsidP="002C67DC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5CB24" w14:textId="7DE40C6F" w:rsidR="00672311" w:rsidRPr="0003532F" w:rsidRDefault="00672311" w:rsidP="002C67DC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3532F">
              <w:rPr>
                <w:rFonts w:ascii="Arial Narrow" w:hAnsi="Arial Narrow" w:cs="Arial"/>
                <w:b/>
              </w:rPr>
              <w:t>Proteza modułowa głowy kości promieniowej bezcementowa</w:t>
            </w:r>
          </w:p>
          <w:p w14:paraId="622F0CC0" w14:textId="77777777" w:rsidR="00672311" w:rsidRPr="0003532F" w:rsidRDefault="00672311" w:rsidP="002C67DC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prawne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42091870" w14:textId="7A7D2C91" w:rsidR="00672311" w:rsidRPr="0003532F" w:rsidRDefault="00672311" w:rsidP="002C67DC">
            <w:pPr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3532F">
              <w:rPr>
                <w:rFonts w:ascii="Arial Narrow" w:hAnsi="Arial Narrow" w:cs="Arial"/>
              </w:rPr>
              <w:t>Pzp</w:t>
            </w:r>
            <w:proofErr w:type="spellEnd"/>
            <w:r w:rsidRPr="0003532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71FB4FBC" w14:textId="77777777" w:rsidR="00672311" w:rsidRPr="0003532F" w:rsidRDefault="00672311" w:rsidP="002C67DC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faktyczne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512ED156" w14:textId="54FA6A99" w:rsidR="00672311" w:rsidRPr="0003532F" w:rsidRDefault="00672311" w:rsidP="002C67DC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 xml:space="preserve">Do dnia </w:t>
            </w:r>
            <w:r w:rsidR="002C67DC" w:rsidRPr="0003532F">
              <w:rPr>
                <w:rFonts w:ascii="Arial Narrow" w:hAnsi="Arial Narrow" w:cs="Arial"/>
              </w:rPr>
              <w:t>składania</w:t>
            </w:r>
            <w:r w:rsidRPr="0003532F">
              <w:rPr>
                <w:rFonts w:ascii="Arial Narrow" w:hAnsi="Arial Narrow" w:cs="Arial"/>
              </w:rPr>
              <w:t xml:space="preserve"> ofert tj. do 5.12.2023 r do godziny 8:00 na przedmiotowe zadanie nie wpłynęła żadna oferta</w:t>
            </w:r>
          </w:p>
        </w:tc>
      </w:tr>
      <w:tr w:rsidR="0003532F" w:rsidRPr="002C67DC" w14:paraId="322DE08E" w14:textId="77777777" w:rsidTr="00E575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EE67" w14:textId="6A2A5726" w:rsidR="0003532F" w:rsidRPr="0003532F" w:rsidRDefault="0003532F" w:rsidP="002C67DC">
            <w:pPr>
              <w:spacing w:before="12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0FDB" w14:textId="77777777" w:rsidR="00CF7BBF" w:rsidRDefault="00CF7BBF" w:rsidP="0003532F">
            <w:pPr>
              <w:spacing w:before="80"/>
              <w:jc w:val="both"/>
              <w:rPr>
                <w:rFonts w:ascii="Arial Narrow" w:hAnsi="Arial Narrow" w:cs="Arial"/>
                <w:u w:val="single"/>
              </w:rPr>
            </w:pPr>
            <w:r>
              <w:rPr>
                <w:rFonts w:ascii="Arial Narrow" w:hAnsi="Arial Narrow" w:cs="Arial"/>
                <w:u w:val="single"/>
              </w:rPr>
              <w:t>Zadanie 55</w:t>
            </w:r>
          </w:p>
          <w:p w14:paraId="230F6FFB" w14:textId="12317278" w:rsidR="0003532F" w:rsidRPr="0003532F" w:rsidRDefault="0003532F" w:rsidP="0003532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prawne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2247C23B" w14:textId="77777777" w:rsidR="0003532F" w:rsidRPr="0003532F" w:rsidRDefault="0003532F" w:rsidP="0003532F">
            <w:pPr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3532F">
              <w:rPr>
                <w:rFonts w:ascii="Arial Narrow" w:hAnsi="Arial Narrow" w:cs="Arial"/>
              </w:rPr>
              <w:t>Pzp</w:t>
            </w:r>
            <w:proofErr w:type="spellEnd"/>
            <w:r w:rsidRPr="0003532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35F3274D" w14:textId="77777777" w:rsidR="0003532F" w:rsidRPr="0003532F" w:rsidRDefault="0003532F" w:rsidP="0003532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faktyczne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4C2E9599" w14:textId="4C3794F5" w:rsidR="0003532F" w:rsidRPr="0003532F" w:rsidRDefault="0003532F" w:rsidP="0003532F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3532F">
              <w:rPr>
                <w:rFonts w:ascii="Arial Narrow" w:hAnsi="Arial Narrow" w:cs="Arial"/>
              </w:rPr>
              <w:t>Do dnia składania ofert tj. do 5.12.2023 r do godziny 8:00 na przedmiotowe zadanie nie wpłynęła żadna oferta</w:t>
            </w:r>
          </w:p>
        </w:tc>
      </w:tr>
      <w:tr w:rsidR="00672311" w:rsidRPr="002C67DC" w14:paraId="5D1C8603" w14:textId="77777777" w:rsidTr="00E575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569F" w14:textId="206F9BAD" w:rsidR="00672311" w:rsidRPr="0003532F" w:rsidRDefault="00672311" w:rsidP="002C67DC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lastRenderedPageBreak/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0BC18" w14:textId="387AB799" w:rsidR="00672311" w:rsidRPr="0003532F" w:rsidRDefault="00672311" w:rsidP="002C67DC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3532F">
              <w:rPr>
                <w:rFonts w:ascii="Arial Narrow" w:hAnsi="Arial Narrow" w:cs="Arial"/>
                <w:b/>
              </w:rPr>
              <w:t>Drut wiercący do kotwicy miękkiej</w:t>
            </w:r>
          </w:p>
          <w:p w14:paraId="322CD69D" w14:textId="77777777" w:rsidR="00672311" w:rsidRPr="0003532F" w:rsidRDefault="00672311" w:rsidP="002C67DC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prawne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7D32131B" w14:textId="336289B4" w:rsidR="00672311" w:rsidRPr="0003532F" w:rsidRDefault="00672311" w:rsidP="002C67DC">
            <w:pPr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3532F">
              <w:rPr>
                <w:rFonts w:ascii="Arial Narrow" w:hAnsi="Arial Narrow" w:cs="Arial"/>
              </w:rPr>
              <w:t>Pzp</w:t>
            </w:r>
            <w:proofErr w:type="spellEnd"/>
            <w:r w:rsidRPr="0003532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0513FD5B" w14:textId="77777777" w:rsidR="00672311" w:rsidRPr="0003532F" w:rsidRDefault="00672311" w:rsidP="002C67DC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faktyczne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6AEB39FD" w14:textId="786B2489" w:rsidR="00672311" w:rsidRPr="0003532F" w:rsidRDefault="00672311" w:rsidP="002C67DC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 xml:space="preserve">Do dnia </w:t>
            </w:r>
            <w:r w:rsidR="002C67DC" w:rsidRPr="0003532F">
              <w:rPr>
                <w:rFonts w:ascii="Arial Narrow" w:hAnsi="Arial Narrow" w:cs="Arial"/>
              </w:rPr>
              <w:t>składania</w:t>
            </w:r>
            <w:r w:rsidRPr="0003532F">
              <w:rPr>
                <w:rFonts w:ascii="Arial Narrow" w:hAnsi="Arial Narrow" w:cs="Arial"/>
              </w:rPr>
              <w:t xml:space="preserve"> ofert tj. do 5.12.2023 r do godziny 8:00 na przedmiotowe zadanie nie wpłynęła żadna oferta</w:t>
            </w:r>
          </w:p>
        </w:tc>
      </w:tr>
      <w:tr w:rsidR="00672311" w:rsidRPr="002C67DC" w14:paraId="658E7128" w14:textId="77777777" w:rsidTr="00E575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A63A" w14:textId="0C5FE97E" w:rsidR="00672311" w:rsidRPr="0003532F" w:rsidRDefault="00672311" w:rsidP="002C67DC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>38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F815" w14:textId="0422CDDD" w:rsidR="00672311" w:rsidRPr="0003532F" w:rsidRDefault="00672311" w:rsidP="002C67DC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3532F">
              <w:rPr>
                <w:rFonts w:ascii="Arial Narrow" w:hAnsi="Arial Narrow" w:cs="Arial"/>
                <w:b/>
              </w:rPr>
              <w:t>Szwy</w:t>
            </w:r>
          </w:p>
          <w:p w14:paraId="04BCFE98" w14:textId="77777777" w:rsidR="00672311" w:rsidRPr="0003532F" w:rsidRDefault="00672311" w:rsidP="002C67DC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prawne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617FD333" w14:textId="1CBA47CF" w:rsidR="00672311" w:rsidRPr="0003532F" w:rsidRDefault="00672311" w:rsidP="002C67DC">
            <w:pPr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3532F">
              <w:rPr>
                <w:rFonts w:ascii="Arial Narrow" w:hAnsi="Arial Narrow" w:cs="Arial"/>
              </w:rPr>
              <w:t>Pzp</w:t>
            </w:r>
            <w:proofErr w:type="spellEnd"/>
            <w:r w:rsidRPr="0003532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7FD63E64" w14:textId="77777777" w:rsidR="00672311" w:rsidRPr="0003532F" w:rsidRDefault="00672311" w:rsidP="002C67DC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faktyczne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59246DA0" w14:textId="73AFDF18" w:rsidR="00672311" w:rsidRPr="0003532F" w:rsidRDefault="00672311" w:rsidP="002C67DC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 xml:space="preserve">Do dnia </w:t>
            </w:r>
            <w:r w:rsidR="002C67DC" w:rsidRPr="0003532F">
              <w:rPr>
                <w:rFonts w:ascii="Arial Narrow" w:hAnsi="Arial Narrow" w:cs="Arial"/>
              </w:rPr>
              <w:t>składania</w:t>
            </w:r>
            <w:r w:rsidRPr="0003532F">
              <w:rPr>
                <w:rFonts w:ascii="Arial Narrow" w:hAnsi="Arial Narrow" w:cs="Arial"/>
              </w:rPr>
              <w:t xml:space="preserve"> ofert tj. do 5.12.2023 r do godziny 8:00 na przedmiotowe zadanie nie wpłynęła żadna oferta</w:t>
            </w:r>
          </w:p>
        </w:tc>
      </w:tr>
      <w:tr w:rsidR="00672311" w:rsidRPr="002C67DC" w14:paraId="1B06824D" w14:textId="77777777" w:rsidTr="00E575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1042" w14:textId="7FBB64E0" w:rsidR="00672311" w:rsidRPr="0003532F" w:rsidRDefault="00672311" w:rsidP="002C67DC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>42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71F1" w14:textId="23F94B8C" w:rsidR="00672311" w:rsidRPr="0003532F" w:rsidRDefault="00672311" w:rsidP="002C67DC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3532F">
              <w:rPr>
                <w:rFonts w:ascii="Arial Narrow" w:hAnsi="Arial Narrow" w:cs="Arial"/>
                <w:b/>
              </w:rPr>
              <w:t xml:space="preserve">System naprawy łąkotki </w:t>
            </w:r>
            <w:proofErr w:type="spellStart"/>
            <w:r w:rsidRPr="0003532F">
              <w:rPr>
                <w:rFonts w:ascii="Arial Narrow" w:hAnsi="Arial Narrow" w:cs="Arial"/>
                <w:b/>
              </w:rPr>
              <w:t>All</w:t>
            </w:r>
            <w:proofErr w:type="spellEnd"/>
            <w:r w:rsidRPr="0003532F">
              <w:rPr>
                <w:rFonts w:ascii="Arial Narrow" w:hAnsi="Arial Narrow" w:cs="Arial"/>
                <w:b/>
              </w:rPr>
              <w:t>-Inside</w:t>
            </w:r>
          </w:p>
          <w:p w14:paraId="381D0CB5" w14:textId="77777777" w:rsidR="00672311" w:rsidRPr="0003532F" w:rsidRDefault="00672311" w:rsidP="002C67DC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prawne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4D7D53A5" w14:textId="045C0F1D" w:rsidR="00672311" w:rsidRPr="0003532F" w:rsidRDefault="00672311" w:rsidP="002C67DC">
            <w:pPr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3532F">
              <w:rPr>
                <w:rFonts w:ascii="Arial Narrow" w:hAnsi="Arial Narrow" w:cs="Arial"/>
              </w:rPr>
              <w:t>Pzp</w:t>
            </w:r>
            <w:proofErr w:type="spellEnd"/>
            <w:r w:rsidRPr="0003532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5BFEBD40" w14:textId="77777777" w:rsidR="00672311" w:rsidRPr="0003532F" w:rsidRDefault="00672311" w:rsidP="002C67DC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faktyczne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56AF380F" w14:textId="754115E3" w:rsidR="00672311" w:rsidRPr="0003532F" w:rsidRDefault="00672311" w:rsidP="002C67DC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 xml:space="preserve">Do dnia </w:t>
            </w:r>
            <w:r w:rsidR="002C67DC" w:rsidRPr="0003532F">
              <w:rPr>
                <w:rFonts w:ascii="Arial Narrow" w:hAnsi="Arial Narrow" w:cs="Arial"/>
              </w:rPr>
              <w:t>składania</w:t>
            </w:r>
            <w:r w:rsidRPr="0003532F">
              <w:rPr>
                <w:rFonts w:ascii="Arial Narrow" w:hAnsi="Arial Narrow" w:cs="Arial"/>
              </w:rPr>
              <w:t xml:space="preserve"> ofert tj. do 5.12.2023 r do godziny 8:00 na przedmiotowe zadanie nie wpłynęła żadna oferta</w:t>
            </w:r>
          </w:p>
        </w:tc>
      </w:tr>
      <w:tr w:rsidR="00672311" w:rsidRPr="002C67DC" w14:paraId="395675F9" w14:textId="77777777" w:rsidTr="00E575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6278" w14:textId="5015C577" w:rsidR="00672311" w:rsidRPr="0003532F" w:rsidRDefault="00672311" w:rsidP="002C67DC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>43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4014" w14:textId="719DE55F" w:rsidR="00672311" w:rsidRPr="0003532F" w:rsidRDefault="00672311" w:rsidP="002C67DC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3532F">
              <w:rPr>
                <w:rFonts w:ascii="Arial Narrow" w:hAnsi="Arial Narrow" w:cs="Arial"/>
                <w:b/>
              </w:rPr>
              <w:t xml:space="preserve">Drut </w:t>
            </w:r>
            <w:proofErr w:type="spellStart"/>
            <w:r w:rsidRPr="0003532F">
              <w:rPr>
                <w:rFonts w:ascii="Arial Narrow" w:hAnsi="Arial Narrow" w:cs="Arial"/>
                <w:b/>
              </w:rPr>
              <w:t>nitinolowy</w:t>
            </w:r>
            <w:proofErr w:type="spellEnd"/>
          </w:p>
          <w:p w14:paraId="639818BA" w14:textId="77777777" w:rsidR="00672311" w:rsidRPr="0003532F" w:rsidRDefault="00672311" w:rsidP="002C67DC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prawne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5CF99320" w14:textId="52BBDD9A" w:rsidR="00672311" w:rsidRPr="0003532F" w:rsidRDefault="00672311" w:rsidP="002C67DC">
            <w:pPr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3532F">
              <w:rPr>
                <w:rFonts w:ascii="Arial Narrow" w:hAnsi="Arial Narrow" w:cs="Arial"/>
              </w:rPr>
              <w:t>Pzp</w:t>
            </w:r>
            <w:proofErr w:type="spellEnd"/>
            <w:r w:rsidRPr="0003532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6D8E209E" w14:textId="77777777" w:rsidR="00672311" w:rsidRPr="0003532F" w:rsidRDefault="00672311" w:rsidP="002C67DC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faktyczne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0086401E" w14:textId="3E5078BA" w:rsidR="00672311" w:rsidRPr="0003532F" w:rsidRDefault="00672311" w:rsidP="002C67DC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 xml:space="preserve">Do dnia </w:t>
            </w:r>
            <w:r w:rsidR="002C67DC" w:rsidRPr="0003532F">
              <w:rPr>
                <w:rFonts w:ascii="Arial Narrow" w:hAnsi="Arial Narrow" w:cs="Arial"/>
              </w:rPr>
              <w:t>składania</w:t>
            </w:r>
            <w:r w:rsidRPr="0003532F">
              <w:rPr>
                <w:rFonts w:ascii="Arial Narrow" w:hAnsi="Arial Narrow" w:cs="Arial"/>
              </w:rPr>
              <w:t xml:space="preserve"> ofert tj. do 5.12.2023 r do godziny 8:00 na przedmiotowe zadanie nie wpłynęła żadna oferta</w:t>
            </w:r>
          </w:p>
        </w:tc>
      </w:tr>
      <w:tr w:rsidR="00672311" w:rsidRPr="002C67DC" w14:paraId="5A027B4E" w14:textId="77777777" w:rsidTr="00E575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69885" w14:textId="57B88CE3" w:rsidR="00672311" w:rsidRPr="0003532F" w:rsidRDefault="00672311" w:rsidP="002C67DC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>44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DA77" w14:textId="02C2919C" w:rsidR="00672311" w:rsidRPr="0003532F" w:rsidRDefault="00672311" w:rsidP="002C67DC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3532F">
              <w:rPr>
                <w:rFonts w:ascii="Arial Narrow" w:hAnsi="Arial Narrow" w:cs="Arial"/>
                <w:b/>
              </w:rPr>
              <w:t>Kaniule dostępu artroskopowego</w:t>
            </w:r>
          </w:p>
          <w:p w14:paraId="44CAF141" w14:textId="77777777" w:rsidR="00672311" w:rsidRPr="0003532F" w:rsidRDefault="00672311" w:rsidP="002C67DC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prawne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389633BD" w14:textId="22C30170" w:rsidR="00672311" w:rsidRPr="0003532F" w:rsidRDefault="00672311" w:rsidP="002C67DC">
            <w:pPr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3532F">
              <w:rPr>
                <w:rFonts w:ascii="Arial Narrow" w:hAnsi="Arial Narrow" w:cs="Arial"/>
              </w:rPr>
              <w:t>Pzp</w:t>
            </w:r>
            <w:proofErr w:type="spellEnd"/>
            <w:r w:rsidRPr="0003532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754BAD6D" w14:textId="77777777" w:rsidR="00672311" w:rsidRPr="0003532F" w:rsidRDefault="00672311" w:rsidP="002C67DC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faktyczne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734931A5" w14:textId="615DA3BD" w:rsidR="00672311" w:rsidRPr="0003532F" w:rsidRDefault="00672311" w:rsidP="002C67DC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 xml:space="preserve">Do dnia </w:t>
            </w:r>
            <w:r w:rsidR="002C67DC" w:rsidRPr="0003532F">
              <w:rPr>
                <w:rFonts w:ascii="Arial Narrow" w:hAnsi="Arial Narrow" w:cs="Arial"/>
              </w:rPr>
              <w:t>składania</w:t>
            </w:r>
            <w:r w:rsidRPr="0003532F">
              <w:rPr>
                <w:rFonts w:ascii="Arial Narrow" w:hAnsi="Arial Narrow" w:cs="Arial"/>
              </w:rPr>
              <w:t xml:space="preserve"> ofert tj. do 5.12.2023 r do godziny 8:00 na przedmiotowe zadanie nie wpłynęła żadna oferta</w:t>
            </w:r>
          </w:p>
        </w:tc>
      </w:tr>
      <w:tr w:rsidR="00672311" w:rsidRPr="002C67DC" w14:paraId="2F4D1D71" w14:textId="77777777" w:rsidTr="00E575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489D" w14:textId="30107151" w:rsidR="00672311" w:rsidRPr="0003532F" w:rsidRDefault="00672311" w:rsidP="002C67DC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9409" w14:textId="5651186B" w:rsidR="00672311" w:rsidRPr="0003532F" w:rsidRDefault="00672311" w:rsidP="002C67DC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3532F">
              <w:rPr>
                <w:rFonts w:ascii="Arial Narrow" w:hAnsi="Arial Narrow" w:cs="Arial"/>
                <w:b/>
              </w:rPr>
              <w:t>System naprawy łąkotki</w:t>
            </w:r>
          </w:p>
          <w:p w14:paraId="431517C7" w14:textId="77777777" w:rsidR="00672311" w:rsidRPr="0003532F" w:rsidRDefault="00672311" w:rsidP="002C67DC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prawne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1B3E0676" w14:textId="60A5EE47" w:rsidR="00672311" w:rsidRPr="0003532F" w:rsidRDefault="00672311" w:rsidP="002C67DC">
            <w:pPr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3532F">
              <w:rPr>
                <w:rFonts w:ascii="Arial Narrow" w:hAnsi="Arial Narrow" w:cs="Arial"/>
              </w:rPr>
              <w:t>Pzp</w:t>
            </w:r>
            <w:proofErr w:type="spellEnd"/>
            <w:r w:rsidRPr="0003532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358A9630" w14:textId="77777777" w:rsidR="00672311" w:rsidRPr="0003532F" w:rsidRDefault="00672311" w:rsidP="002C67DC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faktyczne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20B0878E" w14:textId="646266AA" w:rsidR="00672311" w:rsidRPr="0003532F" w:rsidRDefault="00672311" w:rsidP="002C67DC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 xml:space="preserve">Do dnia </w:t>
            </w:r>
            <w:r w:rsidR="002C67DC" w:rsidRPr="0003532F">
              <w:rPr>
                <w:rFonts w:ascii="Arial Narrow" w:hAnsi="Arial Narrow" w:cs="Arial"/>
              </w:rPr>
              <w:t>składania</w:t>
            </w:r>
            <w:r w:rsidRPr="0003532F">
              <w:rPr>
                <w:rFonts w:ascii="Arial Narrow" w:hAnsi="Arial Narrow" w:cs="Arial"/>
              </w:rPr>
              <w:t xml:space="preserve"> ofert tj. do 5.12.2023 r do godziny 8:00 na przedmiotowe zadanie nie wpłynęła żadna oferta</w:t>
            </w:r>
          </w:p>
        </w:tc>
      </w:tr>
      <w:tr w:rsidR="00672311" w:rsidRPr="002C67DC" w14:paraId="41C3D0DC" w14:textId="77777777" w:rsidTr="00E575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D9BC" w14:textId="4EF7A41A" w:rsidR="00672311" w:rsidRPr="0003532F" w:rsidRDefault="00672311" w:rsidP="002C67DC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>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E074" w14:textId="1E9D5717" w:rsidR="00672311" w:rsidRPr="0003532F" w:rsidRDefault="00672311" w:rsidP="002C67DC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3532F">
              <w:rPr>
                <w:rFonts w:ascii="Arial Narrow" w:hAnsi="Arial Narrow" w:cs="Arial"/>
                <w:b/>
              </w:rPr>
              <w:t xml:space="preserve">Śruba tytanowa </w:t>
            </w:r>
            <w:proofErr w:type="spellStart"/>
            <w:r w:rsidRPr="0003532F">
              <w:rPr>
                <w:rFonts w:ascii="Arial Narrow" w:hAnsi="Arial Narrow" w:cs="Arial"/>
                <w:b/>
              </w:rPr>
              <w:t>intereferencyjna</w:t>
            </w:r>
            <w:proofErr w:type="spellEnd"/>
            <w:r w:rsidRPr="0003532F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03532F">
              <w:rPr>
                <w:rFonts w:ascii="Arial Narrow" w:hAnsi="Arial Narrow" w:cs="Arial"/>
                <w:b/>
              </w:rPr>
              <w:t>kaniulowa</w:t>
            </w:r>
            <w:proofErr w:type="spellEnd"/>
          </w:p>
          <w:p w14:paraId="78C5B634" w14:textId="77777777" w:rsidR="00672311" w:rsidRPr="0003532F" w:rsidRDefault="00672311" w:rsidP="002C67DC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prawne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53EBD0AA" w14:textId="7C50428F" w:rsidR="00672311" w:rsidRPr="0003532F" w:rsidRDefault="00672311" w:rsidP="002C67DC">
            <w:pPr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3532F">
              <w:rPr>
                <w:rFonts w:ascii="Arial Narrow" w:hAnsi="Arial Narrow" w:cs="Arial"/>
              </w:rPr>
              <w:t>Pzp</w:t>
            </w:r>
            <w:proofErr w:type="spellEnd"/>
            <w:r w:rsidRPr="0003532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18B0F9A1" w14:textId="77777777" w:rsidR="00672311" w:rsidRPr="0003532F" w:rsidRDefault="00672311" w:rsidP="002C67DC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faktyczne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5865503B" w14:textId="48C63CA9" w:rsidR="00672311" w:rsidRPr="0003532F" w:rsidRDefault="00672311" w:rsidP="002C67DC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 xml:space="preserve">Do dnia </w:t>
            </w:r>
            <w:r w:rsidR="002C67DC" w:rsidRPr="0003532F">
              <w:rPr>
                <w:rFonts w:ascii="Arial Narrow" w:hAnsi="Arial Narrow" w:cs="Arial"/>
              </w:rPr>
              <w:t>składania</w:t>
            </w:r>
            <w:r w:rsidRPr="0003532F">
              <w:rPr>
                <w:rFonts w:ascii="Arial Narrow" w:hAnsi="Arial Narrow" w:cs="Arial"/>
              </w:rPr>
              <w:t xml:space="preserve"> ofert tj. do 5.12.2023 r do godziny 8:00 na przedmiotowe zadanie nie wpłynęła żadna oferta</w:t>
            </w:r>
          </w:p>
        </w:tc>
      </w:tr>
      <w:tr w:rsidR="00672311" w:rsidRPr="002C67DC" w14:paraId="715F34D9" w14:textId="77777777" w:rsidTr="00E575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02FE" w14:textId="5C839359" w:rsidR="00672311" w:rsidRPr="0003532F" w:rsidRDefault="00672311" w:rsidP="002C67DC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>47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BB57" w14:textId="4BABB7B9" w:rsidR="00672311" w:rsidRPr="0003532F" w:rsidRDefault="00672311" w:rsidP="002C67DC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3532F">
              <w:rPr>
                <w:rFonts w:ascii="Arial Narrow" w:hAnsi="Arial Narrow" w:cs="Arial"/>
                <w:b/>
              </w:rPr>
              <w:t>Piny do regeneracji chrząstki stawowej</w:t>
            </w:r>
          </w:p>
          <w:p w14:paraId="398AD61E" w14:textId="77777777" w:rsidR="00672311" w:rsidRPr="0003532F" w:rsidRDefault="00672311" w:rsidP="002C67DC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prawne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1E450AC0" w14:textId="311E5B62" w:rsidR="00672311" w:rsidRPr="0003532F" w:rsidRDefault="00672311" w:rsidP="002C67DC">
            <w:pPr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lastRenderedPageBreak/>
              <w:t xml:space="preserve">Art. 255 pkt. 1 ustawy </w:t>
            </w:r>
            <w:proofErr w:type="spellStart"/>
            <w:r w:rsidRPr="0003532F">
              <w:rPr>
                <w:rFonts w:ascii="Arial Narrow" w:hAnsi="Arial Narrow" w:cs="Arial"/>
              </w:rPr>
              <w:t>Pzp</w:t>
            </w:r>
            <w:proofErr w:type="spellEnd"/>
            <w:r w:rsidRPr="0003532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59BA3706" w14:textId="77777777" w:rsidR="00672311" w:rsidRPr="0003532F" w:rsidRDefault="00672311" w:rsidP="002C67DC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  <w:u w:val="single"/>
              </w:rPr>
              <w:t>Uzasadnienie faktyczne</w:t>
            </w:r>
            <w:r w:rsidRPr="0003532F">
              <w:rPr>
                <w:rFonts w:ascii="Arial Narrow" w:hAnsi="Arial Narrow" w:cs="Arial"/>
              </w:rPr>
              <w:t>:</w:t>
            </w:r>
          </w:p>
          <w:p w14:paraId="57DDC1C3" w14:textId="3DA38632" w:rsidR="00672311" w:rsidRPr="0003532F" w:rsidRDefault="00672311" w:rsidP="002C67DC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3532F">
              <w:rPr>
                <w:rFonts w:ascii="Arial Narrow" w:hAnsi="Arial Narrow" w:cs="Arial"/>
              </w:rPr>
              <w:t xml:space="preserve">Do dnia </w:t>
            </w:r>
            <w:r w:rsidR="002C67DC" w:rsidRPr="0003532F">
              <w:rPr>
                <w:rFonts w:ascii="Arial Narrow" w:hAnsi="Arial Narrow" w:cs="Arial"/>
              </w:rPr>
              <w:t>skradania</w:t>
            </w:r>
            <w:r w:rsidRPr="0003532F">
              <w:rPr>
                <w:rFonts w:ascii="Arial Narrow" w:hAnsi="Arial Narrow" w:cs="Arial"/>
              </w:rPr>
              <w:t xml:space="preserve"> ofert tj. do 5.12.2023 r do godziny 8:00 na przedmiotowe zadanie nie wpłynęła żadna oferta</w:t>
            </w:r>
          </w:p>
        </w:tc>
      </w:tr>
    </w:tbl>
    <w:p w14:paraId="052D1AC9" w14:textId="77777777" w:rsidR="00010B31" w:rsidRDefault="00010B31" w:rsidP="002C67DC">
      <w:pPr>
        <w:pStyle w:val="Tekstpodstawowy"/>
        <w:spacing w:before="600" w:after="480" w:line="276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2C67DC">
        <w:rPr>
          <w:rFonts w:ascii="Arial Narrow" w:hAnsi="Arial Narrow" w:cs="Arial"/>
          <w:i/>
          <w:sz w:val="22"/>
          <w:szCs w:val="22"/>
        </w:rPr>
        <w:lastRenderedPageBreak/>
        <w:t>Zamawiający</w:t>
      </w:r>
    </w:p>
    <w:p w14:paraId="75DE25BF" w14:textId="77777777" w:rsidR="002C67DC" w:rsidRDefault="002C67DC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BA29947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05CAABE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5EA9993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3BC3549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157E284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C9AE2D9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344AD92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5213B04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188365E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BF449DB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3EA6032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15DDBEE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6B248F7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CA37E8A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107EF90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E5CC96D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8B9B54E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99BAFFB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7AD0C24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6345336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A521862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9761427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DF6F9D1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5AADDB3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08566FC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FC37C08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D1C9D2A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1BEC1FC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3232D3A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EB94B01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A55A5D8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2A95B99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9AE62D8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43273DE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9C0EAA0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C76FB5F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205DBF4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EFFE1E6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2B2AF34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EF73626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64C16AE" w14:textId="77777777" w:rsid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4EA5C1B" w14:textId="6CE55DCB" w:rsidR="002C67DC" w:rsidRP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2C67DC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 3 </w:t>
      </w:r>
      <w:r w:rsidRPr="002C67DC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2DDC2ECF" w14:textId="77777777" w:rsidR="002C67DC" w:rsidRP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2C67DC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72FC7B1C" w14:textId="77777777" w:rsidR="002C67DC" w:rsidRPr="002C67DC" w:rsidRDefault="002C67DC" w:rsidP="002C67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color w:val="1B1B1B"/>
          <w:sz w:val="22"/>
        </w:rPr>
      </w:pPr>
      <w:r w:rsidRPr="002C67DC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2C67DC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2C67DC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r w:rsidRPr="002C67DC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5B0BDF0D" w14:textId="77777777" w:rsidR="002C67DC" w:rsidRPr="002C67DC" w:rsidRDefault="002C67DC" w:rsidP="002C67DC">
      <w:pPr>
        <w:rPr>
          <w:sz w:val="18"/>
        </w:rPr>
      </w:pPr>
      <w:r w:rsidRPr="002C67DC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2C67DC">
        <w:rPr>
          <w:rFonts w:ascii="Arial Narrow" w:hAnsi="Arial Narrow"/>
          <w:i/>
          <w:iCs/>
          <w:sz w:val="18"/>
        </w:rPr>
        <w:t>Choroszyńska</w:t>
      </w:r>
      <w:proofErr w:type="spellEnd"/>
      <w:r w:rsidRPr="002C67DC">
        <w:rPr>
          <w:rFonts w:ascii="Arial Narrow" w:hAnsi="Arial Narrow"/>
          <w:i/>
          <w:iCs/>
          <w:sz w:val="18"/>
        </w:rPr>
        <w:t xml:space="preserve"> – tel. 261 417 449</w:t>
      </w:r>
    </w:p>
    <w:p w14:paraId="4C1A1F50" w14:textId="2D8D1F4B" w:rsidR="002C67DC" w:rsidRPr="002C67DC" w:rsidRDefault="002C67DC" w:rsidP="002C67DC">
      <w:pPr>
        <w:rPr>
          <w:rFonts w:ascii="Arial Narrow" w:hAnsi="Arial Narrow" w:cs="Arial"/>
          <w:i/>
          <w:sz w:val="22"/>
          <w:szCs w:val="22"/>
        </w:rPr>
      </w:pPr>
      <w:r w:rsidRPr="002C67DC">
        <w:rPr>
          <w:rFonts w:ascii="Arial Narrow" w:hAnsi="Arial Narrow"/>
          <w:i/>
          <w:iCs/>
          <w:sz w:val="18"/>
        </w:rPr>
        <w:t>Data:</w:t>
      </w:r>
      <w:r>
        <w:rPr>
          <w:rFonts w:ascii="Arial Narrow" w:hAnsi="Arial Narrow"/>
          <w:i/>
          <w:iCs/>
          <w:sz w:val="18"/>
        </w:rPr>
        <w:t xml:space="preserve"> 11.01.2024 r.</w:t>
      </w:r>
    </w:p>
    <w:sectPr w:rsidR="002C67DC" w:rsidRPr="002C67DC" w:rsidSect="00CF7B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7" w:bottom="1135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24C66B" w14:textId="77777777" w:rsidR="008F5422" w:rsidRDefault="008F5422" w:rsidP="00D34297">
      <w:r>
        <w:separator/>
      </w:r>
    </w:p>
  </w:endnote>
  <w:endnote w:type="continuationSeparator" w:id="0">
    <w:p w14:paraId="31D1BEAA" w14:textId="77777777" w:rsidR="008F5422" w:rsidRDefault="008F5422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D1C78" w14:textId="77777777" w:rsidR="00672311" w:rsidRDefault="006723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91FA2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1F74A0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0E5A4" w14:textId="77777777" w:rsidR="00672311" w:rsidRDefault="006723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C471E3" w14:textId="77777777" w:rsidR="008F5422" w:rsidRDefault="008F5422" w:rsidP="00D34297">
      <w:r>
        <w:separator/>
      </w:r>
    </w:p>
  </w:footnote>
  <w:footnote w:type="continuationSeparator" w:id="0">
    <w:p w14:paraId="54A228B2" w14:textId="77777777" w:rsidR="008F5422" w:rsidRDefault="008F5422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D2B7FF" w14:textId="77777777" w:rsidR="00672311" w:rsidRDefault="006723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FDE6D" w14:textId="77777777" w:rsidR="00672311" w:rsidRDefault="006723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4B2E1" w14:textId="77777777" w:rsidR="00672311" w:rsidRDefault="006723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5422"/>
    <w:rsid w:val="00010B31"/>
    <w:rsid w:val="0003532F"/>
    <w:rsid w:val="00104963"/>
    <w:rsid w:val="00150F65"/>
    <w:rsid w:val="001A4644"/>
    <w:rsid w:val="00255A1B"/>
    <w:rsid w:val="002A7DFF"/>
    <w:rsid w:val="002C67DC"/>
    <w:rsid w:val="00310284"/>
    <w:rsid w:val="004668CC"/>
    <w:rsid w:val="004E2226"/>
    <w:rsid w:val="005464E2"/>
    <w:rsid w:val="00672311"/>
    <w:rsid w:val="00823326"/>
    <w:rsid w:val="00856A3E"/>
    <w:rsid w:val="00894412"/>
    <w:rsid w:val="008F5422"/>
    <w:rsid w:val="009462DF"/>
    <w:rsid w:val="009500EB"/>
    <w:rsid w:val="009572F5"/>
    <w:rsid w:val="00993EFC"/>
    <w:rsid w:val="00AB3E72"/>
    <w:rsid w:val="00AC1A4B"/>
    <w:rsid w:val="00CF7BBF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364CCC"/>
  <w15:chartTrackingRefBased/>
  <w15:docId w15:val="{ACD5EDA8-C93D-4BF7-B8E5-336E2F9D1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2C67D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C67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38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602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2024-07-17T12:21:00Z</cp:lastPrinted>
  <dcterms:created xsi:type="dcterms:W3CDTF">2024-01-11T09:42:00Z</dcterms:created>
  <dcterms:modified xsi:type="dcterms:W3CDTF">2024-07-17T12:21:00Z</dcterms:modified>
</cp:coreProperties>
</file>