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4F626" w14:textId="70CA0AE8" w:rsidR="00986737" w:rsidRPr="007513D2" w:rsidRDefault="00B858DA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513D2">
        <w:rPr>
          <w:rFonts w:ascii="Arial Narrow" w:hAnsi="Arial Narrow" w:cs="Arial"/>
          <w:sz w:val="24"/>
          <w:szCs w:val="24"/>
        </w:rPr>
        <w:t>Bydgoszcz</w:t>
      </w:r>
      <w:r w:rsidR="00986737" w:rsidRPr="007513D2">
        <w:rPr>
          <w:rFonts w:ascii="Arial Narrow" w:hAnsi="Arial Narrow" w:cs="Arial"/>
          <w:sz w:val="24"/>
          <w:szCs w:val="24"/>
        </w:rPr>
        <w:t xml:space="preserve"> dnia: </w:t>
      </w:r>
      <w:r w:rsidRPr="007513D2">
        <w:rPr>
          <w:rFonts w:ascii="Arial Narrow" w:hAnsi="Arial Narrow" w:cs="Arial"/>
          <w:sz w:val="24"/>
          <w:szCs w:val="24"/>
        </w:rPr>
        <w:t>2024-01-11</w:t>
      </w:r>
    </w:p>
    <w:p w14:paraId="3003CBE6" w14:textId="3CE3BF6B" w:rsidR="00986737" w:rsidRPr="007513D2" w:rsidRDefault="00B858DA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513D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CB203F5" w14:textId="04585D5B" w:rsidR="00986737" w:rsidRPr="007513D2" w:rsidRDefault="00B858DA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513D2">
        <w:rPr>
          <w:rFonts w:ascii="Arial Narrow" w:hAnsi="Arial Narrow" w:cs="Arial"/>
          <w:sz w:val="24"/>
          <w:szCs w:val="24"/>
        </w:rPr>
        <w:t>Powstańców Warszawy</w:t>
      </w:r>
      <w:r w:rsidR="00986737" w:rsidRPr="007513D2">
        <w:rPr>
          <w:rFonts w:ascii="Arial Narrow" w:hAnsi="Arial Narrow" w:cs="Arial"/>
          <w:sz w:val="24"/>
          <w:szCs w:val="24"/>
        </w:rPr>
        <w:t xml:space="preserve"> </w:t>
      </w:r>
      <w:r w:rsidRPr="007513D2">
        <w:rPr>
          <w:rFonts w:ascii="Arial Narrow" w:hAnsi="Arial Narrow" w:cs="Arial"/>
          <w:sz w:val="24"/>
          <w:szCs w:val="24"/>
        </w:rPr>
        <w:t>5</w:t>
      </w:r>
    </w:p>
    <w:p w14:paraId="744E99D4" w14:textId="2E683DA1" w:rsidR="00986737" w:rsidRPr="007513D2" w:rsidRDefault="00B858DA" w:rsidP="00986737">
      <w:pPr>
        <w:rPr>
          <w:rFonts w:ascii="Arial Narrow" w:hAnsi="Arial Narrow" w:cs="Arial"/>
          <w:sz w:val="24"/>
          <w:szCs w:val="24"/>
        </w:rPr>
      </w:pPr>
      <w:r w:rsidRPr="007513D2">
        <w:rPr>
          <w:rFonts w:ascii="Arial Narrow" w:hAnsi="Arial Narrow" w:cs="Arial"/>
          <w:sz w:val="24"/>
          <w:szCs w:val="24"/>
        </w:rPr>
        <w:t>85-681</w:t>
      </w:r>
      <w:r w:rsidR="00986737" w:rsidRPr="007513D2">
        <w:rPr>
          <w:rFonts w:ascii="Arial Narrow" w:hAnsi="Arial Narrow" w:cs="Arial"/>
          <w:sz w:val="24"/>
          <w:szCs w:val="24"/>
        </w:rPr>
        <w:t xml:space="preserve"> </w:t>
      </w:r>
      <w:r w:rsidRPr="007513D2">
        <w:rPr>
          <w:rFonts w:ascii="Arial Narrow" w:hAnsi="Arial Narrow" w:cs="Arial"/>
          <w:sz w:val="24"/>
          <w:szCs w:val="24"/>
        </w:rPr>
        <w:t>Bydgoszcz</w:t>
      </w:r>
    </w:p>
    <w:p w14:paraId="06705354" w14:textId="77777777" w:rsidR="00986737" w:rsidRPr="007513D2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13D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3973FE" w14:textId="77777777" w:rsidR="00986737" w:rsidRPr="007513D2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513D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513D2" w14:paraId="77DC55E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238CC6" w14:textId="77777777" w:rsidR="00986737" w:rsidRPr="007513D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513D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AD968AC" w14:textId="77777777" w:rsidR="00986737" w:rsidRPr="007513D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513D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19166D3" w14:textId="77777777" w:rsidR="00986737" w:rsidRPr="007513D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513D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513D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513D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513D2" w14:paraId="75F7D92A" w14:textId="77777777" w:rsidTr="005A632E">
        <w:tc>
          <w:tcPr>
            <w:tcW w:w="2269" w:type="dxa"/>
            <w:shd w:val="clear" w:color="auto" w:fill="auto"/>
          </w:tcPr>
          <w:p w14:paraId="22228C6A" w14:textId="77777777" w:rsidR="00986737" w:rsidRPr="007513D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71773B" w14:textId="58690E85" w:rsidR="00986737" w:rsidRPr="007513D2" w:rsidRDefault="00B858D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bCs/>
                <w:sz w:val="24"/>
                <w:szCs w:val="24"/>
              </w:rPr>
              <w:t>Dostawy sukcesywne produktów leczniczych w szpitalnych programach lekowych oraz chemioterapii</w:t>
            </w:r>
            <w:r w:rsidR="00986737" w:rsidRPr="007513D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858DA" w:rsidRPr="007513D2" w14:paraId="7E198CB5" w14:textId="77777777" w:rsidTr="002F064A">
        <w:tc>
          <w:tcPr>
            <w:tcW w:w="2269" w:type="dxa"/>
            <w:shd w:val="clear" w:color="auto" w:fill="auto"/>
          </w:tcPr>
          <w:p w14:paraId="1295C19D" w14:textId="77777777" w:rsidR="00B858DA" w:rsidRPr="007513D2" w:rsidRDefault="00B858DA" w:rsidP="002F06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31586A" w14:textId="2DDABA99" w:rsidR="00B858DA" w:rsidRPr="007513D2" w:rsidRDefault="00B858DA" w:rsidP="002F06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bCs/>
                <w:sz w:val="24"/>
                <w:szCs w:val="24"/>
              </w:rPr>
              <w:t>128/2023</w:t>
            </w:r>
          </w:p>
        </w:tc>
      </w:tr>
    </w:tbl>
    <w:p w14:paraId="3F9C40A5" w14:textId="77777777" w:rsidR="00A80738" w:rsidRPr="007513D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6868C4DE" w14:textId="413DE207" w:rsidR="00D665F5" w:rsidRPr="007513D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13D2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513D2">
        <w:rPr>
          <w:rFonts w:ascii="Arial Narrow" w:hAnsi="Arial Narrow" w:cs="Arial"/>
          <w:sz w:val="24"/>
          <w:szCs w:val="24"/>
        </w:rPr>
        <w:t>2</w:t>
      </w:r>
      <w:r w:rsidRPr="007513D2">
        <w:rPr>
          <w:rFonts w:ascii="Arial Narrow" w:hAnsi="Arial Narrow" w:cs="Arial"/>
          <w:sz w:val="24"/>
          <w:szCs w:val="24"/>
        </w:rPr>
        <w:t xml:space="preserve"> ust. 5 </w:t>
      </w:r>
      <w:r w:rsidRPr="007513D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513D2">
        <w:rPr>
          <w:rFonts w:ascii="Arial Narrow" w:hAnsi="Arial Narrow" w:cs="Arial"/>
          <w:sz w:val="24"/>
          <w:szCs w:val="24"/>
        </w:rPr>
        <w:t xml:space="preserve"> </w:t>
      </w:r>
      <w:r w:rsidR="00B858DA" w:rsidRPr="007513D2">
        <w:rPr>
          <w:rFonts w:ascii="Arial Narrow" w:hAnsi="Arial Narrow" w:cs="Arial"/>
          <w:sz w:val="24"/>
          <w:szCs w:val="24"/>
        </w:rPr>
        <w:t>(</w:t>
      </w:r>
      <w:proofErr w:type="spellStart"/>
      <w:r w:rsidR="00B858DA" w:rsidRPr="007513D2">
        <w:rPr>
          <w:rFonts w:ascii="Arial Narrow" w:hAnsi="Arial Narrow" w:cs="Arial"/>
          <w:sz w:val="24"/>
          <w:szCs w:val="24"/>
        </w:rPr>
        <w:t>t.j</w:t>
      </w:r>
      <w:proofErr w:type="spellEnd"/>
      <w:r w:rsidR="00B858DA" w:rsidRPr="007513D2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7513D2">
        <w:rPr>
          <w:rFonts w:ascii="Arial Narrow" w:hAnsi="Arial Narrow" w:cs="Arial"/>
          <w:sz w:val="24"/>
          <w:szCs w:val="24"/>
        </w:rPr>
        <w:t xml:space="preserve"> </w:t>
      </w:r>
      <w:r w:rsidRPr="007513D2">
        <w:rPr>
          <w:rFonts w:ascii="Arial Narrow" w:hAnsi="Arial Narrow" w:cs="Arial"/>
          <w:sz w:val="24"/>
          <w:szCs w:val="24"/>
        </w:rPr>
        <w:t>udostępnia</w:t>
      </w:r>
      <w:r w:rsidR="00F95C33" w:rsidRPr="007513D2">
        <w:rPr>
          <w:rFonts w:ascii="Arial Narrow" w:hAnsi="Arial Narrow" w:cs="Arial"/>
          <w:sz w:val="24"/>
          <w:szCs w:val="24"/>
        </w:rPr>
        <w:t xml:space="preserve"> </w:t>
      </w:r>
      <w:r w:rsidR="004C7E9B" w:rsidRPr="007513D2">
        <w:rPr>
          <w:rFonts w:ascii="Arial Narrow" w:hAnsi="Arial Narrow" w:cs="Arial"/>
          <w:sz w:val="24"/>
          <w:szCs w:val="24"/>
        </w:rPr>
        <w:t>informacj</w:t>
      </w:r>
      <w:r w:rsidR="00577BC6" w:rsidRPr="007513D2">
        <w:rPr>
          <w:rFonts w:ascii="Arial Narrow" w:hAnsi="Arial Narrow" w:cs="Arial"/>
          <w:sz w:val="24"/>
          <w:szCs w:val="24"/>
        </w:rPr>
        <w:t>ę</w:t>
      </w:r>
      <w:r w:rsidR="00035488" w:rsidRPr="007513D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513D2">
        <w:rPr>
          <w:rFonts w:ascii="Arial Narrow" w:hAnsi="Arial Narrow" w:cs="Arial"/>
          <w:sz w:val="24"/>
          <w:szCs w:val="24"/>
        </w:rPr>
        <w:t>.</w:t>
      </w:r>
    </w:p>
    <w:p w14:paraId="16556B11" w14:textId="22D5C571" w:rsidR="00A80738" w:rsidRPr="007513D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13D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513D2">
        <w:rPr>
          <w:rFonts w:ascii="Arial Narrow" w:hAnsi="Arial Narrow" w:cs="Arial"/>
          <w:sz w:val="24"/>
          <w:szCs w:val="24"/>
        </w:rPr>
        <w:t xml:space="preserve"> w dniu </w:t>
      </w:r>
      <w:r w:rsidR="00B858DA" w:rsidRPr="007513D2">
        <w:rPr>
          <w:rFonts w:ascii="Arial Narrow" w:hAnsi="Arial Narrow" w:cs="Arial"/>
          <w:sz w:val="24"/>
          <w:szCs w:val="24"/>
        </w:rPr>
        <w:t>11/01/2024</w:t>
      </w:r>
      <w:r w:rsidR="00FF4AB1" w:rsidRPr="007513D2">
        <w:rPr>
          <w:rFonts w:ascii="Arial Narrow" w:hAnsi="Arial Narrow" w:cs="Arial"/>
          <w:sz w:val="24"/>
          <w:szCs w:val="24"/>
        </w:rPr>
        <w:t xml:space="preserve"> o godz. </w:t>
      </w:r>
      <w:r w:rsidR="00B858DA" w:rsidRPr="007513D2">
        <w:rPr>
          <w:rFonts w:ascii="Arial Narrow" w:hAnsi="Arial Narrow" w:cs="Arial"/>
          <w:sz w:val="24"/>
          <w:szCs w:val="24"/>
        </w:rPr>
        <w:t>08:15</w:t>
      </w:r>
      <w:r w:rsidRPr="007513D2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513D2" w14:paraId="43E8D80B" w14:textId="77777777" w:rsidTr="005A632E">
        <w:tc>
          <w:tcPr>
            <w:tcW w:w="1276" w:type="dxa"/>
            <w:shd w:val="clear" w:color="auto" w:fill="F2F2F2"/>
            <w:vAlign w:val="center"/>
          </w:tcPr>
          <w:p w14:paraId="65F92CA9" w14:textId="77777777" w:rsidR="006B27ED" w:rsidRPr="007513D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7513D2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3334628" w14:textId="77777777" w:rsidR="006B27ED" w:rsidRPr="007513D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117428E" w14:textId="77777777" w:rsidR="006B27ED" w:rsidRPr="007513D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460E2C7" w14:textId="77777777" w:rsidR="006B27ED" w:rsidRPr="007513D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B858DA" w:rsidRPr="007513D2" w14:paraId="0A34E16C" w14:textId="77777777" w:rsidTr="002F064A">
        <w:tc>
          <w:tcPr>
            <w:tcW w:w="1276" w:type="dxa"/>
            <w:shd w:val="clear" w:color="auto" w:fill="auto"/>
            <w:vAlign w:val="center"/>
          </w:tcPr>
          <w:p w14:paraId="676A1AD1" w14:textId="1D2D737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93A82D" w14:textId="698889B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7A7C7E5" w14:textId="3171FCEF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Janssen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Cilag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7AAC9EA3" w14:textId="5C54CB17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Iłżecka 24/budynek F </w:t>
            </w:r>
          </w:p>
          <w:p w14:paraId="4B4EDC8F" w14:textId="0FF142C5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7031D7" w14:textId="1E01FEA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58 200.00 zł</w:t>
            </w:r>
          </w:p>
        </w:tc>
      </w:tr>
      <w:tr w:rsidR="00B858DA" w:rsidRPr="007513D2" w14:paraId="2B8D0637" w14:textId="77777777" w:rsidTr="002F064A">
        <w:tc>
          <w:tcPr>
            <w:tcW w:w="1276" w:type="dxa"/>
            <w:shd w:val="clear" w:color="auto" w:fill="auto"/>
            <w:vAlign w:val="center"/>
          </w:tcPr>
          <w:p w14:paraId="4D93BF83" w14:textId="1EB5B59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6D2D1" w14:textId="1F18F3F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447267AE" w14:textId="33577D03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Janssen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Cilag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74004A2F" w14:textId="3DC354C0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Iłżecka 24/budynek F </w:t>
            </w:r>
          </w:p>
          <w:p w14:paraId="4A2AF452" w14:textId="0B3CF5C6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EBC261" w14:textId="6401B45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1 224 466.49 zł</w:t>
            </w:r>
          </w:p>
        </w:tc>
      </w:tr>
      <w:tr w:rsidR="00B858DA" w:rsidRPr="007513D2" w14:paraId="1248FFEA" w14:textId="77777777" w:rsidTr="002F064A">
        <w:tc>
          <w:tcPr>
            <w:tcW w:w="1276" w:type="dxa"/>
            <w:shd w:val="clear" w:color="auto" w:fill="auto"/>
            <w:vAlign w:val="center"/>
          </w:tcPr>
          <w:p w14:paraId="306F3E59" w14:textId="748DB6D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7BBA4" w14:textId="3CF3FBD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41A65E37" w14:textId="493D6576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Janssen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Cilag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26794371" w14:textId="6DFB52BB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Iłżecka 24/budynek F </w:t>
            </w:r>
          </w:p>
          <w:p w14:paraId="151D0944" w14:textId="5BA4D09B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F9268F" w14:textId="273C338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189 000.00 zł</w:t>
            </w:r>
          </w:p>
        </w:tc>
      </w:tr>
      <w:tr w:rsidR="00B858DA" w:rsidRPr="007513D2" w14:paraId="0BCC9C46" w14:textId="77777777" w:rsidTr="002F064A">
        <w:tc>
          <w:tcPr>
            <w:tcW w:w="1276" w:type="dxa"/>
            <w:shd w:val="clear" w:color="auto" w:fill="auto"/>
            <w:vAlign w:val="center"/>
          </w:tcPr>
          <w:p w14:paraId="4B917A50" w14:textId="21E9AC8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E38B7" w14:textId="4A67B7F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67A27C4D" w14:textId="0E85E15D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Amgen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F877C2C" w14:textId="1A1BC374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Puławska 145 </w:t>
            </w:r>
          </w:p>
          <w:p w14:paraId="6BB39AE5" w14:textId="17F14B98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02-715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4A2725" w14:textId="210252F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23 105.00 zł</w:t>
            </w:r>
          </w:p>
        </w:tc>
      </w:tr>
      <w:tr w:rsidR="00B858DA" w:rsidRPr="007513D2" w14:paraId="62D44621" w14:textId="77777777" w:rsidTr="002F064A">
        <w:tc>
          <w:tcPr>
            <w:tcW w:w="1276" w:type="dxa"/>
            <w:shd w:val="clear" w:color="auto" w:fill="auto"/>
            <w:vAlign w:val="center"/>
          </w:tcPr>
          <w:p w14:paraId="7135014D" w14:textId="67F9511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7FDCB0" w14:textId="0064E75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59420D33" w14:textId="005557D0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Amgen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6013F62" w14:textId="7347DD13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Puławska 145 </w:t>
            </w:r>
          </w:p>
          <w:p w14:paraId="08E974FC" w14:textId="28DCE314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02-715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39ADFA" w14:textId="4F36572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>1 615 590.90 zł</w:t>
            </w:r>
          </w:p>
        </w:tc>
      </w:tr>
      <w:tr w:rsidR="00B858DA" w:rsidRPr="007513D2" w14:paraId="10A071F1" w14:textId="77777777" w:rsidTr="002F064A">
        <w:tc>
          <w:tcPr>
            <w:tcW w:w="1276" w:type="dxa"/>
            <w:shd w:val="clear" w:color="auto" w:fill="auto"/>
            <w:vAlign w:val="center"/>
          </w:tcPr>
          <w:p w14:paraId="72BB5B45" w14:textId="5630A17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A964EC" w14:textId="490EDBD2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5917924" w14:textId="494E6E09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Sanofi-</w:t>
            </w: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Aventis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28E137E4" w14:textId="7A0B3F14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Bonifraterska 17 </w:t>
            </w:r>
          </w:p>
          <w:p w14:paraId="6329E930" w14:textId="6F934823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00-203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E3BB97" w14:textId="3232555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145 441.85 zł</w:t>
            </w:r>
          </w:p>
        </w:tc>
      </w:tr>
      <w:tr w:rsidR="00B858DA" w:rsidRPr="007513D2" w14:paraId="6A3C2734" w14:textId="77777777" w:rsidTr="002F064A">
        <w:tc>
          <w:tcPr>
            <w:tcW w:w="1276" w:type="dxa"/>
            <w:shd w:val="clear" w:color="auto" w:fill="auto"/>
            <w:vAlign w:val="center"/>
          </w:tcPr>
          <w:p w14:paraId="5000399A" w14:textId="2F4A2E92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EB91D" w14:textId="519447D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1006427" w14:textId="00A5BC74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FRESENIUS MEDICAL CARE POLSKA</w:t>
            </w:r>
            <w:r w:rsid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170F051C" w14:textId="54705F78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UL. KRZYWA 13 </w:t>
            </w:r>
          </w:p>
          <w:p w14:paraId="3643CDF4" w14:textId="1C48DDD8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60-118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40C7C1" w14:textId="10F8AA9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100 167.40 zł</w:t>
            </w:r>
          </w:p>
        </w:tc>
      </w:tr>
      <w:tr w:rsidR="00B858DA" w:rsidRPr="007513D2" w14:paraId="3ABE3955" w14:textId="77777777" w:rsidTr="002F064A">
        <w:tc>
          <w:tcPr>
            <w:tcW w:w="1276" w:type="dxa"/>
            <w:shd w:val="clear" w:color="auto" w:fill="auto"/>
            <w:vAlign w:val="center"/>
          </w:tcPr>
          <w:p w14:paraId="2EB64664" w14:textId="55D155D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B73FC0" w14:textId="6DFFF3C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0E155EED" w14:textId="4CD38B94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Farmacol Logistyka Sp. z o.o.</w:t>
            </w:r>
          </w:p>
          <w:p w14:paraId="64E76A16" w14:textId="509051CE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Szopienicka 77 </w:t>
            </w:r>
          </w:p>
          <w:p w14:paraId="1CDDAC7B" w14:textId="33F5F520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2EA007" w14:textId="382A014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23 685.48 zł</w:t>
            </w:r>
          </w:p>
        </w:tc>
      </w:tr>
      <w:tr w:rsidR="00B858DA" w:rsidRPr="007513D2" w14:paraId="4D4CB8C3" w14:textId="77777777" w:rsidTr="002F064A">
        <w:tc>
          <w:tcPr>
            <w:tcW w:w="1276" w:type="dxa"/>
            <w:shd w:val="clear" w:color="auto" w:fill="auto"/>
            <w:vAlign w:val="center"/>
          </w:tcPr>
          <w:p w14:paraId="3E7F3AE3" w14:textId="022A7C3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02DE3F" w14:textId="005EAB2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3314F12D" w14:textId="0D24789A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Farmacol Logistyka Sp. z o.o.</w:t>
            </w:r>
          </w:p>
          <w:p w14:paraId="45752077" w14:textId="67491449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Szopienicka 77 </w:t>
            </w:r>
          </w:p>
          <w:p w14:paraId="396B5C42" w14:textId="41F2F2A0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BF2073" w14:textId="1F23B75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11 740.98 zł</w:t>
            </w:r>
          </w:p>
        </w:tc>
      </w:tr>
      <w:tr w:rsidR="00B858DA" w:rsidRPr="007513D2" w14:paraId="283265C9" w14:textId="77777777" w:rsidTr="002F064A">
        <w:tc>
          <w:tcPr>
            <w:tcW w:w="1276" w:type="dxa"/>
            <w:shd w:val="clear" w:color="auto" w:fill="auto"/>
            <w:vAlign w:val="center"/>
          </w:tcPr>
          <w:p w14:paraId="383E39E9" w14:textId="493B391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40724A" w14:textId="7470276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16D6823" w14:textId="656C496C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Roche Polska Sp. z o.o.</w:t>
            </w:r>
          </w:p>
          <w:p w14:paraId="4D40C5BB" w14:textId="6D912A2C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Domaniewska 28 </w:t>
            </w:r>
          </w:p>
          <w:p w14:paraId="48EE678E" w14:textId="70633EC1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079D81" w14:textId="77A2D872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2 411 040.00 zł</w:t>
            </w:r>
          </w:p>
        </w:tc>
      </w:tr>
      <w:tr w:rsidR="00B858DA" w:rsidRPr="007513D2" w14:paraId="1FF5E197" w14:textId="77777777" w:rsidTr="002F064A">
        <w:tc>
          <w:tcPr>
            <w:tcW w:w="1276" w:type="dxa"/>
            <w:shd w:val="clear" w:color="auto" w:fill="auto"/>
            <w:vAlign w:val="center"/>
          </w:tcPr>
          <w:p w14:paraId="3D567DA8" w14:textId="5F5EE54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1F73C4" w14:textId="4465201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3A908F5" w14:textId="077EC1EE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Abbvie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6C98847" w14:textId="2B6BFB6F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Postępu 21 B </w:t>
            </w:r>
          </w:p>
          <w:p w14:paraId="5C7DED80" w14:textId="080C1590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0D1BF1" w14:textId="7479E6D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166 999.96 zł</w:t>
            </w:r>
          </w:p>
        </w:tc>
      </w:tr>
      <w:tr w:rsidR="00B858DA" w:rsidRPr="007513D2" w14:paraId="18AB6C8B" w14:textId="77777777" w:rsidTr="002F064A">
        <w:tc>
          <w:tcPr>
            <w:tcW w:w="1276" w:type="dxa"/>
            <w:shd w:val="clear" w:color="auto" w:fill="auto"/>
            <w:vAlign w:val="center"/>
          </w:tcPr>
          <w:p w14:paraId="0398A40A" w14:textId="7B03EFD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D9CB75" w14:textId="537B410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B5F0757" w14:textId="32D15750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Takeda Pharma Sp. z o.o.</w:t>
            </w:r>
          </w:p>
          <w:p w14:paraId="37A98B84" w14:textId="6D7587EF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Prosta 68 </w:t>
            </w:r>
          </w:p>
          <w:p w14:paraId="7E5A2AFB" w14:textId="528EAA19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00-838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2FCBD4" w14:textId="6313387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1 282 200.00 zł</w:t>
            </w:r>
          </w:p>
        </w:tc>
      </w:tr>
      <w:tr w:rsidR="00B858DA" w:rsidRPr="007513D2" w14:paraId="1CD1DA45" w14:textId="77777777" w:rsidTr="002F064A">
        <w:tc>
          <w:tcPr>
            <w:tcW w:w="1276" w:type="dxa"/>
            <w:shd w:val="clear" w:color="auto" w:fill="auto"/>
            <w:vAlign w:val="center"/>
          </w:tcPr>
          <w:p w14:paraId="736AB6A0" w14:textId="47D6CA6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D0033" w14:textId="5EF2E45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222D89E8" w14:textId="421BB1CF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Takeda Pharma Sp. z o.o.</w:t>
            </w:r>
          </w:p>
          <w:p w14:paraId="481059E7" w14:textId="38691111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Prosta 68 </w:t>
            </w:r>
          </w:p>
          <w:p w14:paraId="3655DDD7" w14:textId="366DDBEA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00-838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2C62AA" w14:textId="3DFDFDCB" w:rsidR="00B858DA" w:rsidRPr="007513D2" w:rsidRDefault="007513D2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232</w:t>
            </w:r>
            <w:r w:rsidR="00865D02">
              <w:rPr>
                <w:rFonts w:ascii="Arial Narrow" w:hAnsi="Arial Narrow" w:cs="Arial"/>
                <w:sz w:val="24"/>
                <w:szCs w:val="24"/>
              </w:rPr>
              <w:t> </w:t>
            </w:r>
            <w:r>
              <w:rPr>
                <w:rFonts w:ascii="Arial Narrow" w:hAnsi="Arial Narrow" w:cs="Arial"/>
                <w:sz w:val="24"/>
                <w:szCs w:val="24"/>
              </w:rPr>
              <w:t>337</w:t>
            </w:r>
            <w:r w:rsidR="00865D02">
              <w:rPr>
                <w:rFonts w:ascii="Arial Narrow" w:hAnsi="Arial Narrow" w:cs="Arial"/>
                <w:sz w:val="24"/>
                <w:szCs w:val="24"/>
              </w:rPr>
              <w:t>.</w:t>
            </w:r>
            <w:r>
              <w:rPr>
                <w:rFonts w:ascii="Arial Narrow" w:hAnsi="Arial Narrow" w:cs="Arial"/>
                <w:sz w:val="24"/>
                <w:szCs w:val="24"/>
              </w:rPr>
              <w:t>16</w:t>
            </w:r>
            <w:r w:rsidR="00B858DA" w:rsidRPr="007513D2">
              <w:rPr>
                <w:rFonts w:ascii="Arial Narrow" w:hAnsi="Arial Narrow" w:cs="Arial"/>
                <w:sz w:val="24"/>
                <w:szCs w:val="24"/>
              </w:rPr>
              <w:t xml:space="preserve">  zł</w:t>
            </w:r>
          </w:p>
        </w:tc>
      </w:tr>
      <w:tr w:rsidR="00B858DA" w:rsidRPr="007513D2" w14:paraId="2C889B7D" w14:textId="77777777" w:rsidTr="002F064A">
        <w:tc>
          <w:tcPr>
            <w:tcW w:w="1276" w:type="dxa"/>
            <w:shd w:val="clear" w:color="auto" w:fill="auto"/>
            <w:vAlign w:val="center"/>
          </w:tcPr>
          <w:p w14:paraId="5C52DAA8" w14:textId="21E4DFC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9B3366" w14:textId="4A5004E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6A0FBE1F" w14:textId="65762F43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GENESIS PHARM Sp. z o. o. Sp. K.</w:t>
            </w:r>
          </w:p>
          <w:p w14:paraId="78FDA504" w14:textId="7DD2E93A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Obywatelska 128/152 </w:t>
            </w:r>
          </w:p>
          <w:p w14:paraId="35B09106" w14:textId="7BA73F2E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B875B6" w14:textId="734C4DD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2 430.00 zł</w:t>
            </w:r>
          </w:p>
        </w:tc>
      </w:tr>
      <w:tr w:rsidR="00B858DA" w:rsidRPr="007513D2" w14:paraId="7D45CD39" w14:textId="77777777" w:rsidTr="002F064A">
        <w:tc>
          <w:tcPr>
            <w:tcW w:w="1276" w:type="dxa"/>
            <w:shd w:val="clear" w:color="auto" w:fill="auto"/>
            <w:vAlign w:val="center"/>
          </w:tcPr>
          <w:p w14:paraId="51529096" w14:textId="73B7A0E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81AAEC" w14:textId="6308AAE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7487172B" w14:textId="703FA10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Lek S.A.</w:t>
            </w:r>
          </w:p>
          <w:p w14:paraId="7D90BAFD" w14:textId="7FDA4A5B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Podlipie 16 </w:t>
            </w:r>
          </w:p>
          <w:p w14:paraId="34626B2E" w14:textId="6DB877DC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B69383" w14:textId="6A7EF8C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341 160.00 zł</w:t>
            </w:r>
          </w:p>
        </w:tc>
      </w:tr>
      <w:tr w:rsidR="00B858DA" w:rsidRPr="007513D2" w14:paraId="2AE2C46B" w14:textId="77777777" w:rsidTr="002F064A">
        <w:tc>
          <w:tcPr>
            <w:tcW w:w="1276" w:type="dxa"/>
            <w:shd w:val="clear" w:color="auto" w:fill="auto"/>
            <w:vAlign w:val="center"/>
          </w:tcPr>
          <w:p w14:paraId="241BD626" w14:textId="527C7A3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F32514" w14:textId="6ADE645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CE24FBA" w14:textId="2E0D4BCA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Lek S.A.</w:t>
            </w:r>
          </w:p>
          <w:p w14:paraId="511955C8" w14:textId="324C1288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Podlipie 16 </w:t>
            </w:r>
          </w:p>
          <w:p w14:paraId="53FCB0DF" w14:textId="7F740687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1A4556" w14:textId="1A2C3F2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68 232.00 zł</w:t>
            </w:r>
          </w:p>
        </w:tc>
      </w:tr>
      <w:tr w:rsidR="00B858DA" w:rsidRPr="007513D2" w14:paraId="52A275E7" w14:textId="77777777" w:rsidTr="002F064A">
        <w:tc>
          <w:tcPr>
            <w:tcW w:w="1276" w:type="dxa"/>
            <w:shd w:val="clear" w:color="auto" w:fill="auto"/>
            <w:vAlign w:val="center"/>
          </w:tcPr>
          <w:p w14:paraId="2E7F953C" w14:textId="663259A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8CDF02" w14:textId="091A896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0A54431F" w14:textId="1CDCF841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Lek S.A.</w:t>
            </w:r>
          </w:p>
          <w:p w14:paraId="5D9FA53F" w14:textId="5506D412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Podlipie 16 </w:t>
            </w:r>
          </w:p>
          <w:p w14:paraId="50934970" w14:textId="467A6138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752893" w14:textId="2500AAC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100 920.00 zł</w:t>
            </w:r>
          </w:p>
        </w:tc>
      </w:tr>
      <w:tr w:rsidR="00B858DA" w:rsidRPr="007513D2" w14:paraId="59777581" w14:textId="77777777" w:rsidTr="002F064A">
        <w:tc>
          <w:tcPr>
            <w:tcW w:w="1276" w:type="dxa"/>
            <w:shd w:val="clear" w:color="auto" w:fill="auto"/>
            <w:vAlign w:val="center"/>
          </w:tcPr>
          <w:p w14:paraId="25A4B205" w14:textId="4F87BC5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4E2ADB" w14:textId="3FED8E7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63CEE082" w14:textId="28CEE188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Pfizer Trading Polska Sp. z o.o.</w:t>
            </w:r>
          </w:p>
          <w:p w14:paraId="1287C9F9" w14:textId="652F3FC7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Żwirki i Wigury 16B </w:t>
            </w:r>
          </w:p>
          <w:p w14:paraId="7E5C1AC3" w14:textId="11214CCC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7BABB8" w14:textId="24A46EC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>186 431.16 zł</w:t>
            </w:r>
          </w:p>
        </w:tc>
      </w:tr>
      <w:tr w:rsidR="00B858DA" w:rsidRPr="007513D2" w14:paraId="32875285" w14:textId="77777777" w:rsidTr="002F064A">
        <w:tc>
          <w:tcPr>
            <w:tcW w:w="1276" w:type="dxa"/>
            <w:shd w:val="clear" w:color="auto" w:fill="auto"/>
            <w:vAlign w:val="center"/>
          </w:tcPr>
          <w:p w14:paraId="533ACB57" w14:textId="72174A2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97BCE6" w14:textId="3E1604F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87AF603" w14:textId="042436D5" w:rsidR="007513D2" w:rsidRDefault="007513D2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Konsorcjum firm: </w:t>
            </w:r>
          </w:p>
          <w:p w14:paraId="5D57AF6E" w14:textId="0D113B34" w:rsidR="007513D2" w:rsidRDefault="007513D2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BAYER Sp. z o. o. i URTICA Sp. z o. o.</w:t>
            </w:r>
          </w:p>
          <w:p w14:paraId="05367370" w14:textId="58F2DFA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Bayer Sp. z o.o.</w:t>
            </w:r>
          </w:p>
          <w:p w14:paraId="14F745CA" w14:textId="57440462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Aleje Jerozolimskie 158 </w:t>
            </w:r>
          </w:p>
          <w:p w14:paraId="7E7C139E" w14:textId="77777777" w:rsidR="00B858DA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02-326 Warszawa</w:t>
            </w:r>
          </w:p>
          <w:p w14:paraId="55505C63" w14:textId="38C5FD65" w:rsidR="007513D2" w:rsidRDefault="007513D2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URTICA </w:t>
            </w:r>
            <w:r w:rsidR="006C171F">
              <w:rPr>
                <w:rFonts w:ascii="Arial Narrow" w:hAnsi="Arial Narrow" w:cs="Arial"/>
                <w:sz w:val="24"/>
                <w:szCs w:val="24"/>
              </w:rPr>
              <w:t>Sp. z o. o.</w:t>
            </w:r>
          </w:p>
          <w:p w14:paraId="75DDDC1F" w14:textId="77777777" w:rsidR="006C171F" w:rsidRDefault="006C171F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ul. Krzemieniecka 120</w:t>
            </w:r>
          </w:p>
          <w:p w14:paraId="6D3D0F67" w14:textId="2B013DB6" w:rsidR="006C171F" w:rsidRPr="007513D2" w:rsidRDefault="006C171F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54-613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Wrocałw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5A84C506" w14:textId="4E908C3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5 879 995.20 zł</w:t>
            </w:r>
          </w:p>
        </w:tc>
      </w:tr>
      <w:tr w:rsidR="00B858DA" w:rsidRPr="007513D2" w14:paraId="40915887" w14:textId="77777777" w:rsidTr="002F064A">
        <w:tc>
          <w:tcPr>
            <w:tcW w:w="1276" w:type="dxa"/>
            <w:shd w:val="clear" w:color="auto" w:fill="auto"/>
            <w:vAlign w:val="center"/>
          </w:tcPr>
          <w:p w14:paraId="1A6039F4" w14:textId="4A845D0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9C17E9" w14:textId="392DCE5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174E306C" w14:textId="62E5B77C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2DA44C91" w14:textId="023104AB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131A2C66" w14:textId="781C4253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25F0BC" w14:textId="22B1191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24 485.76 zł</w:t>
            </w:r>
          </w:p>
        </w:tc>
      </w:tr>
      <w:tr w:rsidR="00B858DA" w:rsidRPr="007513D2" w14:paraId="4B0D4608" w14:textId="77777777" w:rsidTr="002F064A">
        <w:tc>
          <w:tcPr>
            <w:tcW w:w="1276" w:type="dxa"/>
            <w:shd w:val="clear" w:color="auto" w:fill="auto"/>
            <w:vAlign w:val="center"/>
          </w:tcPr>
          <w:p w14:paraId="7F1BF4FF" w14:textId="41610A12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92C794" w14:textId="2CDCFF4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0FFF7D2B" w14:textId="004224FE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57718C99" w14:textId="06DB4D21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3A2BA957" w14:textId="4EEE07DE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0C4DB1" w14:textId="4314D30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12 130.56 zł</w:t>
            </w:r>
          </w:p>
        </w:tc>
      </w:tr>
      <w:tr w:rsidR="00B858DA" w:rsidRPr="007513D2" w14:paraId="4B42F72B" w14:textId="77777777" w:rsidTr="002F064A">
        <w:tc>
          <w:tcPr>
            <w:tcW w:w="1276" w:type="dxa"/>
            <w:shd w:val="clear" w:color="auto" w:fill="auto"/>
            <w:vAlign w:val="center"/>
          </w:tcPr>
          <w:p w14:paraId="10F12EC8" w14:textId="3A4BF87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9C63B5" w14:textId="77D5CC7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7DA9E14E" w14:textId="0A200065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79356345" w14:textId="0A5A2D73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102E4AAD" w14:textId="53C1948E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F38505" w14:textId="22F1DE0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5 662.01 zł</w:t>
            </w:r>
          </w:p>
        </w:tc>
      </w:tr>
      <w:tr w:rsidR="00B858DA" w:rsidRPr="007513D2" w14:paraId="1FAA3F03" w14:textId="77777777" w:rsidTr="002F064A">
        <w:tc>
          <w:tcPr>
            <w:tcW w:w="1276" w:type="dxa"/>
            <w:shd w:val="clear" w:color="auto" w:fill="auto"/>
            <w:vAlign w:val="center"/>
          </w:tcPr>
          <w:p w14:paraId="33DF2043" w14:textId="4DF7088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E577E5" w14:textId="7F53201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2B353F98" w14:textId="40D9523B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34D574EC" w14:textId="1D10A93E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7BF35F3E" w14:textId="50FCF05A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99C1BD" w14:textId="41A6574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4 043.52 zł</w:t>
            </w:r>
          </w:p>
        </w:tc>
      </w:tr>
      <w:tr w:rsidR="00B858DA" w:rsidRPr="007513D2" w14:paraId="4E9D2D50" w14:textId="77777777" w:rsidTr="002F064A">
        <w:tc>
          <w:tcPr>
            <w:tcW w:w="1276" w:type="dxa"/>
            <w:shd w:val="clear" w:color="auto" w:fill="auto"/>
            <w:vAlign w:val="center"/>
          </w:tcPr>
          <w:p w14:paraId="256F07C6" w14:textId="25AAB0B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8A0DA0" w14:textId="5C20D8C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5E396CAB" w14:textId="29A4ACBE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5C0AC924" w14:textId="7A799CE2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24D34EEF" w14:textId="633804E2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87ED08" w14:textId="2B0E4E0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2 970.00 zł</w:t>
            </w:r>
          </w:p>
        </w:tc>
      </w:tr>
      <w:tr w:rsidR="00B858DA" w:rsidRPr="007513D2" w14:paraId="219302CF" w14:textId="77777777" w:rsidTr="002F064A">
        <w:tc>
          <w:tcPr>
            <w:tcW w:w="1276" w:type="dxa"/>
            <w:shd w:val="clear" w:color="auto" w:fill="auto"/>
            <w:vAlign w:val="center"/>
          </w:tcPr>
          <w:p w14:paraId="5ED3F8F2" w14:textId="4EAC2B8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241AC" w14:textId="333D1CB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429E0A39" w14:textId="0C80BBAD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NEUCA S.A.</w:t>
            </w:r>
          </w:p>
          <w:p w14:paraId="43FB0306" w14:textId="180A19CB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Forteczna 35-37 </w:t>
            </w:r>
          </w:p>
          <w:p w14:paraId="0FAFE09D" w14:textId="0D600574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489BEF" w14:textId="0D50358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3 868.56 zł</w:t>
            </w:r>
          </w:p>
        </w:tc>
      </w:tr>
      <w:tr w:rsidR="00B858DA" w:rsidRPr="007513D2" w14:paraId="58077CFF" w14:textId="77777777" w:rsidTr="002F064A">
        <w:tc>
          <w:tcPr>
            <w:tcW w:w="1276" w:type="dxa"/>
            <w:shd w:val="clear" w:color="auto" w:fill="auto"/>
            <w:vAlign w:val="center"/>
          </w:tcPr>
          <w:p w14:paraId="59228D07" w14:textId="2B23385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893198" w14:textId="5A402A1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34044D9" w14:textId="4B79EF96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39E0E40" w14:textId="1D1B7950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219589CA" w14:textId="7DAEBCD7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D3CA60" w14:textId="24AB32D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567 000.00 zł</w:t>
            </w:r>
          </w:p>
        </w:tc>
      </w:tr>
      <w:tr w:rsidR="00B858DA" w:rsidRPr="007513D2" w14:paraId="3CBD4ECB" w14:textId="77777777" w:rsidTr="002F064A">
        <w:tc>
          <w:tcPr>
            <w:tcW w:w="1276" w:type="dxa"/>
            <w:shd w:val="clear" w:color="auto" w:fill="auto"/>
            <w:vAlign w:val="center"/>
          </w:tcPr>
          <w:p w14:paraId="56C98771" w14:textId="1FFC074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5DDC23" w14:textId="7642903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7D2D547" w14:textId="70DE3851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3E4CBEDD" w14:textId="4EA23728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2142F55C" w14:textId="1F1BF339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CB926E" w14:textId="77D930E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995 650.70 zł</w:t>
            </w:r>
          </w:p>
        </w:tc>
      </w:tr>
      <w:tr w:rsidR="00B858DA" w:rsidRPr="007513D2" w14:paraId="650F5BE6" w14:textId="77777777" w:rsidTr="002F064A">
        <w:tc>
          <w:tcPr>
            <w:tcW w:w="1276" w:type="dxa"/>
            <w:shd w:val="clear" w:color="auto" w:fill="auto"/>
            <w:vAlign w:val="center"/>
          </w:tcPr>
          <w:p w14:paraId="62360F64" w14:textId="1A076BA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F96ABC" w14:textId="5B0235B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1808E5B" w14:textId="00B68463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BE20DA7" w14:textId="252744F5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3A329C48" w14:textId="10B17180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A23D1D" w14:textId="1B00091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108 000.22 zł</w:t>
            </w:r>
          </w:p>
        </w:tc>
      </w:tr>
      <w:tr w:rsidR="00B858DA" w:rsidRPr="007513D2" w14:paraId="61EA7806" w14:textId="77777777" w:rsidTr="002F064A">
        <w:tc>
          <w:tcPr>
            <w:tcW w:w="1276" w:type="dxa"/>
            <w:shd w:val="clear" w:color="auto" w:fill="auto"/>
            <w:vAlign w:val="center"/>
          </w:tcPr>
          <w:p w14:paraId="6B69D621" w14:textId="1A31D66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489CDC" w14:textId="51C4DCD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AB67AEA" w14:textId="71C6E211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0596386E" w14:textId="1BD109FA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6EFF8A22" w14:textId="45A03CCE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6320B4" w14:textId="311AC20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225 763.24 zł</w:t>
            </w:r>
          </w:p>
        </w:tc>
      </w:tr>
      <w:tr w:rsidR="00B858DA" w:rsidRPr="007513D2" w14:paraId="5AD2757C" w14:textId="77777777" w:rsidTr="002F064A">
        <w:tc>
          <w:tcPr>
            <w:tcW w:w="1276" w:type="dxa"/>
            <w:shd w:val="clear" w:color="auto" w:fill="auto"/>
            <w:vAlign w:val="center"/>
          </w:tcPr>
          <w:p w14:paraId="6A92CED3" w14:textId="0200541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562A6" w14:textId="4FE857E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587646A8" w14:textId="3FBD7ACA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C817864" w14:textId="17CDEB27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1DF47A9C" w14:textId="36FA2578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1063D3" w14:textId="7B45266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10 638.32 zł</w:t>
            </w:r>
          </w:p>
        </w:tc>
      </w:tr>
      <w:tr w:rsidR="00B858DA" w:rsidRPr="007513D2" w14:paraId="66477603" w14:textId="77777777" w:rsidTr="002F064A">
        <w:tc>
          <w:tcPr>
            <w:tcW w:w="1276" w:type="dxa"/>
            <w:shd w:val="clear" w:color="auto" w:fill="auto"/>
            <w:vAlign w:val="center"/>
          </w:tcPr>
          <w:p w14:paraId="26DEBCBF" w14:textId="37F747F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FBACF3" w14:textId="5A1617F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5726BDA5" w14:textId="6FA9C8A0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044634D8" w14:textId="5342D0A7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1465E40A" w14:textId="5B5B5CE7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EA157F" w14:textId="5B3A5E4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461 378.25 zł</w:t>
            </w:r>
          </w:p>
        </w:tc>
      </w:tr>
      <w:tr w:rsidR="00B858DA" w:rsidRPr="007513D2" w14:paraId="3069E8A5" w14:textId="77777777" w:rsidTr="002F064A">
        <w:tc>
          <w:tcPr>
            <w:tcW w:w="1276" w:type="dxa"/>
            <w:shd w:val="clear" w:color="auto" w:fill="auto"/>
            <w:vAlign w:val="center"/>
          </w:tcPr>
          <w:p w14:paraId="6940D7CF" w14:textId="4AB99AB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41B9A" w14:textId="394EE45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6DC3E95D" w14:textId="14065FAE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0FDC8FE5" w14:textId="0D305CB4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1B890874" w14:textId="21F33192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160FD2" w14:textId="5EE5C72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36 369.00 zł</w:t>
            </w:r>
          </w:p>
        </w:tc>
      </w:tr>
      <w:tr w:rsidR="00B858DA" w:rsidRPr="007513D2" w14:paraId="0B01E83F" w14:textId="77777777" w:rsidTr="002F064A">
        <w:tc>
          <w:tcPr>
            <w:tcW w:w="1276" w:type="dxa"/>
            <w:shd w:val="clear" w:color="auto" w:fill="auto"/>
            <w:vAlign w:val="center"/>
          </w:tcPr>
          <w:p w14:paraId="30165F64" w14:textId="2A5C77B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563D97" w14:textId="4B6652C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3885C7E3" w14:textId="6C291193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F5216DE" w14:textId="38EA4E74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0B4446D3" w14:textId="5E05A8A2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5DD003" w14:textId="56AB289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232 394.35 zł</w:t>
            </w:r>
          </w:p>
        </w:tc>
      </w:tr>
      <w:tr w:rsidR="00B858DA" w:rsidRPr="007513D2" w14:paraId="5855E536" w14:textId="77777777" w:rsidTr="002F064A">
        <w:tc>
          <w:tcPr>
            <w:tcW w:w="1276" w:type="dxa"/>
            <w:shd w:val="clear" w:color="auto" w:fill="auto"/>
            <w:vAlign w:val="center"/>
          </w:tcPr>
          <w:p w14:paraId="7F42360C" w14:textId="3C536AE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2065D8" w14:textId="184F776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37EFD022" w14:textId="0DAC85AF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061078D4" w14:textId="03FA3231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40F813A3" w14:textId="48D9563F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163E04" w14:textId="1038321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139 144.72 zł</w:t>
            </w:r>
          </w:p>
        </w:tc>
      </w:tr>
      <w:tr w:rsidR="00B858DA" w:rsidRPr="007513D2" w14:paraId="50495838" w14:textId="77777777" w:rsidTr="002F064A">
        <w:tc>
          <w:tcPr>
            <w:tcW w:w="1276" w:type="dxa"/>
            <w:shd w:val="clear" w:color="auto" w:fill="auto"/>
            <w:vAlign w:val="center"/>
          </w:tcPr>
          <w:p w14:paraId="56E5CDE8" w14:textId="428C578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19104D" w14:textId="462BDFF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61933DB3" w14:textId="389A497D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8B2F329" w14:textId="6AE8B5F2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342764C1" w14:textId="0EF052EF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51196D" w14:textId="02DB850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234 865.66 zł</w:t>
            </w:r>
          </w:p>
        </w:tc>
      </w:tr>
      <w:tr w:rsidR="00B858DA" w:rsidRPr="007513D2" w14:paraId="776F9B74" w14:textId="77777777" w:rsidTr="002F064A">
        <w:tc>
          <w:tcPr>
            <w:tcW w:w="1276" w:type="dxa"/>
            <w:shd w:val="clear" w:color="auto" w:fill="auto"/>
            <w:vAlign w:val="center"/>
          </w:tcPr>
          <w:p w14:paraId="3A8BD4BB" w14:textId="2C6326C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6CECB2" w14:textId="12C231F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6AC11C36" w14:textId="1D06A1A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0D6442A0" w14:textId="722A9D7A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5A5CA307" w14:textId="6B733FB9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E73882" w14:textId="76A84D8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199 324.34 zł</w:t>
            </w:r>
          </w:p>
        </w:tc>
      </w:tr>
      <w:tr w:rsidR="00B858DA" w:rsidRPr="007513D2" w14:paraId="49FA7BED" w14:textId="77777777" w:rsidTr="002F064A">
        <w:tc>
          <w:tcPr>
            <w:tcW w:w="1276" w:type="dxa"/>
            <w:shd w:val="clear" w:color="auto" w:fill="auto"/>
            <w:vAlign w:val="center"/>
          </w:tcPr>
          <w:p w14:paraId="31B3E0CE" w14:textId="56C8D3D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41CDF" w14:textId="09249F0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6A946F46" w14:textId="4145A590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B7DCF95" w14:textId="1341D36C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04916A57" w14:textId="107F8712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A92B99" w14:textId="0D9DEC3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24 438.67 zł</w:t>
            </w:r>
          </w:p>
        </w:tc>
      </w:tr>
      <w:tr w:rsidR="00B858DA" w:rsidRPr="007513D2" w14:paraId="183D9B71" w14:textId="77777777" w:rsidTr="002F064A">
        <w:tc>
          <w:tcPr>
            <w:tcW w:w="1276" w:type="dxa"/>
            <w:shd w:val="clear" w:color="auto" w:fill="auto"/>
            <w:vAlign w:val="center"/>
          </w:tcPr>
          <w:p w14:paraId="7E7C4AF4" w14:textId="6343C52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546356" w14:textId="486F816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D7394EA" w14:textId="158CBFB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6249119" w14:textId="1E85719D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73DF6B58" w14:textId="0AB19B0D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260FEB" w14:textId="4706360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12 107.23 zł</w:t>
            </w:r>
          </w:p>
        </w:tc>
      </w:tr>
      <w:tr w:rsidR="00B858DA" w:rsidRPr="007513D2" w14:paraId="1F2A3333" w14:textId="77777777" w:rsidTr="002F064A">
        <w:tc>
          <w:tcPr>
            <w:tcW w:w="1276" w:type="dxa"/>
            <w:shd w:val="clear" w:color="auto" w:fill="auto"/>
            <w:vAlign w:val="center"/>
          </w:tcPr>
          <w:p w14:paraId="54537E50" w14:textId="759333B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219FC0" w14:textId="570BAD9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7EFA56AC" w14:textId="475DAA91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4DC0117" w14:textId="0DFB92A2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6722ABE4" w14:textId="3DD48654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9302E" w14:textId="2741D50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51 710.40 zł</w:t>
            </w:r>
          </w:p>
        </w:tc>
      </w:tr>
      <w:tr w:rsidR="00B858DA" w:rsidRPr="007513D2" w14:paraId="56C722C2" w14:textId="77777777" w:rsidTr="002F064A">
        <w:tc>
          <w:tcPr>
            <w:tcW w:w="1276" w:type="dxa"/>
            <w:shd w:val="clear" w:color="auto" w:fill="auto"/>
            <w:vAlign w:val="center"/>
          </w:tcPr>
          <w:p w14:paraId="2396C484" w14:textId="442F384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FDB44C" w14:textId="2CF15DE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4FAB83A" w14:textId="37EE8DFB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17A6322" w14:textId="386DD11E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2F39F5EE" w14:textId="5D1B411F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9C787C" w14:textId="41BD023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632 475.09 zł</w:t>
            </w:r>
          </w:p>
        </w:tc>
      </w:tr>
      <w:tr w:rsidR="00B858DA" w:rsidRPr="007513D2" w14:paraId="62D96983" w14:textId="77777777" w:rsidTr="002F064A">
        <w:tc>
          <w:tcPr>
            <w:tcW w:w="1276" w:type="dxa"/>
            <w:shd w:val="clear" w:color="auto" w:fill="auto"/>
            <w:vAlign w:val="center"/>
          </w:tcPr>
          <w:p w14:paraId="0B0AB49A" w14:textId="23B4179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F2966" w14:textId="4A5815E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24A40366" w14:textId="0E5E7385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323359F" w14:textId="40131DF6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38CCFF3C" w14:textId="14D2609A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687EE9" w14:textId="11F2BD8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19 308.24 zł</w:t>
            </w:r>
          </w:p>
        </w:tc>
      </w:tr>
      <w:tr w:rsidR="00B858DA" w:rsidRPr="007513D2" w14:paraId="5C5AD2E7" w14:textId="77777777" w:rsidTr="002F064A">
        <w:tc>
          <w:tcPr>
            <w:tcW w:w="1276" w:type="dxa"/>
            <w:shd w:val="clear" w:color="auto" w:fill="auto"/>
            <w:vAlign w:val="center"/>
          </w:tcPr>
          <w:p w14:paraId="285EA689" w14:textId="284E3E9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7A737" w14:textId="77CE755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5646D3D4" w14:textId="36812A40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639469A" w14:textId="7903B3E0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0E5672F1" w14:textId="497ADBB1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8437BB" w14:textId="1AD3691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157 680.04 zł</w:t>
            </w:r>
          </w:p>
        </w:tc>
      </w:tr>
      <w:tr w:rsidR="00B858DA" w:rsidRPr="007513D2" w14:paraId="7946070D" w14:textId="77777777" w:rsidTr="002F064A">
        <w:tc>
          <w:tcPr>
            <w:tcW w:w="1276" w:type="dxa"/>
            <w:shd w:val="clear" w:color="auto" w:fill="auto"/>
            <w:vAlign w:val="center"/>
          </w:tcPr>
          <w:p w14:paraId="3B73F598" w14:textId="48D0F21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A19851" w14:textId="544878A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545D3BEF" w14:textId="3E83A776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17D117DE" w14:textId="6469C829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Krzemieniecka 120 </w:t>
            </w:r>
          </w:p>
          <w:p w14:paraId="4B8D6388" w14:textId="3A72078F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3047FA" w14:textId="5A1D5292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>3 773.95 zł</w:t>
            </w:r>
          </w:p>
        </w:tc>
      </w:tr>
      <w:tr w:rsidR="00B858DA" w:rsidRPr="007513D2" w14:paraId="49E04ED2" w14:textId="77777777" w:rsidTr="002F064A">
        <w:tc>
          <w:tcPr>
            <w:tcW w:w="1276" w:type="dxa"/>
            <w:shd w:val="clear" w:color="auto" w:fill="auto"/>
            <w:vAlign w:val="center"/>
          </w:tcPr>
          <w:p w14:paraId="31F5833B" w14:textId="45A6B7F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B84042" w14:textId="51065A8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185E4F0" w14:textId="4902F7BA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68ACB788" w14:textId="0148E7AA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4509CF45" w14:textId="5C0BE5DA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61755E" w14:textId="24B7893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769 260.00 zł</w:t>
            </w:r>
          </w:p>
        </w:tc>
      </w:tr>
      <w:tr w:rsidR="00B858DA" w:rsidRPr="007513D2" w14:paraId="2D190C7E" w14:textId="77777777" w:rsidTr="002F064A">
        <w:tc>
          <w:tcPr>
            <w:tcW w:w="1276" w:type="dxa"/>
            <w:shd w:val="clear" w:color="auto" w:fill="auto"/>
            <w:vAlign w:val="center"/>
          </w:tcPr>
          <w:p w14:paraId="30174B29" w14:textId="49CC4F0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AB3160" w14:textId="3D95166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A91DC4F" w14:textId="650D8EAE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38BD9186" w14:textId="5A91B075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5B849ED0" w14:textId="4524D884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CD894D" w14:textId="75035EE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11 907.00 zł</w:t>
            </w:r>
          </w:p>
        </w:tc>
      </w:tr>
      <w:tr w:rsidR="00B858DA" w:rsidRPr="007513D2" w14:paraId="2B4870F9" w14:textId="77777777" w:rsidTr="002F064A">
        <w:tc>
          <w:tcPr>
            <w:tcW w:w="1276" w:type="dxa"/>
            <w:shd w:val="clear" w:color="auto" w:fill="auto"/>
            <w:vAlign w:val="center"/>
          </w:tcPr>
          <w:p w14:paraId="1D5C21C1" w14:textId="53BA162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87A32E" w14:textId="511310CE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588C1325" w14:textId="250B84E6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10C760F7" w14:textId="52C37CD7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4BDF9422" w14:textId="228A74D5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42C33A" w14:textId="7F189BB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228 750.60 zł</w:t>
            </w:r>
          </w:p>
        </w:tc>
      </w:tr>
      <w:tr w:rsidR="00B858DA" w:rsidRPr="007513D2" w14:paraId="255E6D2A" w14:textId="77777777" w:rsidTr="002F064A">
        <w:tc>
          <w:tcPr>
            <w:tcW w:w="1276" w:type="dxa"/>
            <w:shd w:val="clear" w:color="auto" w:fill="auto"/>
            <w:vAlign w:val="center"/>
          </w:tcPr>
          <w:p w14:paraId="6E1B5B81" w14:textId="25DAE28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924665" w14:textId="38180C2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8A36523" w14:textId="19320A9B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3F6BBE64" w14:textId="103336F9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2373D188" w14:textId="142E7F48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3A01A9" w14:textId="5C4F5AB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25 699.30 zł</w:t>
            </w:r>
          </w:p>
        </w:tc>
      </w:tr>
      <w:tr w:rsidR="00B858DA" w:rsidRPr="007513D2" w14:paraId="28B50F1D" w14:textId="77777777" w:rsidTr="002F064A">
        <w:tc>
          <w:tcPr>
            <w:tcW w:w="1276" w:type="dxa"/>
            <w:shd w:val="clear" w:color="auto" w:fill="auto"/>
            <w:vAlign w:val="center"/>
          </w:tcPr>
          <w:p w14:paraId="6B583DED" w14:textId="4CD0DEF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4C9B51" w14:textId="149CE35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CEF53C3" w14:textId="2D276021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246D1172" w14:textId="00B1D97E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0742FF56" w14:textId="3873224F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4A2D35" w14:textId="4BB3B91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12 435.12 zł</w:t>
            </w:r>
          </w:p>
        </w:tc>
      </w:tr>
      <w:tr w:rsidR="00B858DA" w:rsidRPr="007513D2" w14:paraId="27E8518D" w14:textId="77777777" w:rsidTr="002F064A">
        <w:tc>
          <w:tcPr>
            <w:tcW w:w="1276" w:type="dxa"/>
            <w:shd w:val="clear" w:color="auto" w:fill="auto"/>
            <w:vAlign w:val="center"/>
          </w:tcPr>
          <w:p w14:paraId="48D040E8" w14:textId="123EA1D0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6DBCB" w14:textId="2F5D980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373B00F2" w14:textId="5F491231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6DA003AD" w14:textId="793B5A14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2EB9F3CB" w14:textId="7A770401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CA749C" w14:textId="609DC4E8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173 334.48 zł</w:t>
            </w:r>
          </w:p>
        </w:tc>
      </w:tr>
      <w:tr w:rsidR="00B858DA" w:rsidRPr="007513D2" w14:paraId="76191181" w14:textId="77777777" w:rsidTr="002F064A">
        <w:tc>
          <w:tcPr>
            <w:tcW w:w="1276" w:type="dxa"/>
            <w:shd w:val="clear" w:color="auto" w:fill="auto"/>
            <w:vAlign w:val="center"/>
          </w:tcPr>
          <w:p w14:paraId="1F97DBF0" w14:textId="5750DC3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DD4FFF" w14:textId="26E126D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085299E5" w14:textId="3F33FA6A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63E698C4" w14:textId="4948F8AA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207F8859" w14:textId="4012CFDB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9E7C72" w14:textId="655EF8B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10 131.60 zł</w:t>
            </w:r>
          </w:p>
        </w:tc>
      </w:tr>
      <w:tr w:rsidR="00B858DA" w:rsidRPr="007513D2" w14:paraId="7E6E5A09" w14:textId="77777777" w:rsidTr="002F064A">
        <w:tc>
          <w:tcPr>
            <w:tcW w:w="1276" w:type="dxa"/>
            <w:shd w:val="clear" w:color="auto" w:fill="auto"/>
            <w:vAlign w:val="center"/>
          </w:tcPr>
          <w:p w14:paraId="07781E2F" w14:textId="3988335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2AB02A" w14:textId="3252F28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EB512D9" w14:textId="5A57AB09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Komtur Polska Sp. z o.o.</w:t>
            </w:r>
          </w:p>
          <w:p w14:paraId="13A0F5A3" w14:textId="014A07CF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Plac Farmacji 1 </w:t>
            </w:r>
          </w:p>
          <w:p w14:paraId="20FC29C9" w14:textId="4825D50A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DBC702" w14:textId="120FE82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4 555.15 zł</w:t>
            </w:r>
          </w:p>
        </w:tc>
      </w:tr>
      <w:tr w:rsidR="00B858DA" w:rsidRPr="007513D2" w14:paraId="107A2C9C" w14:textId="77777777" w:rsidTr="002F064A">
        <w:tc>
          <w:tcPr>
            <w:tcW w:w="1276" w:type="dxa"/>
            <w:shd w:val="clear" w:color="auto" w:fill="auto"/>
            <w:vAlign w:val="center"/>
          </w:tcPr>
          <w:p w14:paraId="07499A1A" w14:textId="3923F6B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995F0" w14:textId="53FECA0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DE9DE65" w14:textId="3B090A8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Komtur Polska Sp. z o.o.</w:t>
            </w:r>
          </w:p>
          <w:p w14:paraId="7005AA18" w14:textId="1B3C067F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Plac Farmacji 1 </w:t>
            </w:r>
          </w:p>
          <w:p w14:paraId="245B6005" w14:textId="241D90DE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7F58AF" w14:textId="6E7C356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30 909.60 zł</w:t>
            </w:r>
          </w:p>
        </w:tc>
      </w:tr>
      <w:tr w:rsidR="00B858DA" w:rsidRPr="007513D2" w14:paraId="2DCC01BF" w14:textId="77777777" w:rsidTr="002F064A">
        <w:tc>
          <w:tcPr>
            <w:tcW w:w="1276" w:type="dxa"/>
            <w:shd w:val="clear" w:color="auto" w:fill="auto"/>
            <w:vAlign w:val="center"/>
          </w:tcPr>
          <w:p w14:paraId="2E18BAF8" w14:textId="1DEDFD35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C98D8B" w14:textId="79E4223F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2047D1FC" w14:textId="4694DEC2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Komtur Polska Sp. z o.o.</w:t>
            </w:r>
          </w:p>
          <w:p w14:paraId="7E4F64C5" w14:textId="62E77D35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Plac Farmacji 1 </w:t>
            </w:r>
          </w:p>
          <w:p w14:paraId="46D9CA8F" w14:textId="64EFD2CC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3CA67E" w14:textId="69377C8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148 036.38 zł</w:t>
            </w:r>
          </w:p>
        </w:tc>
      </w:tr>
      <w:tr w:rsidR="00B858DA" w:rsidRPr="007513D2" w14:paraId="6D7428E2" w14:textId="77777777" w:rsidTr="002F064A">
        <w:tc>
          <w:tcPr>
            <w:tcW w:w="1276" w:type="dxa"/>
            <w:shd w:val="clear" w:color="auto" w:fill="auto"/>
            <w:vAlign w:val="center"/>
          </w:tcPr>
          <w:p w14:paraId="10B0A9D3" w14:textId="083F40D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6FBD45" w14:textId="6FDDE54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2DBCF40F" w14:textId="7F0FF2A1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Komtur Polska Sp. z o.o.</w:t>
            </w:r>
          </w:p>
          <w:p w14:paraId="44EB9DD2" w14:textId="0095A186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Plac Farmacji 1 </w:t>
            </w:r>
          </w:p>
          <w:p w14:paraId="1E1247E0" w14:textId="0E923109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5C13E6" w14:textId="72F5C69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1 059 324.48 zł</w:t>
            </w:r>
          </w:p>
        </w:tc>
      </w:tr>
      <w:tr w:rsidR="00B858DA" w:rsidRPr="007513D2" w14:paraId="08758957" w14:textId="77777777" w:rsidTr="002F064A">
        <w:tc>
          <w:tcPr>
            <w:tcW w:w="1276" w:type="dxa"/>
            <w:shd w:val="clear" w:color="auto" w:fill="auto"/>
            <w:vAlign w:val="center"/>
          </w:tcPr>
          <w:p w14:paraId="59CFDF46" w14:textId="42D0306D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B57399" w14:textId="41584BB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A206F07" w14:textId="654F124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9502D18" w14:textId="11E72756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14:paraId="73DECB7B" w14:textId="0163D940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311EC0" w14:textId="747C4F6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21 319.20 zł</w:t>
            </w:r>
          </w:p>
        </w:tc>
      </w:tr>
      <w:tr w:rsidR="00B858DA" w:rsidRPr="007513D2" w14:paraId="270D01A0" w14:textId="77777777" w:rsidTr="002F064A">
        <w:tc>
          <w:tcPr>
            <w:tcW w:w="1276" w:type="dxa"/>
            <w:shd w:val="clear" w:color="auto" w:fill="auto"/>
            <w:vAlign w:val="center"/>
          </w:tcPr>
          <w:p w14:paraId="5FFEF669" w14:textId="73B2ED6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400BCF" w14:textId="07A921C1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5B11F317" w14:textId="2654C66B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AA7B2F6" w14:textId="75FC2FB4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14:paraId="6E898000" w14:textId="4897D038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006AC6" w14:textId="5E963DA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lastRenderedPageBreak/>
              <w:t>10 206.00 zł</w:t>
            </w:r>
          </w:p>
        </w:tc>
      </w:tr>
      <w:tr w:rsidR="00B858DA" w:rsidRPr="007513D2" w14:paraId="0D9EA576" w14:textId="77777777" w:rsidTr="002F064A">
        <w:tc>
          <w:tcPr>
            <w:tcW w:w="1276" w:type="dxa"/>
            <w:shd w:val="clear" w:color="auto" w:fill="auto"/>
            <w:vAlign w:val="center"/>
          </w:tcPr>
          <w:p w14:paraId="44C88EF5" w14:textId="4CF7B3C9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212292" w14:textId="33BE1DC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5B382583" w14:textId="065C6FEF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1403F0B4" w14:textId="23ED37AF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14:paraId="7635E242" w14:textId="5E12E2F3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35F903" w14:textId="3A295AA3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379 668.00 zł</w:t>
            </w:r>
          </w:p>
        </w:tc>
      </w:tr>
      <w:tr w:rsidR="00B858DA" w:rsidRPr="007513D2" w14:paraId="53B8299F" w14:textId="77777777" w:rsidTr="002F064A">
        <w:tc>
          <w:tcPr>
            <w:tcW w:w="1276" w:type="dxa"/>
            <w:shd w:val="clear" w:color="auto" w:fill="auto"/>
            <w:vAlign w:val="center"/>
          </w:tcPr>
          <w:p w14:paraId="5F86F0CF" w14:textId="33A77CE7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D12DFC" w14:textId="41468DD4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1DDEEE5" w14:textId="22E4A34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2A229292" w14:textId="4A0D6D66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14:paraId="0B5DBA8B" w14:textId="2B2DAA71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CA0F42" w14:textId="52D0ECBA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75 933.60 zł</w:t>
            </w:r>
          </w:p>
        </w:tc>
      </w:tr>
      <w:tr w:rsidR="00B858DA" w:rsidRPr="007513D2" w14:paraId="18DBC00E" w14:textId="77777777" w:rsidTr="002F064A">
        <w:tc>
          <w:tcPr>
            <w:tcW w:w="1276" w:type="dxa"/>
            <w:shd w:val="clear" w:color="auto" w:fill="auto"/>
            <w:vAlign w:val="center"/>
          </w:tcPr>
          <w:p w14:paraId="34166DEB" w14:textId="0095594B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839BBF" w14:textId="1F0560CC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62FAE43F" w14:textId="5B53E497" w:rsidR="00B858DA" w:rsidRPr="007513D2" w:rsidRDefault="00B858DA" w:rsidP="002F064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13D2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E133A60" w14:textId="2EE5912C" w:rsidR="00B858DA" w:rsidRPr="007513D2" w:rsidRDefault="00B858DA" w:rsidP="002F064A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14:paraId="52B34785" w14:textId="2E99589E" w:rsidR="00B858DA" w:rsidRPr="007513D2" w:rsidRDefault="00B858DA" w:rsidP="002F064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BA091" w14:textId="54817E56" w:rsidR="00B858DA" w:rsidRPr="007513D2" w:rsidRDefault="00B858DA" w:rsidP="002F064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13D2">
              <w:rPr>
                <w:rFonts w:ascii="Arial Narrow" w:hAnsi="Arial Narrow" w:cs="Arial"/>
                <w:sz w:val="24"/>
                <w:szCs w:val="24"/>
              </w:rPr>
              <w:t>3 191.50 zł</w:t>
            </w:r>
          </w:p>
        </w:tc>
      </w:tr>
    </w:tbl>
    <w:p w14:paraId="77377703" w14:textId="77777777" w:rsidR="00A80738" w:rsidRPr="007513D2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513D2">
        <w:rPr>
          <w:rFonts w:ascii="Arial Narrow" w:hAnsi="Arial Narrow" w:cs="Arial"/>
          <w:i/>
          <w:szCs w:val="24"/>
        </w:rPr>
        <w:t>Zamawiający</w:t>
      </w:r>
    </w:p>
    <w:bookmarkEnd w:id="0"/>
    <w:p w14:paraId="1BBD2F12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4F00CE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75E773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E708C9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291B1D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FC969B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3AF633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2A2AD7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D43557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8D7AC2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A270B2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2F6952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007C9E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7D7AE5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9476D7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75C84A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A5E506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1E09AF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9734F9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5E37A0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8481E7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40BB39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A7E3D7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80AF6B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5ADC36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6857FA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71FB37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4BC99B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6A7435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85C00A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47C51A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6721DB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0EA456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91D53E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982E73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AB34B3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75D25A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5B956F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231C8F" w14:textId="77777777" w:rsidR="006C171F" w:rsidRDefault="006C171F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C0E1E1" w14:textId="34B823E6" w:rsidR="007513D2" w:rsidRPr="000605ED" w:rsidRDefault="007513D2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6C171F">
        <w:rPr>
          <w:rFonts w:ascii="Arial Narrow" w:hAnsi="Arial Narrow"/>
          <w:sz w:val="18"/>
          <w:szCs w:val="20"/>
        </w:rPr>
        <w:t>3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2AA6576C" w14:textId="77777777" w:rsidR="007513D2" w:rsidRPr="000605ED" w:rsidRDefault="007513D2" w:rsidP="007513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4A74862D" w14:textId="6E7DFFCF" w:rsidR="007513D2" w:rsidRPr="000605ED" w:rsidRDefault="007513D2" w:rsidP="007513D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</w:t>
      </w:r>
      <w:r>
        <w:rPr>
          <w:rFonts w:ascii="Arial Narrow" w:hAnsi="Arial Narrow"/>
          <w:sz w:val="18"/>
        </w:rPr>
        <w:t xml:space="preserve"> B. Baranowska</w:t>
      </w:r>
      <w:r w:rsidRPr="000605ED">
        <w:rPr>
          <w:rFonts w:ascii="Arial Narrow" w:hAnsi="Arial Narrow"/>
          <w:sz w:val="18"/>
        </w:rPr>
        <w:t>– tel. 261</w:t>
      </w:r>
      <w:r>
        <w:rPr>
          <w:rFonts w:ascii="Arial Narrow" w:hAnsi="Arial Narrow"/>
          <w:sz w:val="18"/>
        </w:rPr>
        <w:t> 417 364</w:t>
      </w:r>
    </w:p>
    <w:p w14:paraId="25DDA8AD" w14:textId="1FE63722" w:rsidR="00C236D3" w:rsidRPr="007513D2" w:rsidRDefault="007513D2" w:rsidP="006C171F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11.01.2024 r.</w:t>
      </w:r>
    </w:p>
    <w:sectPr w:rsidR="00C236D3" w:rsidRPr="007513D2" w:rsidSect="00A742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3AF6A" w14:textId="77777777" w:rsidR="00A742BC" w:rsidRDefault="00A742BC">
      <w:r>
        <w:separator/>
      </w:r>
    </w:p>
  </w:endnote>
  <w:endnote w:type="continuationSeparator" w:id="0">
    <w:p w14:paraId="00F42A12" w14:textId="77777777" w:rsidR="00A742BC" w:rsidRDefault="00A74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93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870D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CBCCF" w14:textId="77777777" w:rsidR="00986737" w:rsidRPr="00986737" w:rsidRDefault="00865D0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7B059F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1444F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1D7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44908" w14:textId="77777777" w:rsidR="009F189D" w:rsidRDefault="009F189D">
    <w:pPr>
      <w:pStyle w:val="Stopka"/>
      <w:tabs>
        <w:tab w:val="clear" w:pos="4536"/>
      </w:tabs>
      <w:jc w:val="center"/>
    </w:pPr>
  </w:p>
  <w:p w14:paraId="0BC26D6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1BBDB" w14:textId="77777777" w:rsidR="00A742BC" w:rsidRDefault="00A742BC">
      <w:r>
        <w:separator/>
      </w:r>
    </w:p>
  </w:footnote>
  <w:footnote w:type="continuationSeparator" w:id="0">
    <w:p w14:paraId="039CAA68" w14:textId="77777777" w:rsidR="00A742BC" w:rsidRDefault="00A74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FF4A0" w14:textId="77777777" w:rsidR="00B858DA" w:rsidRDefault="00B85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02F5" w14:textId="77777777" w:rsidR="00B858DA" w:rsidRDefault="00B858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62084" w14:textId="77777777" w:rsidR="00B858DA" w:rsidRDefault="00B858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2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C171F"/>
    <w:rsid w:val="007513D2"/>
    <w:rsid w:val="00843263"/>
    <w:rsid w:val="00861E75"/>
    <w:rsid w:val="00865D02"/>
    <w:rsid w:val="00986737"/>
    <w:rsid w:val="009D19BD"/>
    <w:rsid w:val="009F189D"/>
    <w:rsid w:val="00A742BC"/>
    <w:rsid w:val="00A80738"/>
    <w:rsid w:val="00B858D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296910"/>
  <w15:chartTrackingRefBased/>
  <w15:docId w15:val="{1DBBCBF8-3536-4041-BE89-8503125A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513D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513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939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2024-01-11T10:36:00Z</cp:lastPrinted>
  <dcterms:created xsi:type="dcterms:W3CDTF">2024-01-11T10:39:00Z</dcterms:created>
  <dcterms:modified xsi:type="dcterms:W3CDTF">2024-01-11T10:39:00Z</dcterms:modified>
</cp:coreProperties>
</file>