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D93DB" w14:textId="77777777" w:rsidR="00B36EDA" w:rsidRPr="00453A97" w:rsidRDefault="00774441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453A97">
        <w:rPr>
          <w:rFonts w:ascii="Arial Narrow" w:hAnsi="Arial Narrow" w:cs="Arial"/>
          <w:sz w:val="22"/>
          <w:szCs w:val="22"/>
        </w:rPr>
        <w:t>Bydgoszcz</w:t>
      </w:r>
      <w:r w:rsidR="00B36EDA" w:rsidRPr="00453A97">
        <w:rPr>
          <w:rFonts w:ascii="Arial Narrow" w:hAnsi="Arial Narrow" w:cs="Arial"/>
          <w:sz w:val="22"/>
          <w:szCs w:val="22"/>
        </w:rPr>
        <w:t xml:space="preserve"> dnia: </w:t>
      </w:r>
      <w:r w:rsidRPr="00453A97">
        <w:rPr>
          <w:rFonts w:ascii="Arial Narrow" w:hAnsi="Arial Narrow" w:cs="Arial"/>
          <w:sz w:val="22"/>
          <w:szCs w:val="22"/>
        </w:rPr>
        <w:t>2024-01-11</w:t>
      </w:r>
    </w:p>
    <w:p w14:paraId="5AAE0B6E" w14:textId="77777777" w:rsidR="00B36EDA" w:rsidRPr="00453A97" w:rsidRDefault="00774441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453A9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1F950C1" w14:textId="77777777" w:rsidR="00B36EDA" w:rsidRPr="00453A97" w:rsidRDefault="00774441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453A97">
        <w:rPr>
          <w:rFonts w:ascii="Arial Narrow" w:hAnsi="Arial Narrow" w:cs="Arial"/>
          <w:sz w:val="22"/>
          <w:szCs w:val="22"/>
        </w:rPr>
        <w:t>Powstańców Warszawy</w:t>
      </w:r>
      <w:r w:rsidR="00B36EDA" w:rsidRPr="00453A97">
        <w:rPr>
          <w:rFonts w:ascii="Arial Narrow" w:hAnsi="Arial Narrow" w:cs="Arial"/>
          <w:sz w:val="22"/>
          <w:szCs w:val="22"/>
        </w:rPr>
        <w:t xml:space="preserve"> </w:t>
      </w:r>
      <w:r w:rsidRPr="00453A97">
        <w:rPr>
          <w:rFonts w:ascii="Arial Narrow" w:hAnsi="Arial Narrow" w:cs="Arial"/>
          <w:sz w:val="22"/>
          <w:szCs w:val="22"/>
        </w:rPr>
        <w:t>5</w:t>
      </w:r>
    </w:p>
    <w:p w14:paraId="349BD521" w14:textId="77777777" w:rsidR="00B36EDA" w:rsidRPr="00453A97" w:rsidRDefault="00774441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453A97">
        <w:rPr>
          <w:rFonts w:ascii="Arial Narrow" w:hAnsi="Arial Narrow" w:cs="Arial"/>
          <w:sz w:val="22"/>
          <w:szCs w:val="22"/>
        </w:rPr>
        <w:t>85-681</w:t>
      </w:r>
      <w:r w:rsidR="00B36EDA" w:rsidRPr="00453A97">
        <w:rPr>
          <w:rFonts w:ascii="Arial Narrow" w:hAnsi="Arial Narrow" w:cs="Arial"/>
          <w:sz w:val="22"/>
          <w:szCs w:val="22"/>
        </w:rPr>
        <w:t xml:space="preserve"> </w:t>
      </w:r>
      <w:r w:rsidRPr="00453A97">
        <w:rPr>
          <w:rFonts w:ascii="Arial Narrow" w:hAnsi="Arial Narrow" w:cs="Arial"/>
          <w:sz w:val="22"/>
          <w:szCs w:val="22"/>
        </w:rPr>
        <w:t>Bydgoszcz</w:t>
      </w:r>
    </w:p>
    <w:p w14:paraId="594C24BC" w14:textId="77777777" w:rsidR="00B36EDA" w:rsidRPr="00453A97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453A97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592A20A7" w14:textId="77777777" w:rsidR="00B36EDA" w:rsidRPr="00453A97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453A97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40339723" w14:textId="77777777" w:rsidR="00B36EDA" w:rsidRPr="00453A97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453A97" w14:paraId="3AC0EB60" w14:textId="77777777" w:rsidTr="00B36EDA">
        <w:tc>
          <w:tcPr>
            <w:tcW w:w="9923" w:type="dxa"/>
            <w:shd w:val="clear" w:color="auto" w:fill="F2F2F2"/>
            <w:hideMark/>
          </w:tcPr>
          <w:p w14:paraId="1639E5D8" w14:textId="08E8D99E" w:rsidR="00B36EDA" w:rsidRPr="00453A97" w:rsidRDefault="00132B2D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463357ED" w14:textId="77777777" w:rsidR="00B36EDA" w:rsidRPr="00453A97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453A97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16129845" w14:textId="77777777" w:rsidR="00B36EDA" w:rsidRPr="00453A97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62685319" w14:textId="77777777" w:rsidR="00B36EDA" w:rsidRPr="00453A97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53A9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53A9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53A9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453A97" w14:paraId="6BA55D20" w14:textId="77777777" w:rsidTr="00B36EDA">
        <w:tc>
          <w:tcPr>
            <w:tcW w:w="2269" w:type="dxa"/>
            <w:shd w:val="clear" w:color="auto" w:fill="auto"/>
          </w:tcPr>
          <w:p w14:paraId="5748E396" w14:textId="77777777" w:rsidR="00B36EDA" w:rsidRPr="00453A97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224FD4D9" w14:textId="77777777" w:rsidR="00B36EDA" w:rsidRPr="00453A97" w:rsidRDefault="00774441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/>
                <w:sz w:val="22"/>
                <w:szCs w:val="22"/>
              </w:rPr>
              <w:t>Dostawy sukcesywne środków dezynfekcyjnych</w:t>
            </w:r>
          </w:p>
        </w:tc>
      </w:tr>
      <w:tr w:rsidR="00774441" w:rsidRPr="00453A97" w14:paraId="153359F5" w14:textId="77777777" w:rsidTr="000B3811">
        <w:tc>
          <w:tcPr>
            <w:tcW w:w="2269" w:type="dxa"/>
            <w:shd w:val="clear" w:color="auto" w:fill="auto"/>
          </w:tcPr>
          <w:p w14:paraId="41F27BBA" w14:textId="77777777" w:rsidR="00774441" w:rsidRPr="00453A97" w:rsidRDefault="00774441" w:rsidP="000B381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0E816604" w14:textId="77777777" w:rsidR="00774441" w:rsidRPr="00453A97" w:rsidRDefault="00774441" w:rsidP="000B381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/>
                <w:sz w:val="22"/>
                <w:szCs w:val="22"/>
              </w:rPr>
              <w:t>106/2023</w:t>
            </w:r>
          </w:p>
        </w:tc>
      </w:tr>
    </w:tbl>
    <w:p w14:paraId="6E0ECFD0" w14:textId="77777777" w:rsidR="00B36EDA" w:rsidRPr="00453A97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4947472A" w14:textId="77777777" w:rsidR="00B36EDA" w:rsidRPr="00453A97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453A97">
        <w:rPr>
          <w:rFonts w:ascii="Arial Narrow" w:hAnsi="Arial Narrow" w:cs="Arial"/>
          <w:sz w:val="22"/>
          <w:szCs w:val="22"/>
        </w:rPr>
        <w:t xml:space="preserve">Zamawiający, </w:t>
      </w:r>
      <w:r w:rsidR="00774441" w:rsidRPr="00453A97">
        <w:rPr>
          <w:rFonts w:ascii="Arial Narrow" w:hAnsi="Arial Narrow" w:cs="Arial"/>
          <w:b/>
          <w:sz w:val="22"/>
          <w:szCs w:val="22"/>
        </w:rPr>
        <w:t>10WSzKzP SPZOZ</w:t>
      </w:r>
      <w:r w:rsidRPr="00453A97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774441" w:rsidRPr="00453A97">
        <w:rPr>
          <w:rFonts w:ascii="Arial Narrow" w:hAnsi="Arial Narrow" w:cs="Arial"/>
          <w:sz w:val="22"/>
          <w:szCs w:val="22"/>
        </w:rPr>
        <w:t>(</w:t>
      </w:r>
      <w:proofErr w:type="spellStart"/>
      <w:r w:rsidR="00774441" w:rsidRPr="00453A97">
        <w:rPr>
          <w:rFonts w:ascii="Arial Narrow" w:hAnsi="Arial Narrow" w:cs="Arial"/>
          <w:sz w:val="22"/>
          <w:szCs w:val="22"/>
        </w:rPr>
        <w:t>t.j</w:t>
      </w:r>
      <w:proofErr w:type="spellEnd"/>
      <w:r w:rsidR="00774441" w:rsidRPr="00453A97">
        <w:rPr>
          <w:rFonts w:ascii="Arial Narrow" w:hAnsi="Arial Narrow" w:cs="Arial"/>
          <w:sz w:val="22"/>
          <w:szCs w:val="22"/>
        </w:rPr>
        <w:t>. Dz. U. z 2023r. poz. 1605)</w:t>
      </w:r>
      <w:r w:rsidRPr="00453A97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453A97">
        <w:rPr>
          <w:rFonts w:ascii="Arial Narrow" w:hAnsi="Arial Narrow" w:cs="Arial"/>
          <w:sz w:val="22"/>
          <w:szCs w:val="22"/>
        </w:rPr>
        <w:t>Pzp</w:t>
      </w:r>
      <w:proofErr w:type="spellEnd"/>
      <w:r w:rsidRPr="00453A97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774441" w:rsidRPr="00453A97" w14:paraId="6FB7FB5F" w14:textId="77777777" w:rsidTr="0077444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1DF9D" w14:textId="77777777" w:rsidR="00774441" w:rsidRPr="00453A97" w:rsidRDefault="00774441" w:rsidP="000B3811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</w:t>
            </w:r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: Środki do mycia i dezynfekcji na bazie </w:t>
            </w:r>
            <w:proofErr w:type="spellStart"/>
            <w:r w:rsidRPr="00453A97">
              <w:rPr>
                <w:rFonts w:ascii="Arial Narrow" w:hAnsi="Arial Narrow" w:cs="Arial"/>
                <w:sz w:val="22"/>
                <w:szCs w:val="22"/>
              </w:rPr>
              <w:t>octenidyny</w:t>
            </w:r>
            <w:proofErr w:type="spellEnd"/>
          </w:p>
          <w:p w14:paraId="676C5D34" w14:textId="77777777" w:rsidR="00774441" w:rsidRPr="00453A97" w:rsidRDefault="00774441" w:rsidP="000B3811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/>
                <w:sz w:val="22"/>
                <w:szCs w:val="22"/>
              </w:rPr>
              <w:t>SCHULKE POLSKA SP. Z O.O.</w:t>
            </w:r>
          </w:p>
          <w:p w14:paraId="4340858F" w14:textId="77777777" w:rsidR="00774441" w:rsidRPr="00453A97" w:rsidRDefault="00774441" w:rsidP="000B381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 xml:space="preserve">AL. JEROZOLIMSKIE 132 </w:t>
            </w:r>
          </w:p>
          <w:p w14:paraId="1D50877B" w14:textId="77777777" w:rsidR="00774441" w:rsidRPr="00453A97" w:rsidRDefault="00774441" w:rsidP="000B3811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>02-305 WARSZAWA</w:t>
            </w:r>
          </w:p>
          <w:p w14:paraId="356A4CEE" w14:textId="77777777" w:rsidR="00774441" w:rsidRPr="00453A97" w:rsidRDefault="00774441" w:rsidP="000B381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453A97">
              <w:rPr>
                <w:rFonts w:ascii="Arial Narrow" w:hAnsi="Arial Narrow" w:cs="Arial"/>
                <w:b/>
                <w:sz w:val="22"/>
                <w:szCs w:val="22"/>
              </w:rPr>
              <w:t>174 380.40 zł</w:t>
            </w:r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3A9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A1618BB" w14:textId="77777777" w:rsidR="00774441" w:rsidRPr="00453A97" w:rsidRDefault="00774441" w:rsidP="000B381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453A9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CBFA8B5" w14:textId="77777777" w:rsidR="00774441" w:rsidRPr="00453A97" w:rsidRDefault="00774441" w:rsidP="000B38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74441" w:rsidRPr="00453A97" w14:paraId="758BCACC" w14:textId="77777777" w:rsidTr="0077444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360A1" w14:textId="77777777" w:rsidR="00774441" w:rsidRPr="00453A97" w:rsidRDefault="00774441" w:rsidP="000B3811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5</w:t>
            </w:r>
            <w:r w:rsidRPr="00453A97">
              <w:rPr>
                <w:rFonts w:ascii="Arial Narrow" w:hAnsi="Arial Narrow" w:cs="Arial"/>
                <w:sz w:val="22"/>
                <w:szCs w:val="22"/>
              </w:rPr>
              <w:t>: Środki do szybkiej dezynfekcji małych powierzchni</w:t>
            </w:r>
          </w:p>
          <w:p w14:paraId="4E0EB05E" w14:textId="77777777" w:rsidR="00774441" w:rsidRPr="00453A97" w:rsidRDefault="00774441" w:rsidP="000B3811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453A97">
              <w:rPr>
                <w:rFonts w:ascii="Arial Narrow" w:hAnsi="Arial Narrow" w:cs="Arial"/>
                <w:b/>
                <w:sz w:val="22"/>
                <w:szCs w:val="22"/>
              </w:rPr>
              <w:t>Biachem</w:t>
            </w:r>
            <w:proofErr w:type="spellEnd"/>
            <w:r w:rsidRPr="00453A97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2490E29D" w14:textId="77777777" w:rsidR="00774441" w:rsidRPr="00453A97" w:rsidRDefault="00774441" w:rsidP="000B381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 xml:space="preserve">Sowlany, </w:t>
            </w:r>
            <w:proofErr w:type="spellStart"/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>Alejkowa</w:t>
            </w:r>
            <w:proofErr w:type="spellEnd"/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 xml:space="preserve"> 21 /B9</w:t>
            </w:r>
          </w:p>
          <w:p w14:paraId="65526871" w14:textId="77777777" w:rsidR="00774441" w:rsidRPr="00453A97" w:rsidRDefault="00774441" w:rsidP="000B3811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>15-528 Sowlany</w:t>
            </w:r>
          </w:p>
          <w:p w14:paraId="257D94DD" w14:textId="77777777" w:rsidR="00774441" w:rsidRPr="00453A97" w:rsidRDefault="00774441" w:rsidP="000B381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453A97">
              <w:rPr>
                <w:rFonts w:ascii="Arial Narrow" w:hAnsi="Arial Narrow" w:cs="Arial"/>
                <w:b/>
                <w:sz w:val="22"/>
                <w:szCs w:val="22"/>
              </w:rPr>
              <w:t>14 631.30 zł</w:t>
            </w:r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3A9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DC4A5A5" w14:textId="77777777" w:rsidR="00774441" w:rsidRPr="00453A97" w:rsidRDefault="00774441" w:rsidP="000B381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453A9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C139018" w14:textId="77777777" w:rsidR="00774441" w:rsidRPr="00453A97" w:rsidRDefault="00774441" w:rsidP="000B38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74441" w:rsidRPr="00453A97" w14:paraId="33BD65FE" w14:textId="77777777" w:rsidTr="0077444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FEB66" w14:textId="77777777" w:rsidR="00774441" w:rsidRPr="00453A97" w:rsidRDefault="00774441" w:rsidP="000B3811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7</w:t>
            </w:r>
            <w:r w:rsidRPr="00453A97">
              <w:rPr>
                <w:rFonts w:ascii="Arial Narrow" w:hAnsi="Arial Narrow" w:cs="Arial"/>
                <w:sz w:val="22"/>
                <w:szCs w:val="22"/>
              </w:rPr>
              <w:t>: Środki do dezynfekcji linii wodnych w stacji dializ</w:t>
            </w:r>
          </w:p>
          <w:p w14:paraId="25266220" w14:textId="77777777" w:rsidR="00774441" w:rsidRPr="00453A97" w:rsidRDefault="00774441" w:rsidP="000B3811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/>
                <w:sz w:val="22"/>
                <w:szCs w:val="22"/>
              </w:rPr>
              <w:t>Baxter Polska Sp. z o.o.</w:t>
            </w:r>
          </w:p>
          <w:p w14:paraId="4C8F36B2" w14:textId="77777777" w:rsidR="00774441" w:rsidRPr="00453A97" w:rsidRDefault="00774441" w:rsidP="000B381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 xml:space="preserve">Kruczkowskiego 8 </w:t>
            </w:r>
          </w:p>
          <w:p w14:paraId="2D323909" w14:textId="77777777" w:rsidR="00774441" w:rsidRPr="00453A97" w:rsidRDefault="00774441" w:rsidP="000B3811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>00-380 Warszawa</w:t>
            </w:r>
          </w:p>
          <w:p w14:paraId="7AC2D719" w14:textId="77777777" w:rsidR="00774441" w:rsidRPr="00453A97" w:rsidRDefault="00774441" w:rsidP="000B381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453A97">
              <w:rPr>
                <w:rFonts w:ascii="Arial Narrow" w:hAnsi="Arial Narrow" w:cs="Arial"/>
                <w:b/>
                <w:sz w:val="22"/>
                <w:szCs w:val="22"/>
              </w:rPr>
              <w:t>837.00 zł</w:t>
            </w:r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3A9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FC2C934" w14:textId="77777777" w:rsidR="00774441" w:rsidRPr="00453A97" w:rsidRDefault="00774441" w:rsidP="000B381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453A9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EAD91C2" w14:textId="77777777" w:rsidR="00774441" w:rsidRPr="00453A97" w:rsidRDefault="00774441" w:rsidP="000B38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74441" w:rsidRPr="00453A97" w14:paraId="5D3AA4DA" w14:textId="77777777" w:rsidTr="0077444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E82B1" w14:textId="77777777" w:rsidR="00774441" w:rsidRPr="00453A97" w:rsidRDefault="00774441" w:rsidP="000B3811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8</w:t>
            </w:r>
            <w:r w:rsidRPr="00453A97">
              <w:rPr>
                <w:rFonts w:ascii="Arial Narrow" w:hAnsi="Arial Narrow" w:cs="Arial"/>
                <w:sz w:val="22"/>
                <w:szCs w:val="22"/>
              </w:rPr>
              <w:t>: Środek myjąco-dezynfekcyjny do mycia pacjentów przez zabiegami operacyjnymi</w:t>
            </w:r>
          </w:p>
          <w:p w14:paraId="55E8635E" w14:textId="77777777" w:rsidR="00774441" w:rsidRPr="00453A97" w:rsidRDefault="00774441" w:rsidP="000B3811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453A97">
              <w:rPr>
                <w:rFonts w:ascii="Arial Narrow" w:hAnsi="Arial Narrow" w:cs="Arial"/>
                <w:b/>
                <w:sz w:val="22"/>
                <w:szCs w:val="22"/>
              </w:rPr>
              <w:t>Biachem</w:t>
            </w:r>
            <w:proofErr w:type="spellEnd"/>
            <w:r w:rsidRPr="00453A97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4F38E749" w14:textId="77777777" w:rsidR="00774441" w:rsidRPr="00453A97" w:rsidRDefault="00774441" w:rsidP="000B381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 xml:space="preserve">Sowlany, </w:t>
            </w:r>
            <w:proofErr w:type="spellStart"/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>Alejkowa</w:t>
            </w:r>
            <w:proofErr w:type="spellEnd"/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 xml:space="preserve"> 21 /B9</w:t>
            </w:r>
          </w:p>
          <w:p w14:paraId="550DC910" w14:textId="77777777" w:rsidR="00774441" w:rsidRPr="00453A97" w:rsidRDefault="00774441" w:rsidP="000B3811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>15-528 Sowlany</w:t>
            </w:r>
          </w:p>
          <w:p w14:paraId="0CE75A16" w14:textId="77777777" w:rsidR="00774441" w:rsidRPr="00453A97" w:rsidRDefault="00774441" w:rsidP="000B381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453A97">
              <w:rPr>
                <w:rFonts w:ascii="Arial Narrow" w:hAnsi="Arial Narrow" w:cs="Arial"/>
                <w:b/>
                <w:sz w:val="22"/>
                <w:szCs w:val="22"/>
              </w:rPr>
              <w:t>3 844.00 zł</w:t>
            </w:r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3A9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277A75B" w14:textId="77777777" w:rsidR="00774441" w:rsidRPr="00453A97" w:rsidRDefault="00774441" w:rsidP="000B381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453A9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35C0BB9" w14:textId="77777777" w:rsidR="00774441" w:rsidRPr="00453A97" w:rsidRDefault="00774441" w:rsidP="000B38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74441" w:rsidRPr="00453A97" w14:paraId="185C0D4E" w14:textId="77777777" w:rsidTr="0077444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32792" w14:textId="77777777" w:rsidR="00774441" w:rsidRPr="00453A97" w:rsidRDefault="00774441" w:rsidP="000B3811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10</w:t>
            </w:r>
            <w:r w:rsidRPr="00453A97">
              <w:rPr>
                <w:rFonts w:ascii="Arial Narrow" w:hAnsi="Arial Narrow" w:cs="Arial"/>
                <w:sz w:val="22"/>
                <w:szCs w:val="22"/>
              </w:rPr>
              <w:t>: Środek do dezynfekcji</w:t>
            </w:r>
          </w:p>
          <w:p w14:paraId="18A1E6DB" w14:textId="77777777" w:rsidR="00774441" w:rsidRPr="00453A97" w:rsidRDefault="00774441" w:rsidP="000B3811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/>
                <w:sz w:val="22"/>
                <w:szCs w:val="22"/>
              </w:rPr>
              <w:t>SCHULKE POLSKA SP. Z O.O.</w:t>
            </w:r>
          </w:p>
          <w:p w14:paraId="162218BB" w14:textId="77777777" w:rsidR="00774441" w:rsidRPr="00453A97" w:rsidRDefault="00774441" w:rsidP="000B381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 xml:space="preserve">AL. JEROZOLIMSKIE 132 </w:t>
            </w:r>
          </w:p>
          <w:p w14:paraId="351B881D" w14:textId="77777777" w:rsidR="00774441" w:rsidRPr="00453A97" w:rsidRDefault="00774441" w:rsidP="000B3811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>02-305 WARSZAWA</w:t>
            </w:r>
          </w:p>
          <w:p w14:paraId="7C4193A1" w14:textId="77777777" w:rsidR="00774441" w:rsidRPr="00453A97" w:rsidRDefault="00774441" w:rsidP="000B381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453A97">
              <w:rPr>
                <w:rFonts w:ascii="Arial Narrow" w:hAnsi="Arial Narrow" w:cs="Arial"/>
                <w:b/>
                <w:sz w:val="22"/>
                <w:szCs w:val="22"/>
              </w:rPr>
              <w:t>3 111.48 zł</w:t>
            </w:r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3A9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AC9722F" w14:textId="77777777" w:rsidR="00774441" w:rsidRPr="00453A97" w:rsidRDefault="00774441" w:rsidP="000B381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453A9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D2E6817" w14:textId="77777777" w:rsidR="00774441" w:rsidRPr="00453A97" w:rsidRDefault="00774441" w:rsidP="000B38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74441" w:rsidRPr="00453A97" w14:paraId="1F8CC633" w14:textId="77777777" w:rsidTr="0077444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71FBC" w14:textId="77777777" w:rsidR="00774441" w:rsidRPr="00453A97" w:rsidRDefault="00774441" w:rsidP="000B3811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11</w:t>
            </w:r>
            <w:r w:rsidRPr="00453A97">
              <w:rPr>
                <w:rFonts w:ascii="Arial Narrow" w:hAnsi="Arial Narrow" w:cs="Arial"/>
                <w:sz w:val="22"/>
                <w:szCs w:val="22"/>
              </w:rPr>
              <w:t>: Środek do mycia i dezynfekcji małych i dużych powierzchni</w:t>
            </w:r>
          </w:p>
          <w:p w14:paraId="5B094430" w14:textId="77777777" w:rsidR="00774441" w:rsidRPr="00453A97" w:rsidRDefault="00774441" w:rsidP="000B3811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453A97">
              <w:rPr>
                <w:rFonts w:ascii="Arial Narrow" w:hAnsi="Arial Narrow" w:cs="Arial"/>
                <w:b/>
                <w:sz w:val="22"/>
                <w:szCs w:val="22"/>
              </w:rPr>
              <w:t>Biachem</w:t>
            </w:r>
            <w:proofErr w:type="spellEnd"/>
            <w:r w:rsidRPr="00453A97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0D89DDED" w14:textId="77777777" w:rsidR="00774441" w:rsidRPr="00453A97" w:rsidRDefault="00774441" w:rsidP="000B381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 xml:space="preserve">Sowlany, </w:t>
            </w:r>
            <w:proofErr w:type="spellStart"/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>Alejkowa</w:t>
            </w:r>
            <w:proofErr w:type="spellEnd"/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 xml:space="preserve"> 21 /B9</w:t>
            </w:r>
          </w:p>
          <w:p w14:paraId="7D138391" w14:textId="77777777" w:rsidR="00774441" w:rsidRPr="00453A97" w:rsidRDefault="00774441" w:rsidP="000B3811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>15-528 Sowlany</w:t>
            </w:r>
          </w:p>
          <w:p w14:paraId="70AB53E6" w14:textId="77777777" w:rsidR="00774441" w:rsidRPr="00453A97" w:rsidRDefault="00774441" w:rsidP="000B381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453A97">
              <w:rPr>
                <w:rFonts w:ascii="Arial Narrow" w:hAnsi="Arial Narrow" w:cs="Arial"/>
                <w:b/>
                <w:sz w:val="22"/>
                <w:szCs w:val="22"/>
              </w:rPr>
              <w:t>784.05 zł</w:t>
            </w:r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3A9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7BE9311" w14:textId="77777777" w:rsidR="00774441" w:rsidRPr="00453A97" w:rsidRDefault="00774441" w:rsidP="000B381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453A9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51CDE65" w14:textId="77777777" w:rsidR="00774441" w:rsidRPr="00453A97" w:rsidRDefault="00774441" w:rsidP="000B38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74441" w:rsidRPr="00453A97" w14:paraId="7D0946A0" w14:textId="77777777" w:rsidTr="0077444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C4F84" w14:textId="77777777" w:rsidR="00774441" w:rsidRPr="00453A97" w:rsidRDefault="00774441" w:rsidP="000B3811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15</w:t>
            </w:r>
            <w:r w:rsidRPr="00453A97">
              <w:rPr>
                <w:rFonts w:ascii="Arial Narrow" w:hAnsi="Arial Narrow" w:cs="Arial"/>
                <w:sz w:val="22"/>
                <w:szCs w:val="22"/>
              </w:rPr>
              <w:t>: Środki do mycia i dezynfekcji sprzętu endoskopowego w myjni do endoskopów ETD-3 firmy Olympus</w:t>
            </w:r>
          </w:p>
          <w:p w14:paraId="65A3759C" w14:textId="77777777" w:rsidR="00774441" w:rsidRPr="00453A97" w:rsidRDefault="00774441" w:rsidP="000B3811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/>
                <w:sz w:val="22"/>
                <w:szCs w:val="22"/>
              </w:rPr>
              <w:t>Olympus Polska Sp. z o.o.</w:t>
            </w:r>
          </w:p>
          <w:p w14:paraId="4AE3C8D9" w14:textId="77777777" w:rsidR="00774441" w:rsidRPr="00453A97" w:rsidRDefault="00774441" w:rsidP="000B381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 xml:space="preserve">ul. Wynalazek 1 </w:t>
            </w:r>
          </w:p>
          <w:p w14:paraId="1F9D0B3E" w14:textId="77777777" w:rsidR="00774441" w:rsidRPr="00453A97" w:rsidRDefault="00774441" w:rsidP="000B3811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>02-677 Warszawa</w:t>
            </w:r>
          </w:p>
          <w:p w14:paraId="66C51E44" w14:textId="77777777" w:rsidR="00774441" w:rsidRPr="00453A97" w:rsidRDefault="00774441" w:rsidP="000B381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453A97">
              <w:rPr>
                <w:rFonts w:ascii="Arial Narrow" w:hAnsi="Arial Narrow" w:cs="Arial"/>
                <w:b/>
                <w:sz w:val="22"/>
                <w:szCs w:val="22"/>
              </w:rPr>
              <w:t>14 847.30 zł</w:t>
            </w:r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3A9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3270141" w14:textId="77777777" w:rsidR="00774441" w:rsidRPr="00453A97" w:rsidRDefault="00774441" w:rsidP="000B381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453A9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A67D953" w14:textId="77777777" w:rsidR="00774441" w:rsidRPr="00453A97" w:rsidRDefault="00774441" w:rsidP="000B38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74441" w:rsidRPr="00453A97" w14:paraId="1E4A0D3F" w14:textId="77777777" w:rsidTr="0077444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76388" w14:textId="77777777" w:rsidR="00774441" w:rsidRPr="00453A97" w:rsidRDefault="00774441" w:rsidP="000B3811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16</w:t>
            </w:r>
            <w:r w:rsidRPr="00453A97">
              <w:rPr>
                <w:rFonts w:ascii="Arial Narrow" w:hAnsi="Arial Narrow" w:cs="Arial"/>
                <w:sz w:val="22"/>
                <w:szCs w:val="22"/>
              </w:rPr>
              <w:t>: Bezalkoholowe chusteczki do dezynfekcji powierzchni</w:t>
            </w:r>
          </w:p>
          <w:p w14:paraId="32E2388A" w14:textId="77777777" w:rsidR="00774441" w:rsidRPr="00453A97" w:rsidRDefault="00774441" w:rsidP="000B3811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453A97">
              <w:rPr>
                <w:rFonts w:ascii="Arial Narrow" w:hAnsi="Arial Narrow" w:cs="Arial"/>
                <w:b/>
                <w:sz w:val="22"/>
                <w:szCs w:val="22"/>
              </w:rPr>
              <w:t>Polmil</w:t>
            </w:r>
            <w:proofErr w:type="spellEnd"/>
            <w:r w:rsidRPr="00453A97">
              <w:rPr>
                <w:rFonts w:ascii="Arial Narrow" w:hAnsi="Arial Narrow" w:cs="Arial"/>
                <w:b/>
                <w:sz w:val="22"/>
                <w:szCs w:val="22"/>
              </w:rPr>
              <w:t xml:space="preserve"> sp. z o. o.</w:t>
            </w:r>
          </w:p>
          <w:p w14:paraId="2B9FE1B2" w14:textId="77777777" w:rsidR="00774441" w:rsidRPr="00453A97" w:rsidRDefault="00774441" w:rsidP="000B381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 xml:space="preserve">Przemysłowa 8 B </w:t>
            </w:r>
          </w:p>
          <w:p w14:paraId="2FA24228" w14:textId="77777777" w:rsidR="00774441" w:rsidRPr="00453A97" w:rsidRDefault="00774441" w:rsidP="000B3811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>85-758 BYDGOSZCZ</w:t>
            </w:r>
          </w:p>
          <w:p w14:paraId="7ED0BFDC" w14:textId="77777777" w:rsidR="00774441" w:rsidRPr="00453A97" w:rsidRDefault="00774441" w:rsidP="000B381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453A97">
              <w:rPr>
                <w:rFonts w:ascii="Arial Narrow" w:hAnsi="Arial Narrow" w:cs="Arial"/>
                <w:b/>
                <w:sz w:val="22"/>
                <w:szCs w:val="22"/>
              </w:rPr>
              <w:t>483.57 zł</w:t>
            </w:r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3A9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95D5821" w14:textId="77777777" w:rsidR="00774441" w:rsidRPr="00453A97" w:rsidRDefault="00774441" w:rsidP="000B381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453A9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D0AB18B" w14:textId="77777777" w:rsidR="00774441" w:rsidRPr="00453A97" w:rsidRDefault="00774441" w:rsidP="000B38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74441" w:rsidRPr="00453A97" w14:paraId="74A8B2ED" w14:textId="77777777" w:rsidTr="0077444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AE528" w14:textId="77777777" w:rsidR="00774441" w:rsidRPr="00453A97" w:rsidRDefault="00774441" w:rsidP="000B3811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18</w:t>
            </w:r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: Środki do urządzeń centralnej </w:t>
            </w:r>
            <w:proofErr w:type="spellStart"/>
            <w:r w:rsidRPr="00453A97">
              <w:rPr>
                <w:rFonts w:ascii="Arial Narrow" w:hAnsi="Arial Narrow" w:cs="Arial"/>
                <w:sz w:val="22"/>
                <w:szCs w:val="22"/>
              </w:rPr>
              <w:t>sterylizatorni</w:t>
            </w:r>
            <w:proofErr w:type="spellEnd"/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 (WD</w:t>
            </w:r>
            <w:proofErr w:type="gramStart"/>
            <w:r w:rsidRPr="00453A97">
              <w:rPr>
                <w:rFonts w:ascii="Arial Narrow" w:hAnsi="Arial Narrow" w:cs="Arial"/>
                <w:sz w:val="22"/>
                <w:szCs w:val="22"/>
              </w:rPr>
              <w:t>290,WD</w:t>
            </w:r>
            <w:proofErr w:type="gramEnd"/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250,WD750, myjnia ultradźwiękowa </w:t>
            </w:r>
            <w:proofErr w:type="spellStart"/>
            <w:r w:rsidRPr="00453A97">
              <w:rPr>
                <w:rFonts w:ascii="Arial Narrow" w:hAnsi="Arial Narrow" w:cs="Arial"/>
                <w:sz w:val="22"/>
                <w:szCs w:val="22"/>
              </w:rPr>
              <w:t>Medisafe</w:t>
            </w:r>
            <w:proofErr w:type="spellEnd"/>
            <w:r w:rsidRPr="00453A97">
              <w:rPr>
                <w:rFonts w:ascii="Arial Narrow" w:hAnsi="Arial Narrow" w:cs="Arial"/>
                <w:sz w:val="22"/>
                <w:szCs w:val="22"/>
              </w:rPr>
              <w:t>, sterylizatory różne: gazowe, plazmowe)</w:t>
            </w:r>
          </w:p>
          <w:p w14:paraId="6365FD01" w14:textId="77777777" w:rsidR="00774441" w:rsidRPr="00453A97" w:rsidRDefault="00774441" w:rsidP="000B3811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/>
                <w:sz w:val="22"/>
                <w:szCs w:val="22"/>
              </w:rPr>
              <w:t>HENRY KRUSE SP. Z O.O.</w:t>
            </w:r>
          </w:p>
          <w:p w14:paraId="5AA80885" w14:textId="77777777" w:rsidR="00774441" w:rsidRPr="00453A97" w:rsidRDefault="00774441" w:rsidP="000B381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 xml:space="preserve">KOLEJOWA 3 </w:t>
            </w:r>
          </w:p>
          <w:p w14:paraId="7B5BCB80" w14:textId="77777777" w:rsidR="00774441" w:rsidRPr="00453A97" w:rsidRDefault="00774441" w:rsidP="000B3811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>55-040 BIELANY WROCŁAWSKIE</w:t>
            </w:r>
          </w:p>
          <w:p w14:paraId="0B9AF101" w14:textId="77777777" w:rsidR="00774441" w:rsidRPr="00453A97" w:rsidRDefault="00774441" w:rsidP="000B381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453A97">
              <w:rPr>
                <w:rFonts w:ascii="Arial Narrow" w:hAnsi="Arial Narrow" w:cs="Arial"/>
                <w:b/>
                <w:sz w:val="22"/>
                <w:szCs w:val="22"/>
              </w:rPr>
              <w:t>67 450.86 zł</w:t>
            </w:r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3A9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21C5E72" w14:textId="77777777" w:rsidR="00774441" w:rsidRPr="00453A97" w:rsidRDefault="00774441" w:rsidP="000B381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453A9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5602644" w14:textId="77777777" w:rsidR="00774441" w:rsidRPr="00453A97" w:rsidRDefault="00774441" w:rsidP="000B38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74441" w:rsidRPr="00453A97" w14:paraId="1A189D56" w14:textId="77777777" w:rsidTr="0077444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51F18" w14:textId="77777777" w:rsidR="00774441" w:rsidRPr="00453A97" w:rsidRDefault="00774441" w:rsidP="000B3811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19</w:t>
            </w:r>
            <w:r w:rsidRPr="00453A97">
              <w:rPr>
                <w:rFonts w:ascii="Arial Narrow" w:hAnsi="Arial Narrow" w:cs="Arial"/>
                <w:sz w:val="22"/>
                <w:szCs w:val="22"/>
              </w:rPr>
              <w:t>: Środek dezynfekcyjny i testy do urządzenia NOCOSPRAY</w:t>
            </w:r>
          </w:p>
          <w:p w14:paraId="1EE68BE6" w14:textId="77777777" w:rsidR="00774441" w:rsidRPr="00453A97" w:rsidRDefault="00774441" w:rsidP="000B3811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/>
                <w:sz w:val="22"/>
                <w:szCs w:val="22"/>
              </w:rPr>
              <w:t>"GREENPOL" INSTYTUT KSZTAŁTOWANIA ŚRODOWISKA SP. Z O.O.</w:t>
            </w:r>
          </w:p>
          <w:p w14:paraId="0D91C888" w14:textId="77777777" w:rsidR="00774441" w:rsidRPr="00453A97" w:rsidRDefault="00774441" w:rsidP="000B381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 xml:space="preserve">UL. STEFANA ŻEROMSKIEGO 10/4 </w:t>
            </w:r>
          </w:p>
          <w:p w14:paraId="2CC6B1F2" w14:textId="77777777" w:rsidR="00774441" w:rsidRPr="00453A97" w:rsidRDefault="00774441" w:rsidP="000B3811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>65-066 ZIELONA GÓRA</w:t>
            </w:r>
          </w:p>
          <w:p w14:paraId="5DA54EA7" w14:textId="77777777" w:rsidR="00774441" w:rsidRPr="00453A97" w:rsidRDefault="00774441" w:rsidP="000B381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453A97">
              <w:rPr>
                <w:rFonts w:ascii="Arial Narrow" w:hAnsi="Arial Narrow" w:cs="Arial"/>
                <w:b/>
                <w:sz w:val="22"/>
                <w:szCs w:val="22"/>
              </w:rPr>
              <w:t>16 676.37 zł</w:t>
            </w:r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3A9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9C75049" w14:textId="77777777" w:rsidR="00774441" w:rsidRPr="00453A97" w:rsidRDefault="00774441" w:rsidP="000B381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453A9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E5FBE69" w14:textId="77777777" w:rsidR="00774441" w:rsidRPr="00453A97" w:rsidRDefault="00774441" w:rsidP="000B38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74441" w:rsidRPr="00453A97" w14:paraId="1045A646" w14:textId="77777777" w:rsidTr="0077444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8A1E4" w14:textId="77777777" w:rsidR="00774441" w:rsidRPr="00453A97" w:rsidRDefault="00774441" w:rsidP="000B3811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21</w:t>
            </w:r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: Środek do myjni Advantage Plus Pass </w:t>
            </w:r>
            <w:proofErr w:type="spellStart"/>
            <w:r w:rsidRPr="00453A97">
              <w:rPr>
                <w:rFonts w:ascii="Arial Narrow" w:hAnsi="Arial Narrow" w:cs="Arial"/>
                <w:sz w:val="22"/>
                <w:szCs w:val="22"/>
              </w:rPr>
              <w:t>Thru</w:t>
            </w:r>
            <w:proofErr w:type="spellEnd"/>
          </w:p>
          <w:p w14:paraId="0C4783C5" w14:textId="77777777" w:rsidR="00774441" w:rsidRPr="00453A97" w:rsidRDefault="00774441" w:rsidP="000B3811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/>
                <w:sz w:val="22"/>
                <w:szCs w:val="22"/>
              </w:rPr>
              <w:t>INFORMER MED Sp. z o.o.</w:t>
            </w:r>
          </w:p>
          <w:p w14:paraId="2E96CB2C" w14:textId="77777777" w:rsidR="00774441" w:rsidRPr="00453A97" w:rsidRDefault="00774441" w:rsidP="000B381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 xml:space="preserve">Winogrady 118 </w:t>
            </w:r>
          </w:p>
          <w:p w14:paraId="69FD3012" w14:textId="77777777" w:rsidR="00774441" w:rsidRPr="00453A97" w:rsidRDefault="00774441" w:rsidP="000B3811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>61-626 Poznań</w:t>
            </w:r>
          </w:p>
          <w:p w14:paraId="312A219E" w14:textId="77777777" w:rsidR="00774441" w:rsidRPr="00453A97" w:rsidRDefault="00774441" w:rsidP="000B381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453A97">
              <w:rPr>
                <w:rFonts w:ascii="Arial Narrow" w:hAnsi="Arial Narrow" w:cs="Arial"/>
                <w:b/>
                <w:sz w:val="22"/>
                <w:szCs w:val="22"/>
              </w:rPr>
              <w:t>58 168.80 zł</w:t>
            </w:r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3A9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85886A3" w14:textId="77777777" w:rsidR="00774441" w:rsidRPr="00453A97" w:rsidRDefault="00774441" w:rsidP="000B381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453A9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731E5B2" w14:textId="77777777" w:rsidR="00774441" w:rsidRPr="00453A97" w:rsidRDefault="00774441" w:rsidP="000B38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74441" w:rsidRPr="00453A97" w14:paraId="14A88DFF" w14:textId="77777777" w:rsidTr="0077444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87F47" w14:textId="77777777" w:rsidR="00774441" w:rsidRPr="00453A97" w:rsidRDefault="00774441" w:rsidP="000B3811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22</w:t>
            </w:r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453A97">
              <w:rPr>
                <w:rFonts w:ascii="Arial Narrow" w:hAnsi="Arial Narrow" w:cs="Arial"/>
                <w:sz w:val="22"/>
                <w:szCs w:val="22"/>
              </w:rPr>
              <w:t>Środeki</w:t>
            </w:r>
            <w:proofErr w:type="spellEnd"/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 do chemiczno-termicznej dezynfekcji z odwapnieniem aparatury do dializ, aparat do hemodializy Dialog</w:t>
            </w:r>
          </w:p>
          <w:p w14:paraId="7007BB4E" w14:textId="77777777" w:rsidR="00774441" w:rsidRPr="00453A97" w:rsidRDefault="00774441" w:rsidP="000B3811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/>
                <w:sz w:val="22"/>
                <w:szCs w:val="22"/>
              </w:rPr>
              <w:t>Baxter Polska Sp. z o.o.</w:t>
            </w:r>
          </w:p>
          <w:p w14:paraId="73A98A7B" w14:textId="77777777" w:rsidR="00774441" w:rsidRPr="00453A97" w:rsidRDefault="00774441" w:rsidP="000B381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 xml:space="preserve">Kruczkowskiego 8 </w:t>
            </w:r>
          </w:p>
          <w:p w14:paraId="4A32874B" w14:textId="77777777" w:rsidR="00774441" w:rsidRPr="00453A97" w:rsidRDefault="00774441" w:rsidP="000B3811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>00-380 Warszawa</w:t>
            </w:r>
          </w:p>
          <w:p w14:paraId="0F7D36C5" w14:textId="77777777" w:rsidR="00774441" w:rsidRPr="00453A97" w:rsidRDefault="00774441" w:rsidP="000B381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453A97">
              <w:rPr>
                <w:rFonts w:ascii="Arial Narrow" w:hAnsi="Arial Narrow" w:cs="Arial"/>
                <w:b/>
                <w:sz w:val="22"/>
                <w:szCs w:val="22"/>
              </w:rPr>
              <w:t>11 664.00 zł</w:t>
            </w:r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3A9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1AAD3F8" w14:textId="77777777" w:rsidR="00774441" w:rsidRPr="00453A97" w:rsidRDefault="00774441" w:rsidP="000B381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453A9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192B7F9" w14:textId="77777777" w:rsidR="00774441" w:rsidRPr="00453A97" w:rsidRDefault="00774441" w:rsidP="000B38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74441" w:rsidRPr="00453A97" w14:paraId="4A23AE19" w14:textId="77777777" w:rsidTr="0077444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C2E81" w14:textId="77777777" w:rsidR="00774441" w:rsidRPr="00453A97" w:rsidRDefault="00774441" w:rsidP="000B3811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23</w:t>
            </w:r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: Preparat do dezynfekcji skóry przed drobnymi zabiegami, pielęgnacja miejsca wkłucia naczyniowego na bazie </w:t>
            </w:r>
            <w:proofErr w:type="spellStart"/>
            <w:r w:rsidRPr="00453A97">
              <w:rPr>
                <w:rFonts w:ascii="Arial Narrow" w:hAnsi="Arial Narrow" w:cs="Arial"/>
                <w:sz w:val="22"/>
                <w:szCs w:val="22"/>
              </w:rPr>
              <w:t>chlorheksydyny</w:t>
            </w:r>
            <w:proofErr w:type="spellEnd"/>
          </w:p>
          <w:p w14:paraId="6870CD8C" w14:textId="77777777" w:rsidR="00774441" w:rsidRPr="00453A97" w:rsidRDefault="00774441" w:rsidP="000B3811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453A97">
              <w:rPr>
                <w:rFonts w:ascii="Arial Narrow" w:hAnsi="Arial Narrow" w:cs="Arial"/>
                <w:b/>
                <w:sz w:val="22"/>
                <w:szCs w:val="22"/>
              </w:rPr>
              <w:t>Bialmed</w:t>
            </w:r>
            <w:proofErr w:type="spellEnd"/>
            <w:r w:rsidRPr="00453A97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4A8A6706" w14:textId="77777777" w:rsidR="00774441" w:rsidRPr="00453A97" w:rsidRDefault="00774441" w:rsidP="000B381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 xml:space="preserve">Kazimierzowska46/48 35 </w:t>
            </w:r>
          </w:p>
          <w:p w14:paraId="3A9F31FD" w14:textId="77777777" w:rsidR="00774441" w:rsidRPr="00453A97" w:rsidRDefault="00774441" w:rsidP="000B3811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>02-546 Warszawa</w:t>
            </w:r>
          </w:p>
          <w:p w14:paraId="084D8477" w14:textId="77777777" w:rsidR="00774441" w:rsidRPr="00453A97" w:rsidRDefault="00774441" w:rsidP="000B381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453A97">
              <w:rPr>
                <w:rFonts w:ascii="Arial Narrow" w:hAnsi="Arial Narrow" w:cs="Arial"/>
                <w:b/>
                <w:sz w:val="22"/>
                <w:szCs w:val="22"/>
              </w:rPr>
              <w:t>10 135.80 zł</w:t>
            </w:r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3A9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0DF7CA2" w14:textId="77777777" w:rsidR="00774441" w:rsidRPr="00453A97" w:rsidRDefault="00774441" w:rsidP="000B381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453A9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8BD1D8E" w14:textId="77777777" w:rsidR="00774441" w:rsidRPr="00453A97" w:rsidRDefault="00774441" w:rsidP="000B38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74441" w:rsidRPr="00453A97" w14:paraId="46645F5E" w14:textId="77777777" w:rsidTr="0077444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AC2EE" w14:textId="77777777" w:rsidR="00774441" w:rsidRPr="00453A97" w:rsidRDefault="00774441" w:rsidP="000B3811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24</w:t>
            </w:r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: Preparat </w:t>
            </w:r>
            <w:proofErr w:type="gramStart"/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do </w:t>
            </w:r>
            <w:proofErr w:type="spellStart"/>
            <w:r w:rsidRPr="00453A97">
              <w:rPr>
                <w:rFonts w:ascii="Arial Narrow" w:hAnsi="Arial Narrow" w:cs="Arial"/>
                <w:sz w:val="22"/>
                <w:szCs w:val="22"/>
              </w:rPr>
              <w:t>do</w:t>
            </w:r>
            <w:proofErr w:type="spellEnd"/>
            <w:proofErr w:type="gramEnd"/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453A97">
              <w:rPr>
                <w:rFonts w:ascii="Arial Narrow" w:hAnsi="Arial Narrow" w:cs="Arial"/>
                <w:sz w:val="22"/>
                <w:szCs w:val="22"/>
              </w:rPr>
              <w:t>wysokoskutecznej</w:t>
            </w:r>
            <w:proofErr w:type="spellEnd"/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 dezynfekcji ręcznej na bazie 2% aldehydu </w:t>
            </w:r>
            <w:proofErr w:type="spellStart"/>
            <w:r w:rsidRPr="00453A97">
              <w:rPr>
                <w:rFonts w:ascii="Arial Narrow" w:hAnsi="Arial Narrow" w:cs="Arial"/>
                <w:sz w:val="22"/>
                <w:szCs w:val="22"/>
              </w:rPr>
              <w:t>glutarowego</w:t>
            </w:r>
            <w:proofErr w:type="spellEnd"/>
          </w:p>
          <w:p w14:paraId="44751A19" w14:textId="77777777" w:rsidR="00774441" w:rsidRPr="00453A97" w:rsidRDefault="00774441" w:rsidP="000B3811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453A97">
              <w:rPr>
                <w:rFonts w:ascii="Arial Narrow" w:hAnsi="Arial Narrow" w:cs="Arial"/>
                <w:b/>
                <w:sz w:val="22"/>
                <w:szCs w:val="22"/>
              </w:rPr>
              <w:t>Polmil</w:t>
            </w:r>
            <w:proofErr w:type="spellEnd"/>
            <w:r w:rsidRPr="00453A97">
              <w:rPr>
                <w:rFonts w:ascii="Arial Narrow" w:hAnsi="Arial Narrow" w:cs="Arial"/>
                <w:b/>
                <w:sz w:val="22"/>
                <w:szCs w:val="22"/>
              </w:rPr>
              <w:t xml:space="preserve"> sp. z o. o.</w:t>
            </w:r>
          </w:p>
          <w:p w14:paraId="5B7711AA" w14:textId="77777777" w:rsidR="00774441" w:rsidRPr="00453A97" w:rsidRDefault="00774441" w:rsidP="000B381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 xml:space="preserve">Przemysłowa 8 B </w:t>
            </w:r>
          </w:p>
          <w:p w14:paraId="01ED85C5" w14:textId="77777777" w:rsidR="00774441" w:rsidRPr="00453A97" w:rsidRDefault="00774441" w:rsidP="000B3811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>85-758 BYDGOSZCZ</w:t>
            </w:r>
          </w:p>
          <w:p w14:paraId="10319655" w14:textId="77777777" w:rsidR="00774441" w:rsidRPr="00453A97" w:rsidRDefault="00774441" w:rsidP="000B381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453A97">
              <w:rPr>
                <w:rFonts w:ascii="Arial Narrow" w:hAnsi="Arial Narrow" w:cs="Arial"/>
                <w:b/>
                <w:sz w:val="22"/>
                <w:szCs w:val="22"/>
              </w:rPr>
              <w:t>372.60 zł</w:t>
            </w:r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3A9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9610476" w14:textId="77777777" w:rsidR="00774441" w:rsidRPr="00453A97" w:rsidRDefault="00774441" w:rsidP="000B381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453A9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9F4FB94" w14:textId="77777777" w:rsidR="00774441" w:rsidRPr="00453A97" w:rsidRDefault="00774441" w:rsidP="000B38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774441" w:rsidRPr="00453A97" w14:paraId="1284A297" w14:textId="77777777" w:rsidTr="0077444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B63B5" w14:textId="77777777" w:rsidR="00774441" w:rsidRPr="00453A97" w:rsidRDefault="00774441" w:rsidP="000B3811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25</w:t>
            </w:r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: Preparaty do oczyszczania oraz </w:t>
            </w:r>
            <w:proofErr w:type="spellStart"/>
            <w:r w:rsidRPr="00453A97">
              <w:rPr>
                <w:rFonts w:ascii="Arial Narrow" w:hAnsi="Arial Narrow" w:cs="Arial"/>
                <w:sz w:val="22"/>
                <w:szCs w:val="22"/>
              </w:rPr>
              <w:t>przyszpieszania</w:t>
            </w:r>
            <w:proofErr w:type="spellEnd"/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 gojenia ran</w:t>
            </w:r>
          </w:p>
          <w:p w14:paraId="311CBFF7" w14:textId="77777777" w:rsidR="00774441" w:rsidRPr="00453A97" w:rsidRDefault="00774441" w:rsidP="000B3811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453A97">
              <w:rPr>
                <w:rFonts w:ascii="Arial Narrow" w:hAnsi="Arial Narrow" w:cs="Arial"/>
                <w:b/>
                <w:sz w:val="22"/>
                <w:szCs w:val="22"/>
              </w:rPr>
              <w:t>Medilab</w:t>
            </w:r>
            <w:proofErr w:type="spellEnd"/>
            <w:r w:rsidRPr="00453A97">
              <w:rPr>
                <w:rFonts w:ascii="Arial Narrow" w:hAnsi="Arial Narrow" w:cs="Arial"/>
                <w:b/>
                <w:sz w:val="22"/>
                <w:szCs w:val="22"/>
              </w:rPr>
              <w:t xml:space="preserve"> Sp. z o. o.</w:t>
            </w:r>
          </w:p>
          <w:p w14:paraId="36FD3CD3" w14:textId="77777777" w:rsidR="00774441" w:rsidRPr="00453A97" w:rsidRDefault="00774441" w:rsidP="000B381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 xml:space="preserve">Wysockiego 6c </w:t>
            </w:r>
          </w:p>
          <w:p w14:paraId="2C13392E" w14:textId="77777777" w:rsidR="00774441" w:rsidRPr="00453A97" w:rsidRDefault="00774441" w:rsidP="000B3811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>03-371 Warszawa</w:t>
            </w:r>
          </w:p>
          <w:p w14:paraId="78855AF8" w14:textId="77777777" w:rsidR="00774441" w:rsidRPr="00453A97" w:rsidRDefault="00774441" w:rsidP="000B3811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453A97">
              <w:rPr>
                <w:rFonts w:ascii="Arial Narrow" w:hAnsi="Arial Narrow" w:cs="Arial"/>
                <w:b/>
                <w:sz w:val="22"/>
                <w:szCs w:val="22"/>
              </w:rPr>
              <w:t>30 672.00 zł</w:t>
            </w:r>
            <w:r w:rsidRPr="00453A9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3A9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EFFE451" w14:textId="77777777" w:rsidR="00774441" w:rsidRPr="00453A97" w:rsidRDefault="00774441" w:rsidP="000B3811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453A9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9E6B398" w14:textId="77777777" w:rsidR="00774441" w:rsidRPr="00453A97" w:rsidRDefault="00774441" w:rsidP="000B381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14:paraId="055E4291" w14:textId="77777777" w:rsidR="00B36EDA" w:rsidRPr="00453A97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453A97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453A97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453A97" w14:paraId="6E33D66F" w14:textId="77777777" w:rsidTr="007744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2C61A3" w14:textId="77777777" w:rsidR="00B36EDA" w:rsidRPr="00453A9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AA5D18" w14:textId="77777777" w:rsidR="00B36EDA" w:rsidRPr="00453A9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BC22202" w14:textId="77777777" w:rsidR="00B36EDA" w:rsidRPr="00453A9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9F7AB8" w14:textId="77777777" w:rsidR="00B36EDA" w:rsidRPr="00453A9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453A97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774441" w:rsidRPr="00453A97" w14:paraId="7556364A" w14:textId="77777777" w:rsidTr="007744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64840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2 - Środki do mycia i dezynfekcji na bazie </w:t>
            </w:r>
            <w:proofErr w:type="spellStart"/>
            <w:r w:rsidRPr="00453A97">
              <w:rPr>
                <w:rFonts w:ascii="Arial Narrow" w:hAnsi="Arial Narrow" w:cs="Arial"/>
                <w:sz w:val="20"/>
                <w:szCs w:val="20"/>
              </w:rPr>
              <w:t>octenidyny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E96B1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>SCHULKE POLSKA SP. Z O.O.</w:t>
            </w:r>
          </w:p>
          <w:p w14:paraId="5DE7DD2A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AL. JEROZOLIMSKIE 132</w:t>
            </w:r>
          </w:p>
          <w:p w14:paraId="231C7E6F" w14:textId="77777777" w:rsidR="00774441" w:rsidRPr="00453A97" w:rsidRDefault="00774441" w:rsidP="000B381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02-305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B2A90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C9FAA" w14:textId="77777777" w:rsidR="00774441" w:rsidRPr="00453A97" w:rsidRDefault="00774441" w:rsidP="000B381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774441" w:rsidRPr="00453A97" w14:paraId="0C390669" w14:textId="77777777" w:rsidTr="007744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DA6B4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5 - Środki do szybkiej dezynfekcji małych powierzchni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0F793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>Biachem</w:t>
            </w:r>
            <w:proofErr w:type="spellEnd"/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7E466E02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Sowlany, </w:t>
            </w:r>
            <w:proofErr w:type="spellStart"/>
            <w:r w:rsidRPr="00453A97">
              <w:rPr>
                <w:rFonts w:ascii="Arial Narrow" w:hAnsi="Arial Narrow" w:cs="Arial"/>
                <w:sz w:val="20"/>
                <w:szCs w:val="20"/>
              </w:rPr>
              <w:t>Alejkowa</w:t>
            </w:r>
            <w:proofErr w:type="spellEnd"/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21/B9</w:t>
            </w:r>
          </w:p>
          <w:p w14:paraId="6EF737FD" w14:textId="77777777" w:rsidR="00774441" w:rsidRPr="00453A97" w:rsidRDefault="00774441" w:rsidP="000B381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15-528 Sowlany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BC917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E4BA7" w14:textId="77777777" w:rsidR="00774441" w:rsidRPr="00453A97" w:rsidRDefault="00774441" w:rsidP="000B381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774441" w:rsidRPr="00453A97" w14:paraId="37A02FF9" w14:textId="77777777" w:rsidTr="007744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79B3A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5 - Środki do szybkiej dezynfekcji małych powierzchni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AB292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>Alpinus</w:t>
            </w:r>
            <w:proofErr w:type="spellEnd"/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Chemia Spółka z ograniczoną odpowiedzialnością</w:t>
            </w:r>
          </w:p>
          <w:p w14:paraId="73317536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453A97">
              <w:rPr>
                <w:rFonts w:ascii="Arial Narrow" w:hAnsi="Arial Narrow" w:cs="Arial"/>
                <w:sz w:val="20"/>
                <w:szCs w:val="20"/>
              </w:rPr>
              <w:t>Garbary</w:t>
            </w:r>
            <w:proofErr w:type="spellEnd"/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5</w:t>
            </w:r>
          </w:p>
          <w:p w14:paraId="4B6A9838" w14:textId="77777777" w:rsidR="00774441" w:rsidRPr="00453A97" w:rsidRDefault="00774441" w:rsidP="000B381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86-050 Solec Kujawski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E8312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1 - Cena - 91.69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72480" w14:textId="77777777" w:rsidR="00774441" w:rsidRPr="00453A97" w:rsidRDefault="00774441" w:rsidP="000B381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 91,69</w:t>
            </w:r>
          </w:p>
        </w:tc>
      </w:tr>
      <w:tr w:rsidR="00774441" w:rsidRPr="00453A97" w14:paraId="3DBD63D4" w14:textId="77777777" w:rsidTr="007744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D2579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5 - Środki do szybkiej dezynfekcji małych powierzchni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34768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>Medilab</w:t>
            </w:r>
            <w:proofErr w:type="spellEnd"/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 o.</w:t>
            </w:r>
          </w:p>
          <w:p w14:paraId="40874051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Wysockiego 6c</w:t>
            </w:r>
          </w:p>
          <w:p w14:paraId="1FBB2DAF" w14:textId="77777777" w:rsidR="00774441" w:rsidRPr="00453A97" w:rsidRDefault="00774441" w:rsidP="000B381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03-371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44646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1 - Cena - 86.59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8D201" w14:textId="77777777" w:rsidR="00774441" w:rsidRPr="00453A97" w:rsidRDefault="00774441" w:rsidP="000B381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 86,59</w:t>
            </w:r>
          </w:p>
        </w:tc>
      </w:tr>
      <w:tr w:rsidR="00774441" w:rsidRPr="00453A97" w14:paraId="04631388" w14:textId="77777777" w:rsidTr="007744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B9269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5 - Środki do szybkiej dezynfekcji małych powierzchni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C8A2E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>MEDISEPT SP. Z O.O.</w:t>
            </w:r>
          </w:p>
          <w:p w14:paraId="5BEDDDDA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Ludwika </w:t>
            </w:r>
            <w:proofErr w:type="spellStart"/>
            <w:r w:rsidRPr="00453A97">
              <w:rPr>
                <w:rFonts w:ascii="Arial Narrow" w:hAnsi="Arial Narrow" w:cs="Arial"/>
                <w:sz w:val="20"/>
                <w:szCs w:val="20"/>
              </w:rPr>
              <w:t>Spiessa</w:t>
            </w:r>
            <w:proofErr w:type="spellEnd"/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4</w:t>
            </w:r>
          </w:p>
          <w:p w14:paraId="4F64D78D" w14:textId="77777777" w:rsidR="00774441" w:rsidRPr="00453A97" w:rsidRDefault="00774441" w:rsidP="000B381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20-270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E1084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1 - Cena - 77.86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C7F0E" w14:textId="77777777" w:rsidR="00774441" w:rsidRPr="00453A97" w:rsidRDefault="00774441" w:rsidP="000B381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 77,86</w:t>
            </w:r>
          </w:p>
        </w:tc>
      </w:tr>
      <w:tr w:rsidR="00774441" w:rsidRPr="00453A97" w14:paraId="535F7F4F" w14:textId="77777777" w:rsidTr="007744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0FAE8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5 - Środki do szybkiej dezynfekcji małych powierzchni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68075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>Bialmed</w:t>
            </w:r>
            <w:proofErr w:type="spellEnd"/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1A0ACABE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Kazimierzowska46/48 35</w:t>
            </w:r>
          </w:p>
          <w:p w14:paraId="2B10A461" w14:textId="77777777" w:rsidR="00774441" w:rsidRPr="00453A97" w:rsidRDefault="00774441" w:rsidP="000B381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EF069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1 - Cena - 72.68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9B772" w14:textId="77777777" w:rsidR="00774441" w:rsidRPr="00453A97" w:rsidRDefault="00774441" w:rsidP="000B381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 72,68</w:t>
            </w:r>
          </w:p>
        </w:tc>
      </w:tr>
      <w:tr w:rsidR="00774441" w:rsidRPr="00453A97" w14:paraId="1042C322" w14:textId="77777777" w:rsidTr="007744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3CCF3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5 - Środki do szybkiej dezynfekcji małych powierzchni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A322F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>Medilab</w:t>
            </w:r>
            <w:proofErr w:type="spellEnd"/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Firma Wytwórczo-Usługowa Sp. z o.o.</w:t>
            </w:r>
          </w:p>
          <w:p w14:paraId="40641FD9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Niedźwiedzia 60</w:t>
            </w:r>
          </w:p>
          <w:p w14:paraId="5C269B73" w14:textId="77777777" w:rsidR="00774441" w:rsidRPr="00453A97" w:rsidRDefault="00774441" w:rsidP="000B381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lastRenderedPageBreak/>
              <w:t>15-531 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67FE4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lastRenderedPageBreak/>
              <w:t>1 - Cena - 48.13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523FE" w14:textId="77777777" w:rsidR="00774441" w:rsidRPr="00453A97" w:rsidRDefault="00774441" w:rsidP="000B381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 48,13</w:t>
            </w:r>
          </w:p>
        </w:tc>
      </w:tr>
      <w:tr w:rsidR="00774441" w:rsidRPr="00453A97" w14:paraId="0B80C308" w14:textId="77777777" w:rsidTr="007744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4AC91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5 - Środki do szybkiej dezynfekcji małych powierzchni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D1FE1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>SCHULKE POLSKA SP. Z O.O.</w:t>
            </w:r>
          </w:p>
          <w:p w14:paraId="23DCAF1D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AL. JEROZOLIMSKIE 132</w:t>
            </w:r>
          </w:p>
          <w:p w14:paraId="6436C419" w14:textId="77777777" w:rsidR="00774441" w:rsidRPr="00453A97" w:rsidRDefault="00774441" w:rsidP="000B381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02-305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DE7BF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1 - Cena - 40.88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05D1C" w14:textId="77777777" w:rsidR="00774441" w:rsidRPr="00453A97" w:rsidRDefault="00774441" w:rsidP="000B381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 40,88</w:t>
            </w:r>
          </w:p>
        </w:tc>
      </w:tr>
      <w:tr w:rsidR="00774441" w:rsidRPr="00453A97" w14:paraId="2B0B761C" w14:textId="77777777" w:rsidTr="007744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6C4CC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5 - Środki do szybkiej dezynfekcji małych powierzchni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8BD79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>HENRY KRUSE SP. Z O.O.</w:t>
            </w:r>
          </w:p>
          <w:p w14:paraId="54098BFE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KOLEJOWA 3</w:t>
            </w:r>
          </w:p>
          <w:p w14:paraId="0D4C8297" w14:textId="77777777" w:rsidR="00774441" w:rsidRPr="00453A97" w:rsidRDefault="00774441" w:rsidP="000B381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55-040 BIELANY WROCŁAWSKIE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AA33C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1 - Cena - 36.87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52079" w14:textId="77777777" w:rsidR="00774441" w:rsidRPr="00453A97" w:rsidRDefault="00774441" w:rsidP="000B381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 36,87</w:t>
            </w:r>
          </w:p>
        </w:tc>
      </w:tr>
      <w:tr w:rsidR="00774441" w:rsidRPr="00453A97" w14:paraId="1A6CD38F" w14:textId="77777777" w:rsidTr="007744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ED3D4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5 - Środki do szybkiej dezynfekcji małych powierzchni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16D0B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>OSS sp. z o.o.</w:t>
            </w:r>
          </w:p>
          <w:p w14:paraId="3D5110BE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Siennicka 25</w:t>
            </w:r>
          </w:p>
          <w:p w14:paraId="69FC2961" w14:textId="77777777" w:rsidR="00774441" w:rsidRPr="00453A97" w:rsidRDefault="00774441" w:rsidP="000B381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80-758 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C5EB6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1 - Cena - 34.02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A11E3" w14:textId="77777777" w:rsidR="00774441" w:rsidRPr="00453A97" w:rsidRDefault="00774441" w:rsidP="000B381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 34,02</w:t>
            </w:r>
          </w:p>
        </w:tc>
      </w:tr>
      <w:tr w:rsidR="00774441" w:rsidRPr="00453A97" w14:paraId="67117151" w14:textId="77777777" w:rsidTr="007744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CE13A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7 - Środki do dezynfekcji linii wodnych w stacji dializ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952D5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>Baxter Polska Sp. z o.o.</w:t>
            </w:r>
          </w:p>
          <w:p w14:paraId="70CB7C7C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Kruczkowskiego 8</w:t>
            </w:r>
          </w:p>
          <w:p w14:paraId="49738959" w14:textId="77777777" w:rsidR="00774441" w:rsidRPr="00453A97" w:rsidRDefault="00774441" w:rsidP="000B381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00-380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8EF2D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C7502" w14:textId="77777777" w:rsidR="00774441" w:rsidRPr="00453A97" w:rsidRDefault="00774441" w:rsidP="000B381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774441" w:rsidRPr="00453A97" w14:paraId="7A495EB6" w14:textId="77777777" w:rsidTr="007744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514FB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7 - Środki do dezynfekcji linii wodnych w stacji dializ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2B1E2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>SCHULKE POLSKA SP. Z O.O.</w:t>
            </w:r>
          </w:p>
          <w:p w14:paraId="391EF6A1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AL. JEROZOLIMSKIE 132</w:t>
            </w:r>
          </w:p>
          <w:p w14:paraId="73E85BEC" w14:textId="77777777" w:rsidR="00774441" w:rsidRPr="00453A97" w:rsidRDefault="00774441" w:rsidP="000B381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02-305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B59FB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1 - Cena - 84.75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7C5BB" w14:textId="77777777" w:rsidR="00774441" w:rsidRPr="00453A97" w:rsidRDefault="00774441" w:rsidP="000B381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 84,75</w:t>
            </w:r>
          </w:p>
        </w:tc>
      </w:tr>
      <w:tr w:rsidR="00774441" w:rsidRPr="00453A97" w14:paraId="4A08D775" w14:textId="77777777" w:rsidTr="007744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36CC4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8 - Środek myjąco-dezynfekcyjny do mycia pacjentów przez zabiegami operacyjnymi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096C3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>Biachem</w:t>
            </w:r>
            <w:proofErr w:type="spellEnd"/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3A147E8C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Sowlany, </w:t>
            </w:r>
            <w:proofErr w:type="spellStart"/>
            <w:r w:rsidRPr="00453A97">
              <w:rPr>
                <w:rFonts w:ascii="Arial Narrow" w:hAnsi="Arial Narrow" w:cs="Arial"/>
                <w:sz w:val="20"/>
                <w:szCs w:val="20"/>
              </w:rPr>
              <w:t>Alejkowa</w:t>
            </w:r>
            <w:proofErr w:type="spellEnd"/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21/B9</w:t>
            </w:r>
          </w:p>
          <w:p w14:paraId="3F47942E" w14:textId="77777777" w:rsidR="00774441" w:rsidRPr="00453A97" w:rsidRDefault="00774441" w:rsidP="000B381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15-528 Sowlany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C81F4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22DEE" w14:textId="77777777" w:rsidR="00774441" w:rsidRPr="00453A97" w:rsidRDefault="00774441" w:rsidP="000B381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774441" w:rsidRPr="00453A97" w14:paraId="45AE67B8" w14:textId="77777777" w:rsidTr="007744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E6EBB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8 - Środek myjąco-dezynfekcyjny do mycia pacjentów przez zabiegami operacyjnymi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AE3DD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>Bialmed</w:t>
            </w:r>
            <w:proofErr w:type="spellEnd"/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3674464A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Kazimierzowska46/48 35</w:t>
            </w:r>
          </w:p>
          <w:p w14:paraId="25B956C8" w14:textId="77777777" w:rsidR="00774441" w:rsidRPr="00453A97" w:rsidRDefault="00774441" w:rsidP="000B381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2FE96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1 - Cena - 44.49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DA8B7" w14:textId="77777777" w:rsidR="00774441" w:rsidRPr="00453A97" w:rsidRDefault="00774441" w:rsidP="000B381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 44,49</w:t>
            </w:r>
          </w:p>
        </w:tc>
      </w:tr>
      <w:tr w:rsidR="00774441" w:rsidRPr="00453A97" w14:paraId="02536561" w14:textId="77777777" w:rsidTr="007744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DE5C5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8 - Środek myjąco-dezynfekcyjny do mycia pacjentów przez zabiegami operacyjnymi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48DEF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>OSS sp. z o.o.</w:t>
            </w:r>
          </w:p>
          <w:p w14:paraId="7FF5DBB8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Siennicka 25</w:t>
            </w:r>
          </w:p>
          <w:p w14:paraId="15FB1024" w14:textId="77777777" w:rsidR="00774441" w:rsidRPr="00453A97" w:rsidRDefault="00774441" w:rsidP="000B381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80-758 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6F6F0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1 - Cena - 37.56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C486E" w14:textId="77777777" w:rsidR="00774441" w:rsidRPr="00453A97" w:rsidRDefault="00774441" w:rsidP="000B381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 37,56</w:t>
            </w:r>
          </w:p>
        </w:tc>
      </w:tr>
      <w:tr w:rsidR="00774441" w:rsidRPr="00453A97" w14:paraId="6707D3B8" w14:textId="77777777" w:rsidTr="007744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4DD4E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10 - Środek do dezynfekcji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AD37A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>Biachem</w:t>
            </w:r>
            <w:proofErr w:type="spellEnd"/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34DFCD82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Sowlany, </w:t>
            </w:r>
            <w:proofErr w:type="spellStart"/>
            <w:r w:rsidRPr="00453A97">
              <w:rPr>
                <w:rFonts w:ascii="Arial Narrow" w:hAnsi="Arial Narrow" w:cs="Arial"/>
                <w:sz w:val="20"/>
                <w:szCs w:val="20"/>
              </w:rPr>
              <w:t>Alejkowa</w:t>
            </w:r>
            <w:proofErr w:type="spellEnd"/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21/B9</w:t>
            </w:r>
          </w:p>
          <w:p w14:paraId="08DBB412" w14:textId="77777777" w:rsidR="00774441" w:rsidRPr="00453A97" w:rsidRDefault="00774441" w:rsidP="000B381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15-528 Sowlany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7C0B9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1 - Cena - 21.18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95D2A" w14:textId="77777777" w:rsidR="00774441" w:rsidRPr="00453A97" w:rsidRDefault="00774441" w:rsidP="000B381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 21,18</w:t>
            </w:r>
          </w:p>
        </w:tc>
      </w:tr>
      <w:tr w:rsidR="00774441" w:rsidRPr="00453A97" w14:paraId="064BF14A" w14:textId="77777777" w:rsidTr="007744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23447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10 - Środek do dezynfekcji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C59FE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>SUTURA MED SP. Z O.O.</w:t>
            </w:r>
          </w:p>
          <w:p w14:paraId="6D0522B6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Mała Odrzańska 21/2</w:t>
            </w:r>
          </w:p>
          <w:p w14:paraId="79119E38" w14:textId="77777777" w:rsidR="00774441" w:rsidRPr="00453A97" w:rsidRDefault="00774441" w:rsidP="000B381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70-535 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FBF28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54244" w14:textId="77777777" w:rsidR="00774441" w:rsidRPr="00453A97" w:rsidRDefault="00774441" w:rsidP="000B381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774441" w:rsidRPr="00453A97" w14:paraId="0156D893" w14:textId="77777777" w:rsidTr="007744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45B68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10 - Środek do dezynfekcji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36F1C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>SCHULKE POLSKA SP. Z O.O.</w:t>
            </w:r>
          </w:p>
          <w:p w14:paraId="4C2A6634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AL. JEROZOLIMSKIE 132</w:t>
            </w:r>
          </w:p>
          <w:p w14:paraId="119FBB59" w14:textId="77777777" w:rsidR="00774441" w:rsidRPr="00453A97" w:rsidRDefault="00774441" w:rsidP="000B381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02-305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312BC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28220" w14:textId="77777777" w:rsidR="00774441" w:rsidRPr="00453A97" w:rsidRDefault="00774441" w:rsidP="000B381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774441" w:rsidRPr="00453A97" w14:paraId="1C92CCA4" w14:textId="77777777" w:rsidTr="007744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F35CC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10 - Środek do dezynfekcji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FCE5D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>Medilab</w:t>
            </w:r>
            <w:proofErr w:type="spellEnd"/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Firma Wytwórczo-Usługowa Sp. z o.o.</w:t>
            </w:r>
          </w:p>
          <w:p w14:paraId="4F1CC9E2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Niedźwiedzia 60</w:t>
            </w:r>
          </w:p>
          <w:p w14:paraId="1E79C5EF" w14:textId="77777777" w:rsidR="00774441" w:rsidRPr="00453A97" w:rsidRDefault="00774441" w:rsidP="000B381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15-531 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B2BB4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1 - Cena - 17.57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875FB" w14:textId="77777777" w:rsidR="00774441" w:rsidRPr="00453A97" w:rsidRDefault="00774441" w:rsidP="000B381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 17,57</w:t>
            </w:r>
          </w:p>
        </w:tc>
      </w:tr>
      <w:tr w:rsidR="00774441" w:rsidRPr="00453A97" w14:paraId="01FCEB98" w14:textId="77777777" w:rsidTr="007744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17ABC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10 - Środek do dezynfekcji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E4FE6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>Bialmed</w:t>
            </w:r>
            <w:proofErr w:type="spellEnd"/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799BD69C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Kazimierzowska46/48 35</w:t>
            </w:r>
          </w:p>
          <w:p w14:paraId="6A851761" w14:textId="77777777" w:rsidR="00774441" w:rsidRPr="00453A97" w:rsidRDefault="00774441" w:rsidP="000B381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ED60F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6AD8E" w14:textId="77777777" w:rsidR="00774441" w:rsidRPr="00453A97" w:rsidRDefault="00774441" w:rsidP="000B381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774441" w:rsidRPr="00453A97" w14:paraId="253AE2DB" w14:textId="77777777" w:rsidTr="007744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6D2E0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11 - Środek do mycia i dezynfekcji małych i dużych powierzchni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4BF1B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>Biachem</w:t>
            </w:r>
            <w:proofErr w:type="spellEnd"/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7A945695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Sowlany, </w:t>
            </w:r>
            <w:proofErr w:type="spellStart"/>
            <w:r w:rsidRPr="00453A97">
              <w:rPr>
                <w:rFonts w:ascii="Arial Narrow" w:hAnsi="Arial Narrow" w:cs="Arial"/>
                <w:sz w:val="20"/>
                <w:szCs w:val="20"/>
              </w:rPr>
              <w:t>Alejkowa</w:t>
            </w:r>
            <w:proofErr w:type="spellEnd"/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21/B9</w:t>
            </w:r>
          </w:p>
          <w:p w14:paraId="27CA81EC" w14:textId="77777777" w:rsidR="00774441" w:rsidRPr="00453A97" w:rsidRDefault="00774441" w:rsidP="000B381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15-528 Sowlany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714E0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89C8F" w14:textId="77777777" w:rsidR="00774441" w:rsidRPr="00453A97" w:rsidRDefault="00774441" w:rsidP="000B381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774441" w:rsidRPr="00453A97" w14:paraId="142ADA5C" w14:textId="77777777" w:rsidTr="007744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DBB48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11 - Środek do mycia i dezynfekcji małych i dużych powierzchni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69D30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>OSS sp. z o.o.</w:t>
            </w:r>
          </w:p>
          <w:p w14:paraId="1CE900B9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Siennicka 25</w:t>
            </w:r>
          </w:p>
          <w:p w14:paraId="31CD7B38" w14:textId="77777777" w:rsidR="00774441" w:rsidRPr="00453A97" w:rsidRDefault="00774441" w:rsidP="000B381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80-758 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CEE28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1 - Cena - 28.38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95411" w14:textId="77777777" w:rsidR="00774441" w:rsidRPr="00453A97" w:rsidRDefault="00774441" w:rsidP="000B381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 28,38</w:t>
            </w:r>
          </w:p>
        </w:tc>
      </w:tr>
      <w:tr w:rsidR="00774441" w:rsidRPr="00453A97" w14:paraId="212CBF03" w14:textId="77777777" w:rsidTr="007744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7A827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15 - Środki do mycia i dezynfekcji sprzętu </w:t>
            </w:r>
            <w:r w:rsidRPr="00453A97">
              <w:rPr>
                <w:rFonts w:ascii="Arial Narrow" w:hAnsi="Arial Narrow" w:cs="Arial"/>
                <w:sz w:val="20"/>
                <w:szCs w:val="20"/>
              </w:rPr>
              <w:lastRenderedPageBreak/>
              <w:t>endoskopowego w myjni do endoskopów ETD-3 firmy Olympus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ACADD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Olympus Polska Sp. z o.o.</w:t>
            </w:r>
          </w:p>
          <w:p w14:paraId="21D5734D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ul. Wynalazek 1</w:t>
            </w:r>
          </w:p>
          <w:p w14:paraId="14B523EC" w14:textId="77777777" w:rsidR="00774441" w:rsidRPr="00453A97" w:rsidRDefault="00774441" w:rsidP="000B381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lastRenderedPageBreak/>
              <w:t>02-677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FCB23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0AC3F" w14:textId="77777777" w:rsidR="00774441" w:rsidRPr="00453A97" w:rsidRDefault="00774441" w:rsidP="000B381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774441" w:rsidRPr="00453A97" w14:paraId="5AED9DC9" w14:textId="77777777" w:rsidTr="007744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88C90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16 - Bezalkoholowe chusteczki do dezynfekcji powierzchni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54C2C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>Polmil</w:t>
            </w:r>
            <w:proofErr w:type="spellEnd"/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 o.</w:t>
            </w:r>
          </w:p>
          <w:p w14:paraId="26E8285A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Przemysłowa 8 B</w:t>
            </w:r>
          </w:p>
          <w:p w14:paraId="3360BB9E" w14:textId="77777777" w:rsidR="00774441" w:rsidRPr="00453A97" w:rsidRDefault="00774441" w:rsidP="000B381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85-758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A7BB6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8AA65" w14:textId="77777777" w:rsidR="00774441" w:rsidRPr="00453A97" w:rsidRDefault="00774441" w:rsidP="000B381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774441" w:rsidRPr="00453A97" w14:paraId="177A972B" w14:textId="77777777" w:rsidTr="007744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B1197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16 - Bezalkoholowe chusteczki do dezynfekcji powierzchni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ECB6F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>Medilab</w:t>
            </w:r>
            <w:proofErr w:type="spellEnd"/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 o.</w:t>
            </w:r>
          </w:p>
          <w:p w14:paraId="227F4BA6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Wysockiego 6c</w:t>
            </w:r>
          </w:p>
          <w:p w14:paraId="0885EF7B" w14:textId="77777777" w:rsidR="00774441" w:rsidRPr="00453A97" w:rsidRDefault="00774441" w:rsidP="000B381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03-371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102CD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1 - Cena - 50.88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52007" w14:textId="77777777" w:rsidR="00774441" w:rsidRPr="00453A97" w:rsidRDefault="00774441" w:rsidP="000B381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 50,88</w:t>
            </w:r>
          </w:p>
        </w:tc>
      </w:tr>
      <w:tr w:rsidR="00774441" w:rsidRPr="00453A97" w14:paraId="22418060" w14:textId="77777777" w:rsidTr="007744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61261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16 - Bezalkoholowe chusteczki do dezynfekcji powierzchni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BF132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>HENRY KRUSE SP. Z O.O.</w:t>
            </w:r>
          </w:p>
          <w:p w14:paraId="306102D3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KOLEJOWA 3</w:t>
            </w:r>
          </w:p>
          <w:p w14:paraId="14B63591" w14:textId="77777777" w:rsidR="00774441" w:rsidRPr="00453A97" w:rsidRDefault="00774441" w:rsidP="000B381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55-040 BIELANY WROCŁAWSKIE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1B825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1 - Cena - 27.90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22D52" w14:textId="77777777" w:rsidR="00774441" w:rsidRPr="00453A97" w:rsidRDefault="00774441" w:rsidP="000B381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 27,90</w:t>
            </w:r>
          </w:p>
        </w:tc>
      </w:tr>
      <w:tr w:rsidR="00774441" w:rsidRPr="00453A97" w14:paraId="2154DBC5" w14:textId="77777777" w:rsidTr="007744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6B7B2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18 - Środki do urządzeń centralnej </w:t>
            </w:r>
            <w:proofErr w:type="spellStart"/>
            <w:r w:rsidRPr="00453A97">
              <w:rPr>
                <w:rFonts w:ascii="Arial Narrow" w:hAnsi="Arial Narrow" w:cs="Arial"/>
                <w:sz w:val="20"/>
                <w:szCs w:val="20"/>
              </w:rPr>
              <w:t>sterylizatorni</w:t>
            </w:r>
            <w:proofErr w:type="spellEnd"/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(WD</w:t>
            </w:r>
            <w:proofErr w:type="gramStart"/>
            <w:r w:rsidRPr="00453A97">
              <w:rPr>
                <w:rFonts w:ascii="Arial Narrow" w:hAnsi="Arial Narrow" w:cs="Arial"/>
                <w:sz w:val="20"/>
                <w:szCs w:val="20"/>
              </w:rPr>
              <w:t>290,WD</w:t>
            </w:r>
            <w:proofErr w:type="gramEnd"/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250,WD750, myjnia ultradźwiękowa </w:t>
            </w:r>
            <w:proofErr w:type="spellStart"/>
            <w:r w:rsidRPr="00453A97">
              <w:rPr>
                <w:rFonts w:ascii="Arial Narrow" w:hAnsi="Arial Narrow" w:cs="Arial"/>
                <w:sz w:val="20"/>
                <w:szCs w:val="20"/>
              </w:rPr>
              <w:t>Medisafe</w:t>
            </w:r>
            <w:proofErr w:type="spellEnd"/>
            <w:r w:rsidRPr="00453A97">
              <w:rPr>
                <w:rFonts w:ascii="Arial Narrow" w:hAnsi="Arial Narrow" w:cs="Arial"/>
                <w:sz w:val="20"/>
                <w:szCs w:val="20"/>
              </w:rPr>
              <w:t>, sterylizatory różne: gazowe, plazmowe)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1F2D1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>HENRY KRUSE SP. Z O.O.</w:t>
            </w:r>
          </w:p>
          <w:p w14:paraId="146D1CE3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KOLEJOWA 3</w:t>
            </w:r>
          </w:p>
          <w:p w14:paraId="38F9E597" w14:textId="77777777" w:rsidR="00774441" w:rsidRPr="00453A97" w:rsidRDefault="00774441" w:rsidP="000B381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55-040 BIELANY WROCŁAWSKIE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9A360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D8BB1" w14:textId="77777777" w:rsidR="00774441" w:rsidRPr="00453A97" w:rsidRDefault="00774441" w:rsidP="000B381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774441" w:rsidRPr="00453A97" w14:paraId="6E4D8205" w14:textId="77777777" w:rsidTr="007744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FDF92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19 - Środek dezynfekcyjny i testy do urządzenia NOCOSPRAY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0B70E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>"GREENPOL" INSTYTUT KSZTAŁTOWANIA ŚRODOWISKA SP. Z O.O.</w:t>
            </w:r>
          </w:p>
          <w:p w14:paraId="516B9E2E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UL. STEFANA ŻEROMSKIEGO 10/4</w:t>
            </w:r>
          </w:p>
          <w:p w14:paraId="28A01B8F" w14:textId="77777777" w:rsidR="00774441" w:rsidRPr="00453A97" w:rsidRDefault="00774441" w:rsidP="000B381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65-066 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E166A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EB5B3" w14:textId="77777777" w:rsidR="00774441" w:rsidRPr="00453A97" w:rsidRDefault="00774441" w:rsidP="000B381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774441" w:rsidRPr="00453A97" w14:paraId="7010A9E9" w14:textId="77777777" w:rsidTr="007744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1EC88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19 - Środek dezynfekcyjny i testy do urządzenia NOCOSPRAY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BFAD7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>AG GROUP GRZEGORZ PIASNY</w:t>
            </w:r>
          </w:p>
          <w:p w14:paraId="68B2F759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Zimnodół 169B</w:t>
            </w:r>
          </w:p>
          <w:p w14:paraId="34C80B17" w14:textId="77777777" w:rsidR="00774441" w:rsidRPr="00453A97" w:rsidRDefault="00774441" w:rsidP="000B381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32-300 OLKUSZ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E518F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BE3D8" w14:textId="77777777" w:rsidR="00774441" w:rsidRPr="00453A97" w:rsidRDefault="00774441" w:rsidP="000B381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774441" w:rsidRPr="00453A97" w14:paraId="7AE473A3" w14:textId="77777777" w:rsidTr="007744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344AF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21 - Środek do myjni Advantage Plus Pass </w:t>
            </w:r>
            <w:proofErr w:type="spellStart"/>
            <w:r w:rsidRPr="00453A97">
              <w:rPr>
                <w:rFonts w:ascii="Arial Narrow" w:hAnsi="Arial Narrow" w:cs="Arial"/>
                <w:sz w:val="20"/>
                <w:szCs w:val="20"/>
              </w:rPr>
              <w:t>Thru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EBCEC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>INFORMER MED Sp. z o.o.</w:t>
            </w:r>
          </w:p>
          <w:p w14:paraId="54229149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Winogrady 118</w:t>
            </w:r>
          </w:p>
          <w:p w14:paraId="4D2C788F" w14:textId="77777777" w:rsidR="00774441" w:rsidRPr="00453A97" w:rsidRDefault="00774441" w:rsidP="000B381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61-626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9D406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7CE5B" w14:textId="77777777" w:rsidR="00774441" w:rsidRPr="00453A97" w:rsidRDefault="00774441" w:rsidP="000B381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774441" w:rsidRPr="00453A97" w14:paraId="1E06C6BA" w14:textId="77777777" w:rsidTr="007744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53AB6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22 - </w:t>
            </w:r>
            <w:proofErr w:type="spellStart"/>
            <w:r w:rsidRPr="00453A97">
              <w:rPr>
                <w:rFonts w:ascii="Arial Narrow" w:hAnsi="Arial Narrow" w:cs="Arial"/>
                <w:sz w:val="20"/>
                <w:szCs w:val="20"/>
              </w:rPr>
              <w:t>Środeki</w:t>
            </w:r>
            <w:proofErr w:type="spellEnd"/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do chemiczno-termicznej dezynfekcji z odwapnieniem aparatury do dializ, aparat do hemodializy Dialog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A33C0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>Baxter Polska Sp. z o.o.</w:t>
            </w:r>
          </w:p>
          <w:p w14:paraId="5A405292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Kruczkowskiego 8</w:t>
            </w:r>
          </w:p>
          <w:p w14:paraId="70AC94C3" w14:textId="77777777" w:rsidR="00774441" w:rsidRPr="00453A97" w:rsidRDefault="00774441" w:rsidP="000B381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00-380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3E1FF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1AF82" w14:textId="77777777" w:rsidR="00774441" w:rsidRPr="00453A97" w:rsidRDefault="00774441" w:rsidP="000B381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774441" w:rsidRPr="00453A97" w14:paraId="395EDF05" w14:textId="77777777" w:rsidTr="007744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27F67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22 - </w:t>
            </w:r>
            <w:proofErr w:type="spellStart"/>
            <w:r w:rsidRPr="00453A97">
              <w:rPr>
                <w:rFonts w:ascii="Arial Narrow" w:hAnsi="Arial Narrow" w:cs="Arial"/>
                <w:sz w:val="20"/>
                <w:szCs w:val="20"/>
              </w:rPr>
              <w:t>Środeki</w:t>
            </w:r>
            <w:proofErr w:type="spellEnd"/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do chemiczno-termicznej dezynfekcji z odwapnieniem aparatury do dializ, aparat do hemodializy Dialog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E3DE0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Aesculap </w:t>
            </w:r>
            <w:proofErr w:type="spellStart"/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>Chifa</w:t>
            </w:r>
            <w:proofErr w:type="spellEnd"/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27F8A1B4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Tysiąclecia 14</w:t>
            </w:r>
          </w:p>
          <w:p w14:paraId="08603C61" w14:textId="77777777" w:rsidR="00774441" w:rsidRPr="00453A97" w:rsidRDefault="00774441" w:rsidP="000B381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8FB60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1 - Cena - 63.53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07D2C" w14:textId="77777777" w:rsidR="00774441" w:rsidRPr="00453A97" w:rsidRDefault="00774441" w:rsidP="000B381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 63,53</w:t>
            </w:r>
          </w:p>
        </w:tc>
      </w:tr>
      <w:tr w:rsidR="00774441" w:rsidRPr="00453A97" w14:paraId="742D1168" w14:textId="77777777" w:rsidTr="007744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E9B16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22 - </w:t>
            </w:r>
            <w:proofErr w:type="spellStart"/>
            <w:r w:rsidRPr="00453A97">
              <w:rPr>
                <w:rFonts w:ascii="Arial Narrow" w:hAnsi="Arial Narrow" w:cs="Arial"/>
                <w:sz w:val="20"/>
                <w:szCs w:val="20"/>
              </w:rPr>
              <w:t>Środeki</w:t>
            </w:r>
            <w:proofErr w:type="spellEnd"/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do chemiczno-termicznej dezynfekcji z odwapnieniem aparatury do dializ, aparat do hemodializy Dialog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04D6B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>S4K sp. z o.o.</w:t>
            </w:r>
          </w:p>
          <w:p w14:paraId="0896E514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Batalionów Chłopskich 50</w:t>
            </w:r>
          </w:p>
          <w:p w14:paraId="1FDEF6A0" w14:textId="77777777" w:rsidR="00774441" w:rsidRPr="00453A97" w:rsidRDefault="00774441" w:rsidP="000B381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25-671 Kielce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8211B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ADF81" w14:textId="77777777" w:rsidR="00774441" w:rsidRPr="00453A97" w:rsidRDefault="00774441" w:rsidP="000B381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774441" w:rsidRPr="00453A97" w14:paraId="4D23E3BB" w14:textId="77777777" w:rsidTr="007744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1AFCE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23 - Preparat do dezynfekcji skóry przed drobnymi zabiegami, pielęgnacja miejsca wkłucia naczyniowego na bazie </w:t>
            </w:r>
            <w:proofErr w:type="spellStart"/>
            <w:r w:rsidRPr="00453A97">
              <w:rPr>
                <w:rFonts w:ascii="Arial Narrow" w:hAnsi="Arial Narrow" w:cs="Arial"/>
                <w:sz w:val="20"/>
                <w:szCs w:val="20"/>
              </w:rPr>
              <w:t>chlorheksydyny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23066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>Bialmed</w:t>
            </w:r>
            <w:proofErr w:type="spellEnd"/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43C7AC98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Kazimierzowska46/48 35</w:t>
            </w:r>
          </w:p>
          <w:p w14:paraId="5E352E5D" w14:textId="77777777" w:rsidR="00774441" w:rsidRPr="00453A97" w:rsidRDefault="00774441" w:rsidP="000B381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09C3F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6FD64" w14:textId="77777777" w:rsidR="00774441" w:rsidRPr="00453A97" w:rsidRDefault="00774441" w:rsidP="000B381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774441" w:rsidRPr="00453A97" w14:paraId="4FE18281" w14:textId="77777777" w:rsidTr="007744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46741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24 - Preparat </w:t>
            </w:r>
            <w:proofErr w:type="gramStart"/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do </w:t>
            </w:r>
            <w:proofErr w:type="spellStart"/>
            <w:r w:rsidRPr="00453A97">
              <w:rPr>
                <w:rFonts w:ascii="Arial Narrow" w:hAnsi="Arial Narrow" w:cs="Arial"/>
                <w:sz w:val="20"/>
                <w:szCs w:val="20"/>
              </w:rPr>
              <w:t>do</w:t>
            </w:r>
            <w:proofErr w:type="spellEnd"/>
            <w:proofErr w:type="gramEnd"/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453A97">
              <w:rPr>
                <w:rFonts w:ascii="Arial Narrow" w:hAnsi="Arial Narrow" w:cs="Arial"/>
                <w:sz w:val="20"/>
                <w:szCs w:val="20"/>
              </w:rPr>
              <w:t>wysokoskutecznej</w:t>
            </w:r>
            <w:proofErr w:type="spellEnd"/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dezynfekcji ręcznej na bazie 2% aldehydu </w:t>
            </w:r>
            <w:proofErr w:type="spellStart"/>
            <w:r w:rsidRPr="00453A97">
              <w:rPr>
                <w:rFonts w:ascii="Arial Narrow" w:hAnsi="Arial Narrow" w:cs="Arial"/>
                <w:sz w:val="20"/>
                <w:szCs w:val="20"/>
              </w:rPr>
              <w:t>glutarowego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A1F26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>Polmil</w:t>
            </w:r>
            <w:proofErr w:type="spellEnd"/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 o.</w:t>
            </w:r>
          </w:p>
          <w:p w14:paraId="1169DC6F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Przemysłowa 8 B</w:t>
            </w:r>
          </w:p>
          <w:p w14:paraId="253A49E5" w14:textId="77777777" w:rsidR="00774441" w:rsidRPr="00453A97" w:rsidRDefault="00774441" w:rsidP="000B381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85-758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1992D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E3C06" w14:textId="77777777" w:rsidR="00774441" w:rsidRPr="00453A97" w:rsidRDefault="00774441" w:rsidP="000B381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774441" w:rsidRPr="00453A97" w14:paraId="17ABBBDD" w14:textId="77777777" w:rsidTr="007744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85DEA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24 - Preparat </w:t>
            </w:r>
            <w:proofErr w:type="gramStart"/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do </w:t>
            </w:r>
            <w:proofErr w:type="spellStart"/>
            <w:r w:rsidRPr="00453A97">
              <w:rPr>
                <w:rFonts w:ascii="Arial Narrow" w:hAnsi="Arial Narrow" w:cs="Arial"/>
                <w:sz w:val="20"/>
                <w:szCs w:val="20"/>
              </w:rPr>
              <w:t>do</w:t>
            </w:r>
            <w:proofErr w:type="spellEnd"/>
            <w:proofErr w:type="gramEnd"/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453A97">
              <w:rPr>
                <w:rFonts w:ascii="Arial Narrow" w:hAnsi="Arial Narrow" w:cs="Arial"/>
                <w:sz w:val="20"/>
                <w:szCs w:val="20"/>
              </w:rPr>
              <w:lastRenderedPageBreak/>
              <w:t>wysokoskutecznej</w:t>
            </w:r>
            <w:proofErr w:type="spellEnd"/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dezynfekcji ręcznej na bazie 2% aldehydu </w:t>
            </w:r>
            <w:proofErr w:type="spellStart"/>
            <w:r w:rsidRPr="00453A97">
              <w:rPr>
                <w:rFonts w:ascii="Arial Narrow" w:hAnsi="Arial Narrow" w:cs="Arial"/>
                <w:sz w:val="20"/>
                <w:szCs w:val="20"/>
              </w:rPr>
              <w:t>glutarowego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7A5AF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Bialmed</w:t>
            </w:r>
            <w:proofErr w:type="spellEnd"/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1C3C15F3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lastRenderedPageBreak/>
              <w:t>Kazimierzowska46/48 35</w:t>
            </w:r>
          </w:p>
          <w:p w14:paraId="4822C9FE" w14:textId="77777777" w:rsidR="00774441" w:rsidRPr="00453A97" w:rsidRDefault="00774441" w:rsidP="000B381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BF062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lastRenderedPageBreak/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1DB02" w14:textId="77777777" w:rsidR="00774441" w:rsidRPr="00453A97" w:rsidRDefault="00774441" w:rsidP="000B381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774441" w:rsidRPr="00453A97" w14:paraId="58F8F8BB" w14:textId="77777777" w:rsidTr="007744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2C27C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24 - Preparat </w:t>
            </w:r>
            <w:proofErr w:type="gramStart"/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do </w:t>
            </w:r>
            <w:proofErr w:type="spellStart"/>
            <w:r w:rsidRPr="00453A97">
              <w:rPr>
                <w:rFonts w:ascii="Arial Narrow" w:hAnsi="Arial Narrow" w:cs="Arial"/>
                <w:sz w:val="20"/>
                <w:szCs w:val="20"/>
              </w:rPr>
              <w:t>do</w:t>
            </w:r>
            <w:proofErr w:type="spellEnd"/>
            <w:proofErr w:type="gramEnd"/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453A97">
              <w:rPr>
                <w:rFonts w:ascii="Arial Narrow" w:hAnsi="Arial Narrow" w:cs="Arial"/>
                <w:sz w:val="20"/>
                <w:szCs w:val="20"/>
              </w:rPr>
              <w:t>wysokoskutecznej</w:t>
            </w:r>
            <w:proofErr w:type="spellEnd"/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dezynfekcji ręcznej na bazie 2% aldehydu </w:t>
            </w:r>
            <w:proofErr w:type="spellStart"/>
            <w:r w:rsidRPr="00453A97">
              <w:rPr>
                <w:rFonts w:ascii="Arial Narrow" w:hAnsi="Arial Narrow" w:cs="Arial"/>
                <w:sz w:val="20"/>
                <w:szCs w:val="20"/>
              </w:rPr>
              <w:t>glutarowego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BE78A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>Medilab</w:t>
            </w:r>
            <w:proofErr w:type="spellEnd"/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Firma Wytwórczo-Usługowa Sp. z o.o.</w:t>
            </w:r>
          </w:p>
          <w:p w14:paraId="79EE6076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Niedźwiedzia 60</w:t>
            </w:r>
          </w:p>
          <w:p w14:paraId="48F78C12" w14:textId="77777777" w:rsidR="00774441" w:rsidRPr="00453A97" w:rsidRDefault="00774441" w:rsidP="000B381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15-531 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57C75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48040" w14:textId="77777777" w:rsidR="00774441" w:rsidRPr="00453A97" w:rsidRDefault="00774441" w:rsidP="000B381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774441" w:rsidRPr="00453A97" w14:paraId="1B80F374" w14:textId="77777777" w:rsidTr="0077444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B03D6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25 - Preparaty do oczyszczania oraz </w:t>
            </w:r>
            <w:proofErr w:type="spellStart"/>
            <w:r w:rsidRPr="00453A97">
              <w:rPr>
                <w:rFonts w:ascii="Arial Narrow" w:hAnsi="Arial Narrow" w:cs="Arial"/>
                <w:sz w:val="20"/>
                <w:szCs w:val="20"/>
              </w:rPr>
              <w:t>przyszpieszania</w:t>
            </w:r>
            <w:proofErr w:type="spellEnd"/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gojenia ran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F03C8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>Medilab</w:t>
            </w:r>
            <w:proofErr w:type="spellEnd"/>
            <w:r w:rsidRPr="00453A9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 o.</w:t>
            </w:r>
          </w:p>
          <w:p w14:paraId="29C0DDBC" w14:textId="77777777" w:rsidR="00774441" w:rsidRPr="00453A97" w:rsidRDefault="00774441" w:rsidP="000B3811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Wysockiego 6c</w:t>
            </w:r>
          </w:p>
          <w:p w14:paraId="6707331C" w14:textId="77777777" w:rsidR="00774441" w:rsidRPr="00453A97" w:rsidRDefault="00774441" w:rsidP="000B3811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03-371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0B3C2" w14:textId="77777777" w:rsidR="00774441" w:rsidRPr="00453A97" w:rsidRDefault="00774441" w:rsidP="000B3811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CD33F" w14:textId="77777777" w:rsidR="00774441" w:rsidRPr="00453A97" w:rsidRDefault="00774441" w:rsidP="000B3811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A9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3D085B45" w14:textId="77777777" w:rsidR="00B464D3" w:rsidRDefault="00B464D3" w:rsidP="00132B2D">
      <w:pPr>
        <w:spacing w:before="720" w:after="480" w:line="360" w:lineRule="auto"/>
        <w:ind w:left="5239" w:right="-425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453A97">
        <w:rPr>
          <w:rFonts w:ascii="Arial Narrow" w:hAnsi="Arial Narrow" w:cs="Arial"/>
          <w:i/>
          <w:sz w:val="22"/>
          <w:szCs w:val="22"/>
        </w:rPr>
        <w:t>Zamawiający</w:t>
      </w:r>
    </w:p>
    <w:p w14:paraId="11F60D4F" w14:textId="77777777" w:rsidR="00132B2D" w:rsidRDefault="00132B2D" w:rsidP="00132B2D">
      <w:pPr>
        <w:spacing w:before="720" w:after="480" w:line="360" w:lineRule="auto"/>
        <w:ind w:left="5239" w:right="-425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5C4CD83D" w14:textId="77777777" w:rsidR="00132B2D" w:rsidRDefault="00132B2D" w:rsidP="00132B2D">
      <w:pPr>
        <w:spacing w:before="720" w:after="480" w:line="360" w:lineRule="auto"/>
        <w:ind w:left="5239" w:right="-425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75AE80CB" w14:textId="77777777" w:rsidR="00132B2D" w:rsidRDefault="00132B2D" w:rsidP="00132B2D">
      <w:pPr>
        <w:spacing w:before="720" w:after="480" w:line="360" w:lineRule="auto"/>
        <w:ind w:left="5239" w:right="-425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69575680" w14:textId="77777777" w:rsidR="00BD3F53" w:rsidRDefault="00BD3F53" w:rsidP="00132B2D">
      <w:pPr>
        <w:rPr>
          <w:rFonts w:ascii="Arial Narrow" w:hAnsi="Arial Narrow"/>
          <w:i/>
          <w:iCs/>
          <w:sz w:val="18"/>
          <w:szCs w:val="20"/>
        </w:rPr>
      </w:pPr>
      <w:bookmarkStart w:id="1" w:name="_Hlk150849539"/>
    </w:p>
    <w:p w14:paraId="1216FC9B" w14:textId="77777777" w:rsidR="00BD3F53" w:rsidRDefault="00BD3F53" w:rsidP="00132B2D">
      <w:pPr>
        <w:rPr>
          <w:rFonts w:ascii="Arial Narrow" w:hAnsi="Arial Narrow"/>
          <w:i/>
          <w:iCs/>
          <w:sz w:val="18"/>
          <w:szCs w:val="20"/>
        </w:rPr>
      </w:pPr>
    </w:p>
    <w:p w14:paraId="7F24472B" w14:textId="77777777" w:rsidR="00BD3F53" w:rsidRDefault="00BD3F53" w:rsidP="00132B2D">
      <w:pPr>
        <w:rPr>
          <w:rFonts w:ascii="Arial Narrow" w:hAnsi="Arial Narrow"/>
          <w:i/>
          <w:iCs/>
          <w:sz w:val="18"/>
          <w:szCs w:val="20"/>
        </w:rPr>
      </w:pPr>
    </w:p>
    <w:p w14:paraId="66D29474" w14:textId="77777777" w:rsidR="00BD3F53" w:rsidRDefault="00BD3F53" w:rsidP="00132B2D">
      <w:pPr>
        <w:rPr>
          <w:rFonts w:ascii="Arial Narrow" w:hAnsi="Arial Narrow"/>
          <w:i/>
          <w:iCs/>
          <w:sz w:val="18"/>
          <w:szCs w:val="20"/>
        </w:rPr>
      </w:pPr>
    </w:p>
    <w:p w14:paraId="116767E7" w14:textId="77777777" w:rsidR="00BD3F53" w:rsidRDefault="00BD3F53" w:rsidP="00132B2D">
      <w:pPr>
        <w:rPr>
          <w:rFonts w:ascii="Arial Narrow" w:hAnsi="Arial Narrow"/>
          <w:i/>
          <w:iCs/>
          <w:sz w:val="18"/>
          <w:szCs w:val="20"/>
        </w:rPr>
      </w:pPr>
    </w:p>
    <w:p w14:paraId="59EC731D" w14:textId="77777777" w:rsidR="00BD3F53" w:rsidRDefault="00BD3F53" w:rsidP="00132B2D">
      <w:pPr>
        <w:rPr>
          <w:rFonts w:ascii="Arial Narrow" w:hAnsi="Arial Narrow"/>
          <w:i/>
          <w:iCs/>
          <w:sz w:val="18"/>
          <w:szCs w:val="20"/>
        </w:rPr>
      </w:pPr>
    </w:p>
    <w:p w14:paraId="7992642B" w14:textId="77777777" w:rsidR="00BD3F53" w:rsidRDefault="00BD3F53" w:rsidP="00132B2D">
      <w:pPr>
        <w:rPr>
          <w:rFonts w:ascii="Arial Narrow" w:hAnsi="Arial Narrow"/>
          <w:i/>
          <w:iCs/>
          <w:sz w:val="18"/>
          <w:szCs w:val="20"/>
        </w:rPr>
      </w:pPr>
    </w:p>
    <w:p w14:paraId="7773A539" w14:textId="77777777" w:rsidR="00BD3F53" w:rsidRDefault="00BD3F53" w:rsidP="00132B2D">
      <w:pPr>
        <w:rPr>
          <w:rFonts w:ascii="Arial Narrow" w:hAnsi="Arial Narrow"/>
          <w:i/>
          <w:iCs/>
          <w:sz w:val="18"/>
          <w:szCs w:val="20"/>
        </w:rPr>
      </w:pPr>
    </w:p>
    <w:p w14:paraId="670BBC68" w14:textId="77777777" w:rsidR="00BD3F53" w:rsidRDefault="00BD3F53" w:rsidP="00132B2D">
      <w:pPr>
        <w:rPr>
          <w:rFonts w:ascii="Arial Narrow" w:hAnsi="Arial Narrow"/>
          <w:i/>
          <w:iCs/>
          <w:sz w:val="18"/>
          <w:szCs w:val="20"/>
        </w:rPr>
      </w:pPr>
    </w:p>
    <w:p w14:paraId="073143AE" w14:textId="77777777" w:rsidR="00BD3F53" w:rsidRDefault="00BD3F53" w:rsidP="00132B2D">
      <w:pPr>
        <w:rPr>
          <w:rFonts w:ascii="Arial Narrow" w:hAnsi="Arial Narrow"/>
          <w:i/>
          <w:iCs/>
          <w:sz w:val="18"/>
          <w:szCs w:val="20"/>
        </w:rPr>
      </w:pPr>
    </w:p>
    <w:p w14:paraId="3D973A26" w14:textId="77777777" w:rsidR="00BD3F53" w:rsidRDefault="00BD3F53" w:rsidP="00132B2D">
      <w:pPr>
        <w:rPr>
          <w:rFonts w:ascii="Arial Narrow" w:hAnsi="Arial Narrow"/>
          <w:i/>
          <w:iCs/>
          <w:sz w:val="18"/>
          <w:szCs w:val="20"/>
        </w:rPr>
      </w:pPr>
    </w:p>
    <w:p w14:paraId="7937F2EE" w14:textId="77777777" w:rsidR="00BD3F53" w:rsidRDefault="00BD3F53" w:rsidP="00132B2D">
      <w:pPr>
        <w:rPr>
          <w:rFonts w:ascii="Arial Narrow" w:hAnsi="Arial Narrow"/>
          <w:i/>
          <w:iCs/>
          <w:sz w:val="18"/>
          <w:szCs w:val="20"/>
        </w:rPr>
      </w:pPr>
    </w:p>
    <w:p w14:paraId="3B512A68" w14:textId="77777777" w:rsidR="00BD3F53" w:rsidRDefault="00BD3F53" w:rsidP="00132B2D">
      <w:pPr>
        <w:rPr>
          <w:rFonts w:ascii="Arial Narrow" w:hAnsi="Arial Narrow"/>
          <w:i/>
          <w:iCs/>
          <w:sz w:val="18"/>
          <w:szCs w:val="20"/>
        </w:rPr>
      </w:pPr>
    </w:p>
    <w:p w14:paraId="7EE61281" w14:textId="77777777" w:rsidR="00BD3F53" w:rsidRDefault="00BD3F53" w:rsidP="00132B2D">
      <w:pPr>
        <w:rPr>
          <w:rFonts w:ascii="Arial Narrow" w:hAnsi="Arial Narrow"/>
          <w:i/>
          <w:iCs/>
          <w:sz w:val="18"/>
          <w:szCs w:val="20"/>
        </w:rPr>
      </w:pPr>
    </w:p>
    <w:p w14:paraId="2C38397F" w14:textId="77777777" w:rsidR="00BD3F53" w:rsidRDefault="00BD3F53" w:rsidP="00132B2D">
      <w:pPr>
        <w:rPr>
          <w:rFonts w:ascii="Arial Narrow" w:hAnsi="Arial Narrow"/>
          <w:i/>
          <w:iCs/>
          <w:sz w:val="18"/>
          <w:szCs w:val="20"/>
        </w:rPr>
      </w:pPr>
    </w:p>
    <w:p w14:paraId="6FFCC24B" w14:textId="77777777" w:rsidR="00BD3F53" w:rsidRDefault="00BD3F53" w:rsidP="00132B2D">
      <w:pPr>
        <w:rPr>
          <w:rFonts w:ascii="Arial Narrow" w:hAnsi="Arial Narrow"/>
          <w:i/>
          <w:iCs/>
          <w:sz w:val="18"/>
          <w:szCs w:val="20"/>
        </w:rPr>
      </w:pPr>
    </w:p>
    <w:p w14:paraId="5324230A" w14:textId="77777777" w:rsidR="00BD3F53" w:rsidRDefault="00BD3F53" w:rsidP="00132B2D">
      <w:pPr>
        <w:rPr>
          <w:rFonts w:ascii="Arial Narrow" w:hAnsi="Arial Narrow"/>
          <w:i/>
          <w:iCs/>
          <w:sz w:val="18"/>
          <w:szCs w:val="20"/>
        </w:rPr>
      </w:pPr>
    </w:p>
    <w:p w14:paraId="2137F559" w14:textId="77777777" w:rsidR="00BD3F53" w:rsidRDefault="00BD3F53" w:rsidP="00132B2D">
      <w:pPr>
        <w:rPr>
          <w:rFonts w:ascii="Arial Narrow" w:hAnsi="Arial Narrow"/>
          <w:i/>
          <w:iCs/>
          <w:sz w:val="18"/>
          <w:szCs w:val="20"/>
        </w:rPr>
      </w:pPr>
    </w:p>
    <w:p w14:paraId="04D52A30" w14:textId="77777777" w:rsidR="00BD3F53" w:rsidRDefault="00BD3F53" w:rsidP="00132B2D">
      <w:pPr>
        <w:rPr>
          <w:rFonts w:ascii="Arial Narrow" w:hAnsi="Arial Narrow"/>
          <w:i/>
          <w:iCs/>
          <w:sz w:val="18"/>
          <w:szCs w:val="20"/>
        </w:rPr>
      </w:pPr>
    </w:p>
    <w:p w14:paraId="67D822B6" w14:textId="77777777" w:rsidR="00BD3F53" w:rsidRDefault="00BD3F53" w:rsidP="00132B2D">
      <w:pPr>
        <w:rPr>
          <w:rFonts w:ascii="Arial Narrow" w:hAnsi="Arial Narrow"/>
          <w:i/>
          <w:iCs/>
          <w:sz w:val="18"/>
          <w:szCs w:val="20"/>
        </w:rPr>
      </w:pPr>
    </w:p>
    <w:p w14:paraId="6764AF88" w14:textId="77777777" w:rsidR="00BD3F53" w:rsidRDefault="00BD3F53" w:rsidP="00132B2D">
      <w:pPr>
        <w:rPr>
          <w:rFonts w:ascii="Arial Narrow" w:hAnsi="Arial Narrow"/>
          <w:i/>
          <w:iCs/>
          <w:sz w:val="18"/>
          <w:szCs w:val="20"/>
        </w:rPr>
      </w:pPr>
    </w:p>
    <w:p w14:paraId="7C1956CD" w14:textId="77777777" w:rsidR="00BD3F53" w:rsidRDefault="00BD3F53" w:rsidP="00132B2D">
      <w:pPr>
        <w:rPr>
          <w:rFonts w:ascii="Arial Narrow" w:hAnsi="Arial Narrow"/>
          <w:i/>
          <w:iCs/>
          <w:sz w:val="18"/>
          <w:szCs w:val="20"/>
        </w:rPr>
      </w:pPr>
    </w:p>
    <w:p w14:paraId="45733FE7" w14:textId="77777777" w:rsidR="00BD3F53" w:rsidRDefault="00BD3F53" w:rsidP="00132B2D">
      <w:pPr>
        <w:rPr>
          <w:rFonts w:ascii="Arial Narrow" w:hAnsi="Arial Narrow"/>
          <w:i/>
          <w:iCs/>
          <w:sz w:val="18"/>
          <w:szCs w:val="20"/>
        </w:rPr>
      </w:pPr>
    </w:p>
    <w:p w14:paraId="254B1390" w14:textId="77777777" w:rsidR="00BD3F53" w:rsidRDefault="00BD3F53" w:rsidP="00132B2D">
      <w:pPr>
        <w:rPr>
          <w:rFonts w:ascii="Arial Narrow" w:hAnsi="Arial Narrow"/>
          <w:i/>
          <w:iCs/>
          <w:sz w:val="18"/>
          <w:szCs w:val="20"/>
        </w:rPr>
      </w:pPr>
    </w:p>
    <w:p w14:paraId="516CD73E" w14:textId="71675C41" w:rsidR="00132B2D" w:rsidRPr="00681E50" w:rsidRDefault="00132B2D" w:rsidP="00132B2D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4</w:t>
      </w:r>
      <w:r w:rsidRPr="00681E50">
        <w:rPr>
          <w:rFonts w:ascii="Arial Narrow" w:hAnsi="Arial Narrow"/>
          <w:i/>
          <w:iCs/>
          <w:sz w:val="18"/>
          <w:szCs w:val="20"/>
        </w:rPr>
        <w:t>.ark</w:t>
      </w:r>
    </w:p>
    <w:p w14:paraId="578A3FA9" w14:textId="77777777" w:rsidR="00132B2D" w:rsidRPr="00681E50" w:rsidRDefault="00132B2D" w:rsidP="00132B2D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Zamawiającego, platforma e-propublico.pl</w:t>
      </w:r>
      <w:r w:rsidRPr="00BD3F53">
        <w:rPr>
          <w:rFonts w:ascii="Arial Narrow" w:hAnsi="Arial Narrow"/>
          <w:b/>
          <w:bCs/>
          <w:i/>
          <w:iCs/>
          <w:sz w:val="18"/>
          <w:szCs w:val="20"/>
        </w:rPr>
        <w:t>, biuro przepustek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681E50">
        <w:rPr>
          <w:rFonts w:ascii="Arial Narrow" w:hAnsi="Arial Narrow"/>
          <w:i/>
          <w:iCs/>
          <w:sz w:val="18"/>
          <w:szCs w:val="20"/>
        </w:rPr>
        <w:t>5</w:t>
      </w:r>
    </w:p>
    <w:p w14:paraId="6DB923F0" w14:textId="77777777" w:rsidR="00132B2D" w:rsidRPr="00681E50" w:rsidRDefault="00132B2D" w:rsidP="00132B2D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261 417 449</w:t>
      </w:r>
    </w:p>
    <w:p w14:paraId="6455D83F" w14:textId="4ED783EC" w:rsidR="00132B2D" w:rsidRPr="00132B2D" w:rsidRDefault="00132B2D" w:rsidP="00132B2D">
      <w:pPr>
        <w:rPr>
          <w:rFonts w:ascii="Arial Narrow" w:hAnsi="Arial Narrow"/>
          <w:i/>
          <w:iCs/>
          <w:sz w:val="18"/>
          <w:szCs w:val="20"/>
        </w:rPr>
      </w:pP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 xml:space="preserve">Data </w:t>
      </w:r>
      <w:bookmarkEnd w:id="1"/>
      <w:r>
        <w:rPr>
          <w:rFonts w:ascii="Arial Narrow" w:hAnsi="Arial Narrow"/>
          <w:sz w:val="18"/>
          <w:szCs w:val="20"/>
        </w:rPr>
        <w:t xml:space="preserve"> </w:t>
      </w:r>
      <w:r w:rsidRPr="00132B2D">
        <w:rPr>
          <w:rFonts w:ascii="Arial Narrow" w:hAnsi="Arial Narrow"/>
          <w:i/>
          <w:iCs/>
          <w:sz w:val="18"/>
          <w:szCs w:val="20"/>
        </w:rPr>
        <w:t>11.01.2024</w:t>
      </w:r>
      <w:proofErr w:type="gramEnd"/>
      <w:r w:rsidRPr="00132B2D">
        <w:rPr>
          <w:rFonts w:ascii="Arial Narrow" w:hAnsi="Arial Narrow"/>
          <w:i/>
          <w:iCs/>
          <w:sz w:val="18"/>
          <w:szCs w:val="20"/>
        </w:rPr>
        <w:t xml:space="preserve"> </w:t>
      </w:r>
      <w:r>
        <w:rPr>
          <w:rFonts w:ascii="Arial Narrow" w:hAnsi="Arial Narrow"/>
          <w:i/>
          <w:iCs/>
          <w:sz w:val="18"/>
          <w:szCs w:val="20"/>
        </w:rPr>
        <w:t>r</w:t>
      </w:r>
    </w:p>
    <w:bookmarkEnd w:id="0"/>
    <w:sectPr w:rsidR="00132B2D" w:rsidRPr="00132B2D" w:rsidSect="00A43C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C04235" w14:textId="77777777" w:rsidR="00A43C0A" w:rsidRDefault="00A43C0A">
      <w:r>
        <w:separator/>
      </w:r>
    </w:p>
  </w:endnote>
  <w:endnote w:type="continuationSeparator" w:id="0">
    <w:p w14:paraId="554ACEE7" w14:textId="77777777" w:rsidR="00A43C0A" w:rsidRDefault="00A43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187F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D401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3C0672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7432BB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95B9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C7AB45" w14:textId="77777777" w:rsidR="00A43C0A" w:rsidRDefault="00A43C0A">
      <w:r>
        <w:separator/>
      </w:r>
    </w:p>
  </w:footnote>
  <w:footnote w:type="continuationSeparator" w:id="0">
    <w:p w14:paraId="6041CEA4" w14:textId="77777777" w:rsidR="00A43C0A" w:rsidRDefault="00A43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79AD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1F41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A446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3C0A"/>
    <w:rsid w:val="00022322"/>
    <w:rsid w:val="00042497"/>
    <w:rsid w:val="000C1E6F"/>
    <w:rsid w:val="000E4E56"/>
    <w:rsid w:val="00132B2D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53A97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74441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43C0A"/>
    <w:rsid w:val="00A91321"/>
    <w:rsid w:val="00AA02AC"/>
    <w:rsid w:val="00B32D12"/>
    <w:rsid w:val="00B36EDA"/>
    <w:rsid w:val="00B464D3"/>
    <w:rsid w:val="00B8185B"/>
    <w:rsid w:val="00BC6F7F"/>
    <w:rsid w:val="00BD2174"/>
    <w:rsid w:val="00BD3F53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B0C337"/>
  <w15:chartTrackingRefBased/>
  <w15:docId w15:val="{19DB7B92-542A-4411-95C1-DE25079F4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8</Pages>
  <Words>1932</Words>
  <Characters>10907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5</cp:revision>
  <cp:lastPrinted>2024-01-11T14:31:00Z</cp:lastPrinted>
  <dcterms:created xsi:type="dcterms:W3CDTF">2024-01-11T12:47:00Z</dcterms:created>
  <dcterms:modified xsi:type="dcterms:W3CDTF">2024-01-11T14:31:00Z</dcterms:modified>
</cp:coreProperties>
</file>