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271B8" w14:textId="77777777" w:rsidR="00986737" w:rsidRPr="00007E01" w:rsidRDefault="00DE0056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07E01">
        <w:rPr>
          <w:rFonts w:ascii="Arial Narrow" w:hAnsi="Arial Narrow" w:cs="Arial"/>
          <w:sz w:val="22"/>
          <w:szCs w:val="22"/>
        </w:rPr>
        <w:t>Bydgoszcz</w:t>
      </w:r>
      <w:r w:rsidR="00986737" w:rsidRPr="00007E01">
        <w:rPr>
          <w:rFonts w:ascii="Arial Narrow" w:hAnsi="Arial Narrow" w:cs="Arial"/>
          <w:sz w:val="22"/>
          <w:szCs w:val="22"/>
        </w:rPr>
        <w:t xml:space="preserve"> dnia: </w:t>
      </w:r>
      <w:r w:rsidRPr="00007E01">
        <w:rPr>
          <w:rFonts w:ascii="Arial Narrow" w:hAnsi="Arial Narrow" w:cs="Arial"/>
          <w:sz w:val="22"/>
          <w:szCs w:val="22"/>
        </w:rPr>
        <w:t>2024-01-12</w:t>
      </w:r>
    </w:p>
    <w:p w14:paraId="28519795" w14:textId="77777777" w:rsidR="00986737" w:rsidRPr="00007E01" w:rsidRDefault="00DE0056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07E0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D30ECCB" w14:textId="77777777" w:rsidR="00986737" w:rsidRPr="00007E01" w:rsidRDefault="00DE0056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07E01">
        <w:rPr>
          <w:rFonts w:ascii="Arial Narrow" w:hAnsi="Arial Narrow" w:cs="Arial"/>
          <w:sz w:val="22"/>
          <w:szCs w:val="22"/>
        </w:rPr>
        <w:t>Powstańców Warszawy</w:t>
      </w:r>
      <w:r w:rsidR="00986737" w:rsidRPr="00007E01">
        <w:rPr>
          <w:rFonts w:ascii="Arial Narrow" w:hAnsi="Arial Narrow" w:cs="Arial"/>
          <w:sz w:val="22"/>
          <w:szCs w:val="22"/>
        </w:rPr>
        <w:t xml:space="preserve"> </w:t>
      </w:r>
      <w:r w:rsidRPr="00007E01">
        <w:rPr>
          <w:rFonts w:ascii="Arial Narrow" w:hAnsi="Arial Narrow" w:cs="Arial"/>
          <w:sz w:val="22"/>
          <w:szCs w:val="22"/>
        </w:rPr>
        <w:t>5</w:t>
      </w:r>
    </w:p>
    <w:p w14:paraId="38F91465" w14:textId="77777777" w:rsidR="00986737" w:rsidRPr="00007E01" w:rsidRDefault="00DE0056" w:rsidP="00986737">
      <w:pPr>
        <w:rPr>
          <w:rFonts w:ascii="Arial Narrow" w:hAnsi="Arial Narrow" w:cs="Arial"/>
          <w:sz w:val="22"/>
          <w:szCs w:val="22"/>
        </w:rPr>
      </w:pPr>
      <w:r w:rsidRPr="00007E01">
        <w:rPr>
          <w:rFonts w:ascii="Arial Narrow" w:hAnsi="Arial Narrow" w:cs="Arial"/>
          <w:sz w:val="22"/>
          <w:szCs w:val="22"/>
        </w:rPr>
        <w:t>85-681</w:t>
      </w:r>
      <w:r w:rsidR="00986737" w:rsidRPr="00007E01">
        <w:rPr>
          <w:rFonts w:ascii="Arial Narrow" w:hAnsi="Arial Narrow" w:cs="Arial"/>
          <w:sz w:val="22"/>
          <w:szCs w:val="22"/>
        </w:rPr>
        <w:t xml:space="preserve"> </w:t>
      </w:r>
      <w:r w:rsidRPr="00007E01">
        <w:rPr>
          <w:rFonts w:ascii="Arial Narrow" w:hAnsi="Arial Narrow" w:cs="Arial"/>
          <w:sz w:val="22"/>
          <w:szCs w:val="22"/>
        </w:rPr>
        <w:t>Bydgoszcz</w:t>
      </w:r>
    </w:p>
    <w:p w14:paraId="469028B4" w14:textId="77777777" w:rsidR="00986737" w:rsidRPr="00007E01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007E0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3765C35" w14:textId="77777777" w:rsidR="00986737" w:rsidRPr="00007E01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007E01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07E01" w14:paraId="60B51DC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BC166D" w14:textId="77777777" w:rsidR="00986737" w:rsidRPr="00007E0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07E01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F442E64" w14:textId="77777777" w:rsidR="00986737" w:rsidRPr="00007E0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07E0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5B476AA" w14:textId="77777777" w:rsidR="00986737" w:rsidRPr="00007E0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07E0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07E0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07E0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07E01" w14:paraId="2918A63F" w14:textId="77777777" w:rsidTr="005A632E">
        <w:tc>
          <w:tcPr>
            <w:tcW w:w="2269" w:type="dxa"/>
            <w:shd w:val="clear" w:color="auto" w:fill="auto"/>
          </w:tcPr>
          <w:p w14:paraId="47392469" w14:textId="77777777" w:rsidR="00986737" w:rsidRPr="00007E0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36A303" w14:textId="77777777" w:rsidR="00986737" w:rsidRPr="00007E01" w:rsidRDefault="00DE005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b/>
                <w:sz w:val="22"/>
                <w:szCs w:val="22"/>
              </w:rPr>
              <w:t>Dostawa produktów leczniczych i środków spożywczych specjalnego przeznaczenia żywieniowego do żywienia pozajelitowego i dojelitowego na okres 24 miesięcy</w:t>
            </w:r>
            <w:r w:rsidR="00986737" w:rsidRPr="00007E0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E0056" w:rsidRPr="00007E01" w14:paraId="04B1A603" w14:textId="77777777" w:rsidTr="00FF4EBB">
        <w:tc>
          <w:tcPr>
            <w:tcW w:w="2269" w:type="dxa"/>
            <w:shd w:val="clear" w:color="auto" w:fill="auto"/>
          </w:tcPr>
          <w:p w14:paraId="31AE97FA" w14:textId="77777777" w:rsidR="00DE0056" w:rsidRPr="00007E01" w:rsidRDefault="00DE0056" w:rsidP="00FF4E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092A8A" w14:textId="77777777" w:rsidR="00DE0056" w:rsidRPr="00007E01" w:rsidRDefault="00DE0056" w:rsidP="00FF4E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b/>
                <w:sz w:val="22"/>
                <w:szCs w:val="22"/>
              </w:rPr>
              <w:t>131/2023</w:t>
            </w:r>
          </w:p>
        </w:tc>
      </w:tr>
    </w:tbl>
    <w:p w14:paraId="2E3A6535" w14:textId="77777777" w:rsidR="00A80738" w:rsidRPr="00007E0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1496ADD" w14:textId="77777777" w:rsidR="00D665F5" w:rsidRPr="00007E0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07E0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07E01">
        <w:rPr>
          <w:rFonts w:ascii="Arial Narrow" w:hAnsi="Arial Narrow" w:cs="Arial"/>
          <w:sz w:val="22"/>
          <w:szCs w:val="22"/>
        </w:rPr>
        <w:t>2</w:t>
      </w:r>
      <w:r w:rsidRPr="00007E01">
        <w:rPr>
          <w:rFonts w:ascii="Arial Narrow" w:hAnsi="Arial Narrow" w:cs="Arial"/>
          <w:sz w:val="22"/>
          <w:szCs w:val="22"/>
        </w:rPr>
        <w:t xml:space="preserve"> ust. 5 </w:t>
      </w:r>
      <w:r w:rsidRPr="00007E0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07E01">
        <w:rPr>
          <w:rFonts w:ascii="Arial Narrow" w:hAnsi="Arial Narrow" w:cs="Arial"/>
          <w:sz w:val="22"/>
          <w:szCs w:val="22"/>
        </w:rPr>
        <w:t xml:space="preserve"> </w:t>
      </w:r>
      <w:r w:rsidR="00DE0056" w:rsidRPr="00007E01">
        <w:rPr>
          <w:rFonts w:ascii="Arial Narrow" w:hAnsi="Arial Narrow" w:cs="Arial"/>
          <w:sz w:val="22"/>
          <w:szCs w:val="22"/>
        </w:rPr>
        <w:t>(</w:t>
      </w:r>
      <w:proofErr w:type="spellStart"/>
      <w:r w:rsidR="00DE0056" w:rsidRPr="00007E01">
        <w:rPr>
          <w:rFonts w:ascii="Arial Narrow" w:hAnsi="Arial Narrow" w:cs="Arial"/>
          <w:sz w:val="22"/>
          <w:szCs w:val="22"/>
        </w:rPr>
        <w:t>t.j</w:t>
      </w:r>
      <w:proofErr w:type="spellEnd"/>
      <w:r w:rsidR="00DE0056" w:rsidRPr="00007E0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07E01">
        <w:rPr>
          <w:rFonts w:ascii="Arial Narrow" w:hAnsi="Arial Narrow" w:cs="Arial"/>
          <w:sz w:val="22"/>
          <w:szCs w:val="22"/>
        </w:rPr>
        <w:t xml:space="preserve"> </w:t>
      </w:r>
      <w:r w:rsidRPr="00007E01">
        <w:rPr>
          <w:rFonts w:ascii="Arial Narrow" w:hAnsi="Arial Narrow" w:cs="Arial"/>
          <w:sz w:val="22"/>
          <w:szCs w:val="22"/>
        </w:rPr>
        <w:t>udostępnia</w:t>
      </w:r>
      <w:r w:rsidR="00F95C33" w:rsidRPr="00007E01">
        <w:rPr>
          <w:rFonts w:ascii="Arial Narrow" w:hAnsi="Arial Narrow" w:cs="Arial"/>
          <w:sz w:val="22"/>
          <w:szCs w:val="22"/>
        </w:rPr>
        <w:t xml:space="preserve"> </w:t>
      </w:r>
      <w:r w:rsidR="004C7E9B" w:rsidRPr="00007E01">
        <w:rPr>
          <w:rFonts w:ascii="Arial Narrow" w:hAnsi="Arial Narrow" w:cs="Arial"/>
          <w:sz w:val="22"/>
          <w:szCs w:val="22"/>
        </w:rPr>
        <w:t>informacj</w:t>
      </w:r>
      <w:r w:rsidR="00577BC6" w:rsidRPr="00007E01">
        <w:rPr>
          <w:rFonts w:ascii="Arial Narrow" w:hAnsi="Arial Narrow" w:cs="Arial"/>
          <w:sz w:val="22"/>
          <w:szCs w:val="22"/>
        </w:rPr>
        <w:t>ę</w:t>
      </w:r>
      <w:r w:rsidR="00035488" w:rsidRPr="00007E0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07E01">
        <w:rPr>
          <w:rFonts w:ascii="Arial Narrow" w:hAnsi="Arial Narrow" w:cs="Arial"/>
          <w:sz w:val="22"/>
          <w:szCs w:val="22"/>
        </w:rPr>
        <w:t>.</w:t>
      </w:r>
    </w:p>
    <w:p w14:paraId="48955423" w14:textId="133D8583" w:rsidR="00A8073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07E0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07E01">
        <w:rPr>
          <w:rFonts w:ascii="Arial Narrow" w:hAnsi="Arial Narrow" w:cs="Arial"/>
          <w:sz w:val="22"/>
          <w:szCs w:val="22"/>
        </w:rPr>
        <w:t xml:space="preserve"> w dniu </w:t>
      </w:r>
      <w:r w:rsidR="00DE0056" w:rsidRPr="00007E01">
        <w:rPr>
          <w:rFonts w:ascii="Arial Narrow" w:hAnsi="Arial Narrow" w:cs="Arial"/>
          <w:sz w:val="22"/>
          <w:szCs w:val="22"/>
        </w:rPr>
        <w:t>12/01/2024</w:t>
      </w:r>
      <w:r w:rsidR="00FF4AB1" w:rsidRPr="00007E01">
        <w:rPr>
          <w:rFonts w:ascii="Arial Narrow" w:hAnsi="Arial Narrow" w:cs="Arial"/>
          <w:sz w:val="22"/>
          <w:szCs w:val="22"/>
        </w:rPr>
        <w:t xml:space="preserve"> o godz. </w:t>
      </w:r>
      <w:r w:rsidR="00DE0056" w:rsidRPr="00007E01">
        <w:rPr>
          <w:rFonts w:ascii="Arial Narrow" w:hAnsi="Arial Narrow" w:cs="Arial"/>
          <w:sz w:val="22"/>
          <w:szCs w:val="22"/>
        </w:rPr>
        <w:t>08:30</w:t>
      </w:r>
      <w:r w:rsidRPr="00007E0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p w14:paraId="6F835E7B" w14:textId="77777777" w:rsidR="00007E01" w:rsidRPr="00007E01" w:rsidRDefault="00007E01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07E01" w14:paraId="14A70311" w14:textId="77777777" w:rsidTr="005A632E">
        <w:tc>
          <w:tcPr>
            <w:tcW w:w="1276" w:type="dxa"/>
            <w:shd w:val="clear" w:color="auto" w:fill="F2F2F2"/>
            <w:vAlign w:val="center"/>
          </w:tcPr>
          <w:p w14:paraId="23C990DE" w14:textId="77777777" w:rsidR="006B27ED" w:rsidRPr="00007E0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07E01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6C75970" w14:textId="77777777" w:rsidR="006B27ED" w:rsidRPr="00007E0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8BEC76D" w14:textId="77777777" w:rsidR="006B27ED" w:rsidRPr="00007E0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9F55ABE" w14:textId="77777777" w:rsidR="006B27ED" w:rsidRPr="00007E0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E0056" w:rsidRPr="00007E01" w14:paraId="602B9061" w14:textId="77777777" w:rsidTr="00FF4EBB">
        <w:tc>
          <w:tcPr>
            <w:tcW w:w="1276" w:type="dxa"/>
            <w:shd w:val="clear" w:color="auto" w:fill="auto"/>
            <w:vAlign w:val="center"/>
          </w:tcPr>
          <w:p w14:paraId="662D670F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D79A04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83C770D" w14:textId="77777777" w:rsidR="00DE0056" w:rsidRPr="00007E01" w:rsidRDefault="00DE0056" w:rsidP="00FF4EB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14:paraId="52B00144" w14:textId="77777777" w:rsidR="00DE0056" w:rsidRPr="00007E01" w:rsidRDefault="00DE0056" w:rsidP="00FF4EB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Kruczkowskiego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52D7BD9" w14:textId="77777777" w:rsidR="00DE0056" w:rsidRPr="00007E01" w:rsidRDefault="00DE0056" w:rsidP="00FF4EB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00-380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F50E1E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264 879.69 zł</w:t>
            </w:r>
          </w:p>
        </w:tc>
      </w:tr>
      <w:tr w:rsidR="00DE0056" w:rsidRPr="00007E01" w14:paraId="632F0EA1" w14:textId="77777777" w:rsidTr="00FF4EBB">
        <w:tc>
          <w:tcPr>
            <w:tcW w:w="1276" w:type="dxa"/>
            <w:shd w:val="clear" w:color="auto" w:fill="auto"/>
            <w:vAlign w:val="center"/>
          </w:tcPr>
          <w:p w14:paraId="024EC045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32C12E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029B857" w14:textId="77777777" w:rsidR="00DE0056" w:rsidRPr="00007E01" w:rsidRDefault="00DE0056" w:rsidP="00FF4EB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07E01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07E01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2B9195AF" w14:textId="77777777" w:rsidR="00DE0056" w:rsidRPr="00007E01" w:rsidRDefault="00DE0056" w:rsidP="00FF4EB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134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B281745" w14:textId="77777777" w:rsidR="00DE0056" w:rsidRPr="00007E01" w:rsidRDefault="00DE0056" w:rsidP="00FF4EB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02-305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116A7D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1 171 435.82 zł</w:t>
            </w:r>
          </w:p>
        </w:tc>
      </w:tr>
      <w:tr w:rsidR="00DE0056" w:rsidRPr="00007E01" w14:paraId="2CEF2780" w14:textId="77777777" w:rsidTr="00FF4EBB">
        <w:tc>
          <w:tcPr>
            <w:tcW w:w="1276" w:type="dxa"/>
            <w:shd w:val="clear" w:color="auto" w:fill="auto"/>
            <w:vAlign w:val="center"/>
          </w:tcPr>
          <w:p w14:paraId="1F5132CC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167CB4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3EBAA888" w14:textId="77777777" w:rsidR="00DE0056" w:rsidRPr="00007E01" w:rsidRDefault="00DE0056" w:rsidP="00FF4EB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07E01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07E01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19E04A84" w14:textId="77777777" w:rsidR="00DE0056" w:rsidRPr="00007E01" w:rsidRDefault="00DE0056" w:rsidP="00FF4EB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134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C976D03" w14:textId="77777777" w:rsidR="00DE0056" w:rsidRPr="00007E01" w:rsidRDefault="00DE0056" w:rsidP="00FF4EB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02-305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3DFBBB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178 965.90 zł</w:t>
            </w:r>
          </w:p>
        </w:tc>
      </w:tr>
      <w:tr w:rsidR="00DE0056" w:rsidRPr="00007E01" w14:paraId="30F13DA4" w14:textId="77777777" w:rsidTr="00FF4EBB">
        <w:tc>
          <w:tcPr>
            <w:tcW w:w="1276" w:type="dxa"/>
            <w:shd w:val="clear" w:color="auto" w:fill="auto"/>
            <w:vAlign w:val="center"/>
          </w:tcPr>
          <w:p w14:paraId="6DCB28EC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EDD441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FF49875" w14:textId="77777777" w:rsidR="00DE0056" w:rsidRPr="00007E01" w:rsidRDefault="00DE0056" w:rsidP="00FF4EB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007E01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558987FC" w14:textId="77777777" w:rsidR="00DE0056" w:rsidRPr="00007E01" w:rsidRDefault="00DE0056" w:rsidP="00FF4EB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832B354" w14:textId="77777777" w:rsidR="00DE0056" w:rsidRPr="00007E01" w:rsidRDefault="00DE0056" w:rsidP="00FF4EB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165CC1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425 902.32 zł</w:t>
            </w:r>
          </w:p>
        </w:tc>
      </w:tr>
      <w:tr w:rsidR="00DE0056" w:rsidRPr="00007E01" w14:paraId="12C5B295" w14:textId="77777777" w:rsidTr="00FF4EBB">
        <w:tc>
          <w:tcPr>
            <w:tcW w:w="1276" w:type="dxa"/>
            <w:shd w:val="clear" w:color="auto" w:fill="auto"/>
            <w:vAlign w:val="center"/>
          </w:tcPr>
          <w:p w14:paraId="31D69B37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0D5045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6CD1EE3" w14:textId="77777777" w:rsidR="00DE0056" w:rsidRPr="00007E01" w:rsidRDefault="00DE0056" w:rsidP="00FF4EB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07E01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4626D0AB" w14:textId="77777777" w:rsidR="00DE0056" w:rsidRPr="00007E01" w:rsidRDefault="00DE0056" w:rsidP="00FF4EBB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07E01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A2000AB" w14:textId="77777777" w:rsidR="00DE0056" w:rsidRPr="00007E01" w:rsidRDefault="00DE0056" w:rsidP="00FF4EB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50-502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C68414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633 708.27 zł</w:t>
            </w:r>
          </w:p>
        </w:tc>
      </w:tr>
      <w:tr w:rsidR="00DE0056" w:rsidRPr="00007E01" w14:paraId="718EA0BB" w14:textId="77777777" w:rsidTr="00FF4EBB">
        <w:tc>
          <w:tcPr>
            <w:tcW w:w="1276" w:type="dxa"/>
            <w:shd w:val="clear" w:color="auto" w:fill="auto"/>
            <w:vAlign w:val="center"/>
          </w:tcPr>
          <w:p w14:paraId="4560C443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5618C8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E016D58" w14:textId="77777777" w:rsidR="00DE0056" w:rsidRPr="00007E01" w:rsidRDefault="00DE0056" w:rsidP="00FF4EB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07E01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17CCCE1E" w14:textId="77777777" w:rsidR="00DE0056" w:rsidRPr="00007E01" w:rsidRDefault="00DE0056" w:rsidP="00FF4EBB">
            <w:pPr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Pułaskiego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70C2633" w14:textId="77777777" w:rsidR="00DE0056" w:rsidRPr="00007E01" w:rsidRDefault="00DE0056" w:rsidP="00FF4EB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40-273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7E01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222914" w14:textId="77777777" w:rsidR="00DE0056" w:rsidRPr="00007E01" w:rsidRDefault="00DE0056" w:rsidP="00FF4E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7E01">
              <w:rPr>
                <w:rFonts w:ascii="Arial Narrow" w:hAnsi="Arial Narrow" w:cs="Arial"/>
                <w:sz w:val="22"/>
                <w:szCs w:val="22"/>
              </w:rPr>
              <w:t>613 619.67 zł</w:t>
            </w:r>
          </w:p>
        </w:tc>
      </w:tr>
    </w:tbl>
    <w:p w14:paraId="07B9162E" w14:textId="77777777" w:rsidR="00A80738" w:rsidRDefault="00A80738" w:rsidP="00007E01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007E01">
        <w:rPr>
          <w:rFonts w:ascii="Arial Narrow" w:hAnsi="Arial Narrow" w:cs="Arial"/>
          <w:i/>
          <w:sz w:val="22"/>
          <w:szCs w:val="22"/>
        </w:rPr>
        <w:t>Zamawiający</w:t>
      </w:r>
    </w:p>
    <w:p w14:paraId="7D4031E1" w14:textId="77777777" w:rsidR="00007E01" w:rsidRDefault="00007E01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448FD6F" w14:textId="77777777" w:rsidR="00007E01" w:rsidRDefault="00007E01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C0EA034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CFE9EF2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3D737B5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268FF9F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44D9AE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227CA69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3331F5E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761AFBA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E4ED4CF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830206A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05F7709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9337E7F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591BA96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5516C71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E82AEB0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EB9D6F7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302DE9C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4C3F67F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3C72117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493799F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80D2213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6DDC4C1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8999E59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A3234A6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0CCD09F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D5F0752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C68E8E2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F2E2972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C21BCBA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AC4A11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79FFCE1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52DA6A0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32EEE83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7A537BF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CAC90E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3B44175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00DC0D0" w14:textId="77777777" w:rsidR="00007E01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BF33DA" w14:textId="58F37CF6" w:rsidR="00007E01" w:rsidRPr="00681E50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5734E06D" w14:textId="77777777" w:rsidR="00007E01" w:rsidRPr="00681E50" w:rsidRDefault="00007E01" w:rsidP="00007E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T2612 B5</w:t>
      </w:r>
    </w:p>
    <w:p w14:paraId="055FA99A" w14:textId="3710CB30" w:rsidR="00007E01" w:rsidRDefault="00007E01" w:rsidP="00007E01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</w:p>
    <w:p w14:paraId="0076FF77" w14:textId="79F68100" w:rsidR="00007E01" w:rsidRPr="00007E01" w:rsidRDefault="00007E01" w:rsidP="00007E01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12.01.2024 r.</w:t>
      </w:r>
    </w:p>
    <w:sectPr w:rsidR="00007E01" w:rsidRPr="00007E01" w:rsidSect="00EA6C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974EE" w14:textId="77777777" w:rsidR="00EA6C6E" w:rsidRDefault="00EA6C6E">
      <w:r>
        <w:separator/>
      </w:r>
    </w:p>
  </w:endnote>
  <w:endnote w:type="continuationSeparator" w:id="0">
    <w:p w14:paraId="5217224B" w14:textId="77777777" w:rsidR="00EA6C6E" w:rsidRDefault="00EA6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06D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44E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1E2E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50D291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47A7BB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07C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F9F2AB" w14:textId="77777777" w:rsidR="009F189D" w:rsidRDefault="009F189D">
    <w:pPr>
      <w:pStyle w:val="Stopka"/>
      <w:tabs>
        <w:tab w:val="clear" w:pos="4536"/>
      </w:tabs>
      <w:jc w:val="center"/>
    </w:pPr>
  </w:p>
  <w:p w14:paraId="48DF55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BA60D" w14:textId="77777777" w:rsidR="00EA6C6E" w:rsidRDefault="00EA6C6E">
      <w:r>
        <w:separator/>
      </w:r>
    </w:p>
  </w:footnote>
  <w:footnote w:type="continuationSeparator" w:id="0">
    <w:p w14:paraId="35D746BF" w14:textId="77777777" w:rsidR="00EA6C6E" w:rsidRDefault="00EA6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DC82D" w14:textId="77777777" w:rsidR="00DE0056" w:rsidRDefault="00DE00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EDC83" w14:textId="77777777" w:rsidR="00DE0056" w:rsidRDefault="00DE00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0F6E1" w14:textId="77777777" w:rsidR="00DE0056" w:rsidRDefault="00DE00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44476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6C6E"/>
    <w:rsid w:val="00007727"/>
    <w:rsid w:val="00007E01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0056"/>
    <w:rsid w:val="00EA3476"/>
    <w:rsid w:val="00EA6C6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9E37F7"/>
  <w15:chartTrackingRefBased/>
  <w15:docId w15:val="{64430E07-85BF-44C1-A37E-852BC979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007E01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007E0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007E0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007E01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007E01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007E0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007E0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007E0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07E0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007E0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07E0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07E01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007E0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7E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2024-01-12T08:12:00Z</cp:lastPrinted>
  <dcterms:created xsi:type="dcterms:W3CDTF">2024-01-12T08:08:00Z</dcterms:created>
  <dcterms:modified xsi:type="dcterms:W3CDTF">2024-01-12T08:12:00Z</dcterms:modified>
</cp:coreProperties>
</file>