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53D30" w14:textId="77777777" w:rsidR="005F4BC0" w:rsidRDefault="00302C9E" w:rsidP="004F079B">
      <w:pPr>
        <w:spacing w:after="240"/>
        <w:jc w:val="right"/>
        <w:rPr>
          <w:sz w:val="22"/>
          <w:szCs w:val="22"/>
        </w:rPr>
      </w:pPr>
      <w:r w:rsidRPr="00302C9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302C9E">
        <w:rPr>
          <w:sz w:val="22"/>
          <w:szCs w:val="22"/>
        </w:rPr>
        <w:t>2024-01-11</w:t>
      </w:r>
    </w:p>
    <w:p w14:paraId="2DB93E7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69E47F4" w14:textId="77777777" w:rsidR="00302C9E" w:rsidRPr="00302C9E" w:rsidRDefault="00302C9E">
      <w:pPr>
        <w:rPr>
          <w:b/>
          <w:bCs/>
          <w:sz w:val="22"/>
          <w:szCs w:val="22"/>
        </w:rPr>
      </w:pPr>
      <w:r w:rsidRPr="00302C9E">
        <w:rPr>
          <w:b/>
          <w:bCs/>
          <w:sz w:val="22"/>
          <w:szCs w:val="22"/>
        </w:rPr>
        <w:t>Szpital Wojewódzki w Poznaniu</w:t>
      </w:r>
    </w:p>
    <w:p w14:paraId="713B249E" w14:textId="77777777" w:rsidR="00F16C50" w:rsidRPr="00D91931" w:rsidRDefault="00302C9E">
      <w:pPr>
        <w:rPr>
          <w:b/>
          <w:bCs/>
          <w:sz w:val="22"/>
          <w:szCs w:val="22"/>
        </w:rPr>
      </w:pPr>
      <w:r w:rsidRPr="00302C9E">
        <w:rPr>
          <w:b/>
          <w:bCs/>
          <w:sz w:val="22"/>
          <w:szCs w:val="22"/>
        </w:rPr>
        <w:t>Dział Zamówień Publicznych</w:t>
      </w:r>
    </w:p>
    <w:p w14:paraId="04F8BE75" w14:textId="77777777" w:rsidR="00F16C50" w:rsidRPr="00BD5546" w:rsidRDefault="00302C9E">
      <w:pPr>
        <w:rPr>
          <w:sz w:val="22"/>
          <w:szCs w:val="22"/>
        </w:rPr>
      </w:pPr>
      <w:r w:rsidRPr="00302C9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302C9E">
        <w:rPr>
          <w:sz w:val="22"/>
          <w:szCs w:val="22"/>
        </w:rPr>
        <w:t>7/19</w:t>
      </w:r>
    </w:p>
    <w:p w14:paraId="55AF481F" w14:textId="77777777" w:rsidR="00F16C50" w:rsidRPr="00BD5546" w:rsidRDefault="00302C9E">
      <w:pPr>
        <w:rPr>
          <w:sz w:val="22"/>
          <w:szCs w:val="22"/>
        </w:rPr>
      </w:pPr>
      <w:r w:rsidRPr="00302C9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302C9E">
        <w:rPr>
          <w:sz w:val="22"/>
          <w:szCs w:val="22"/>
        </w:rPr>
        <w:t>Poznań</w:t>
      </w:r>
    </w:p>
    <w:p w14:paraId="22784E2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5A260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718C72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02C9E" w:rsidRPr="00302C9E">
        <w:rPr>
          <w:bCs/>
          <w:sz w:val="22"/>
          <w:szCs w:val="22"/>
        </w:rPr>
        <w:t>SZW/DZP/133/2023/8</w:t>
      </w:r>
      <w:r w:rsidRPr="00D91931">
        <w:rPr>
          <w:sz w:val="22"/>
          <w:szCs w:val="22"/>
        </w:rPr>
        <w:tab/>
        <w:t xml:space="preserve"> </w:t>
      </w:r>
    </w:p>
    <w:p w14:paraId="0425CA5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D0CFD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DC2293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CB4396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0C4D5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FFB94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74AFB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F86CDA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302C9E" w:rsidRPr="00607F9B" w14:paraId="3F422F6C" w14:textId="77777777" w:rsidTr="00257324">
        <w:trPr>
          <w:trHeight w:val="638"/>
        </w:trPr>
        <w:tc>
          <w:tcPr>
            <w:tcW w:w="959" w:type="dxa"/>
            <w:shd w:val="clear" w:color="auto" w:fill="auto"/>
          </w:tcPr>
          <w:p w14:paraId="518CAABA" w14:textId="77777777" w:rsidR="00302C9E" w:rsidRPr="00607F9B" w:rsidRDefault="00302C9E" w:rsidP="002573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C7E95B6" w14:textId="77777777" w:rsidR="00302C9E" w:rsidRPr="00607F9B" w:rsidRDefault="00302C9E" w:rsidP="002573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02C9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02C9E">
              <w:rPr>
                <w:b/>
                <w:bCs/>
                <w:sz w:val="22"/>
                <w:szCs w:val="22"/>
              </w:rPr>
              <w:t>Dostawa produktów leczniczych do Szpitala Wojewódzkiego w Poznaniu - część 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02C9E">
              <w:rPr>
                <w:b/>
                <w:sz w:val="22"/>
                <w:szCs w:val="22"/>
              </w:rPr>
              <w:t>SZW/DZP/133/2023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92226F0" w14:textId="77777777" w:rsidR="00302C9E" w:rsidRPr="00302C9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02C9E" w:rsidRPr="00302C9E">
        <w:rPr>
          <w:rFonts w:ascii="Times New Roman" w:hAnsi="Times New Roman"/>
          <w:b/>
          <w:szCs w:val="22"/>
        </w:rPr>
        <w:t>Szpital Wojewódzki w Poznaniu</w:t>
      </w:r>
    </w:p>
    <w:p w14:paraId="5E3CA3D2" w14:textId="3FF85352" w:rsidR="004F079B" w:rsidRDefault="00302C9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302C9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302C9E">
        <w:rPr>
          <w:rFonts w:ascii="Times New Roman" w:hAnsi="Times New Roman"/>
          <w:szCs w:val="22"/>
        </w:rPr>
        <w:t>(t.j. Dz. U. z 2022r. poz. 1710)</w:t>
      </w:r>
      <w:r w:rsidR="00AD7241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76598F0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02C9E" w:rsidRPr="00302C9E">
        <w:rPr>
          <w:rFonts w:ascii="Times New Roman" w:hAnsi="Times New Roman"/>
          <w:b/>
          <w:szCs w:val="22"/>
        </w:rPr>
        <w:t>2024-01-17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02C9E" w:rsidRPr="00302C9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02C9E" w:rsidRPr="00302C9E">
        <w:rPr>
          <w:rFonts w:ascii="Times New Roman" w:hAnsi="Times New Roman"/>
          <w:b/>
          <w:szCs w:val="22"/>
        </w:rPr>
        <w:t>2024-01-31</w:t>
      </w:r>
      <w:r w:rsidR="008365E9">
        <w:rPr>
          <w:rFonts w:ascii="Times New Roman" w:hAnsi="Times New Roman"/>
          <w:szCs w:val="22"/>
        </w:rPr>
        <w:t xml:space="preserve"> godz. </w:t>
      </w:r>
      <w:r w:rsidR="00302C9E" w:rsidRPr="00302C9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FA90D5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02C9E" w:rsidRPr="00302C9E">
        <w:rPr>
          <w:rFonts w:ascii="Times New Roman" w:hAnsi="Times New Roman"/>
          <w:b/>
          <w:szCs w:val="22"/>
        </w:rPr>
        <w:t>2024-01-17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02C9E" w:rsidRPr="00302C9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02C9E" w:rsidRPr="00302C9E">
        <w:rPr>
          <w:rFonts w:ascii="Times New Roman" w:hAnsi="Times New Roman"/>
          <w:b/>
          <w:szCs w:val="22"/>
        </w:rPr>
        <w:t>2024-01-31</w:t>
      </w:r>
      <w:r w:rsidR="008365E9">
        <w:rPr>
          <w:rFonts w:ascii="Times New Roman" w:hAnsi="Times New Roman"/>
          <w:szCs w:val="22"/>
        </w:rPr>
        <w:t xml:space="preserve"> godz. </w:t>
      </w:r>
      <w:r w:rsidR="00302C9E" w:rsidRPr="00302C9E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372DBB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863CC0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7970C8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9A46C27" w14:textId="77777777" w:rsidR="00B750A6" w:rsidRDefault="00B750A6" w:rsidP="00B750A6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23D5EA56" w14:textId="77777777" w:rsidR="00B750A6" w:rsidRDefault="00B750A6" w:rsidP="00B750A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08BBABC" w14:textId="77777777" w:rsidR="00B750A6" w:rsidRDefault="00B750A6" w:rsidP="00B750A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B87A1CD" w14:textId="77777777" w:rsidR="00B750A6" w:rsidRDefault="00B750A6" w:rsidP="00B750A6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0679D0F" w14:textId="34A13952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ACFE5" w14:textId="77777777" w:rsidR="009C6291" w:rsidRDefault="009C6291">
      <w:r>
        <w:separator/>
      </w:r>
    </w:p>
  </w:endnote>
  <w:endnote w:type="continuationSeparator" w:id="0">
    <w:p w14:paraId="6E2369CD" w14:textId="77777777" w:rsidR="009C6291" w:rsidRDefault="009C6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940F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2899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145371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75ED03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6E6C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8CAF6" w14:textId="77777777" w:rsidR="009C6291" w:rsidRDefault="009C6291">
      <w:r>
        <w:separator/>
      </w:r>
    </w:p>
  </w:footnote>
  <w:footnote w:type="continuationSeparator" w:id="0">
    <w:p w14:paraId="58BC40B9" w14:textId="77777777" w:rsidR="009C6291" w:rsidRDefault="009C6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5330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ADDB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B62A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2840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291"/>
    <w:rsid w:val="00136AEA"/>
    <w:rsid w:val="0015679F"/>
    <w:rsid w:val="001C0165"/>
    <w:rsid w:val="001C5A4C"/>
    <w:rsid w:val="002F480A"/>
    <w:rsid w:val="00302C9E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C6291"/>
    <w:rsid w:val="00AC3482"/>
    <w:rsid w:val="00AD7241"/>
    <w:rsid w:val="00B750A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54D85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5E9139"/>
  <w15:chartTrackingRefBased/>
  <w15:docId w15:val="{8EE6AC8B-98DA-48E0-9058-D52E6726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11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147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2024-01-11T07:35:00Z</dcterms:created>
  <dcterms:modified xsi:type="dcterms:W3CDTF">2024-01-12T08:35:00Z</dcterms:modified>
</cp:coreProperties>
</file>