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8607E6" w:rsidP="00DD7C19">
      <w:pPr>
        <w:jc w:val="right"/>
        <w:rPr>
          <w:rFonts w:ascii="Arial" w:hAnsi="Arial" w:cs="Arial"/>
          <w:sz w:val="24"/>
          <w:szCs w:val="24"/>
        </w:rPr>
      </w:pPr>
      <w:r w:rsidRPr="008607E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607E6">
        <w:rPr>
          <w:rFonts w:ascii="Arial" w:hAnsi="Arial" w:cs="Arial"/>
          <w:sz w:val="24"/>
          <w:szCs w:val="24"/>
        </w:rPr>
        <w:t>2024-01-15</w:t>
      </w:r>
    </w:p>
    <w:p w:rsidR="00843A88" w:rsidRPr="00AD45A9" w:rsidRDefault="008607E6" w:rsidP="00DD7C19">
      <w:pPr>
        <w:rPr>
          <w:rFonts w:ascii="Arial" w:hAnsi="Arial" w:cs="Arial"/>
          <w:b/>
          <w:bCs/>
          <w:sz w:val="24"/>
          <w:szCs w:val="24"/>
        </w:rPr>
      </w:pPr>
      <w:r w:rsidRPr="008607E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8607E6" w:rsidP="00DD7C19">
      <w:pPr>
        <w:rPr>
          <w:rFonts w:ascii="Arial" w:hAnsi="Arial" w:cs="Arial"/>
          <w:sz w:val="24"/>
          <w:szCs w:val="24"/>
        </w:rPr>
      </w:pPr>
      <w:r w:rsidRPr="008607E6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</w:p>
    <w:p w:rsidR="00843A88" w:rsidRPr="00AD45A9" w:rsidRDefault="008607E6" w:rsidP="00DD7C19">
      <w:pPr>
        <w:rPr>
          <w:rFonts w:ascii="Arial" w:hAnsi="Arial" w:cs="Arial"/>
          <w:sz w:val="24"/>
          <w:szCs w:val="24"/>
        </w:rPr>
      </w:pPr>
      <w:r w:rsidRPr="008607E6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="00DD7C19" w:rsidRPr="008607E6">
        <w:rPr>
          <w:rFonts w:ascii="Arial" w:hAnsi="Arial" w:cs="Arial"/>
          <w:sz w:val="24"/>
          <w:szCs w:val="24"/>
        </w:rPr>
        <w:t>Kraków</w:t>
      </w:r>
    </w:p>
    <w:p w:rsidR="00DD7C19" w:rsidRDefault="00DD7C19" w:rsidP="00DD7C1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DD7C1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="00DD7C19">
        <w:rPr>
          <w:rFonts w:ascii="Arial" w:eastAsia="Calibri" w:hAnsi="Arial" w:cs="Arial"/>
          <w:sz w:val="24"/>
          <w:szCs w:val="24"/>
          <w:lang w:eastAsia="en-US"/>
        </w:rPr>
        <w:t xml:space="preserve"> pn. </w:t>
      </w:r>
      <w:r w:rsidR="00DD7C19" w:rsidRPr="008607E6">
        <w:rPr>
          <w:rFonts w:ascii="Arial" w:hAnsi="Arial" w:cs="Arial"/>
          <w:bCs/>
          <w:sz w:val="24"/>
          <w:szCs w:val="24"/>
        </w:rPr>
        <w:t xml:space="preserve">Zapewnienie dostępu do obiektów i usług </w:t>
      </w:r>
      <w:proofErr w:type="spellStart"/>
      <w:r w:rsidR="00DD7C19" w:rsidRPr="008607E6">
        <w:rPr>
          <w:rFonts w:ascii="Arial" w:hAnsi="Arial" w:cs="Arial"/>
          <w:bCs/>
          <w:sz w:val="24"/>
          <w:szCs w:val="24"/>
        </w:rPr>
        <w:t>rekreacyjno</w:t>
      </w:r>
      <w:proofErr w:type="spellEnd"/>
      <w:r w:rsidR="00DD7C19" w:rsidRPr="008607E6">
        <w:rPr>
          <w:rFonts w:ascii="Arial" w:hAnsi="Arial" w:cs="Arial"/>
          <w:bCs/>
          <w:sz w:val="24"/>
          <w:szCs w:val="24"/>
        </w:rPr>
        <w:t xml:space="preserve"> - sportowych na podstawie imiennych karnetów abonamentowych dla pracowników, emerytów, rencistów Politechniki Krakowskiej oraz członków ich rodzin na terenie całej Polski.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607E6" w:rsidRPr="004E4B64" w:rsidTr="007A08BD">
        <w:tc>
          <w:tcPr>
            <w:tcW w:w="2269" w:type="dxa"/>
            <w:shd w:val="clear" w:color="auto" w:fill="auto"/>
          </w:tcPr>
          <w:p w:rsidR="008607E6" w:rsidRPr="004E4B64" w:rsidRDefault="008607E6" w:rsidP="00DD7C1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07E6" w:rsidRPr="004E4B64" w:rsidRDefault="008607E6" w:rsidP="00DD7C1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607E6">
              <w:rPr>
                <w:rFonts w:ascii="Arial" w:hAnsi="Arial" w:cs="Arial"/>
                <w:bCs/>
                <w:sz w:val="24"/>
                <w:szCs w:val="24"/>
              </w:rPr>
              <w:t>KA-2/003/2024</w:t>
            </w:r>
          </w:p>
        </w:tc>
      </w:tr>
    </w:tbl>
    <w:p w:rsidR="004E4B64" w:rsidRPr="00AD45A9" w:rsidRDefault="004E4B64" w:rsidP="00DD7C1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DD7C1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DD7C19" w:rsidRDefault="00DD7C19" w:rsidP="00DD7C19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DD7C19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607E6" w:rsidRPr="008607E6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607E6" w:rsidRPr="008607E6">
        <w:rPr>
          <w:rFonts w:ascii="Arial" w:hAnsi="Arial" w:cs="Arial"/>
          <w:sz w:val="24"/>
          <w:szCs w:val="24"/>
        </w:rPr>
        <w:t>(</w:t>
      </w:r>
      <w:proofErr w:type="spellStart"/>
      <w:r w:rsidR="008607E6" w:rsidRPr="008607E6">
        <w:rPr>
          <w:rFonts w:ascii="Arial" w:hAnsi="Arial" w:cs="Arial"/>
          <w:sz w:val="24"/>
          <w:szCs w:val="24"/>
        </w:rPr>
        <w:t>t.j</w:t>
      </w:r>
      <w:proofErr w:type="spellEnd"/>
      <w:r w:rsidR="008607E6" w:rsidRPr="008607E6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07E6" w:rsidRPr="00E935D6" w:rsidTr="007A08BD">
        <w:tc>
          <w:tcPr>
            <w:tcW w:w="9356" w:type="dxa"/>
            <w:shd w:val="clear" w:color="auto" w:fill="auto"/>
          </w:tcPr>
          <w:p w:rsidR="00DD7C19" w:rsidRDefault="00DD7C19" w:rsidP="00DD7C1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607E6" w:rsidRPr="004E4B64" w:rsidRDefault="008607E6" w:rsidP="00DD7C1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8607E6" w:rsidRPr="004E4B64" w:rsidRDefault="008607E6" w:rsidP="00DD7C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7E6">
              <w:rPr>
                <w:rFonts w:ascii="Arial" w:hAnsi="Arial" w:cs="Arial"/>
                <w:sz w:val="24"/>
                <w:szCs w:val="24"/>
              </w:rPr>
              <w:t xml:space="preserve">Szanowni Państwo, w nawiązaniu do odpowiedzi Zamawiającego na pytanie nr 1, </w:t>
            </w:r>
            <w:r w:rsidR="00DD7C19"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Pr="008607E6">
              <w:rPr>
                <w:rFonts w:ascii="Arial" w:hAnsi="Arial" w:cs="Arial"/>
                <w:sz w:val="24"/>
                <w:szCs w:val="24"/>
              </w:rPr>
              <w:t>w połączeniu z pozostałymi odpowiedziami Państwa na pytania zadane przez innego wykonawcę które dotyczą weryfikacji w obiekcie sportowo-rekreacyjnym(odpowiedzi 2-6) prosimy o potwierdzenie, iż wykonawca stosujący jedynie weryfikację elektroniczną zobowiązany jest do bezpłatnego zapewnienia telefonu komórkowego wyłącznie Użytkownikom nieposiadającym telefonu.</w:t>
            </w:r>
          </w:p>
          <w:p w:rsidR="00DD7C19" w:rsidRDefault="00DD7C19" w:rsidP="00DD7C1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D7C19" w:rsidRPr="004E4B64" w:rsidRDefault="008607E6" w:rsidP="00DD7C1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</w:t>
            </w:r>
          </w:p>
          <w:p w:rsidR="008607E6" w:rsidRPr="004E4B64" w:rsidRDefault="008607E6" w:rsidP="00DD7C1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7E6">
              <w:rPr>
                <w:rFonts w:ascii="Arial" w:hAnsi="Arial" w:cs="Arial"/>
                <w:sz w:val="24"/>
                <w:szCs w:val="24"/>
              </w:rPr>
              <w:t xml:space="preserve">Zamawiający informuje, że Wykonawca w pytaniu nr 1 odnosił się do zapisu OPZ dotyczącego osób nieposiadających telefonu komórkowego i w takim zakresie została udzielona odpowiedź. Dodatkowo Zamawiający poinformuje Użytkowników </w:t>
            </w:r>
            <w:r w:rsidR="00DD7C19">
              <w:rPr>
                <w:rFonts w:ascii="Arial" w:hAnsi="Arial" w:cs="Arial"/>
                <w:sz w:val="24"/>
                <w:szCs w:val="24"/>
              </w:rPr>
              <w:t xml:space="preserve">                                </w:t>
            </w:r>
            <w:r w:rsidRPr="008607E6">
              <w:rPr>
                <w:rFonts w:ascii="Arial" w:hAnsi="Arial" w:cs="Arial"/>
                <w:sz w:val="24"/>
                <w:szCs w:val="24"/>
              </w:rPr>
              <w:t xml:space="preserve">o możliwości objęcia programem sportowo-rekreacyjnym po wyłonieniu Wykonawcy </w:t>
            </w:r>
            <w:r w:rsidR="00DD7C19"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 w:rsidRPr="008607E6">
              <w:rPr>
                <w:rFonts w:ascii="Arial" w:hAnsi="Arial" w:cs="Arial"/>
                <w:sz w:val="24"/>
                <w:szCs w:val="24"/>
              </w:rPr>
              <w:t>w drodze niniejszego postępowania, a przystąpienie do programu sportowo - rekreacyjnego jest indywidualną i dobrowolną decyzją Użytkownika i będzie oznaczało wyrażenie zgody na warunki wybranego Wykonawcy.</w:t>
            </w:r>
          </w:p>
        </w:tc>
      </w:tr>
    </w:tbl>
    <w:p w:rsidR="00BE7BFD" w:rsidRPr="00E935D6" w:rsidRDefault="00BE7BFD" w:rsidP="00DD7C19">
      <w:pPr>
        <w:jc w:val="both"/>
        <w:rPr>
          <w:rFonts w:ascii="Arial" w:hAnsi="Arial" w:cs="Arial"/>
          <w:sz w:val="22"/>
          <w:szCs w:val="22"/>
        </w:rPr>
      </w:pPr>
    </w:p>
    <w:p w:rsidR="00DD7C19" w:rsidRDefault="00DD7C19" w:rsidP="00DD7C19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DD7C19" w:rsidRDefault="00DD7C19" w:rsidP="00DD7C19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DD7C19" w:rsidP="00DD7C19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</w:t>
      </w: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E01" w:rsidRDefault="00133E01">
      <w:r>
        <w:separator/>
      </w:r>
    </w:p>
  </w:endnote>
  <w:endnote w:type="continuationSeparator" w:id="0">
    <w:p w:rsidR="00133E01" w:rsidRDefault="0013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E01" w:rsidRDefault="00133E01">
      <w:r>
        <w:separator/>
      </w:r>
    </w:p>
  </w:footnote>
  <w:footnote w:type="continuationSeparator" w:id="0">
    <w:p w:rsidR="00133E01" w:rsidRDefault="00133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E6" w:rsidRDefault="00860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E6" w:rsidRDefault="00860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E6" w:rsidRDefault="00860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E01"/>
    <w:rsid w:val="00031374"/>
    <w:rsid w:val="000A1097"/>
    <w:rsid w:val="000E2A8F"/>
    <w:rsid w:val="0012774F"/>
    <w:rsid w:val="00133E01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07E6"/>
    <w:rsid w:val="00864A4B"/>
    <w:rsid w:val="00870F9F"/>
    <w:rsid w:val="008804B6"/>
    <w:rsid w:val="00897AB0"/>
    <w:rsid w:val="008A3553"/>
    <w:rsid w:val="00A905AC"/>
    <w:rsid w:val="00BA6584"/>
    <w:rsid w:val="00BD1619"/>
    <w:rsid w:val="00BE7BFD"/>
    <w:rsid w:val="00C370F2"/>
    <w:rsid w:val="00C44EEC"/>
    <w:rsid w:val="00C46732"/>
    <w:rsid w:val="00D22FFA"/>
    <w:rsid w:val="00D8461B"/>
    <w:rsid w:val="00D915F2"/>
    <w:rsid w:val="00DD7C1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5F595E"/>
  <w15:chartTrackingRefBased/>
  <w15:docId w15:val="{E544486B-3B2E-49C2-93FC-94FDD1F6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216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2024-01-15T10:46:00Z</cp:lastPrinted>
  <dcterms:created xsi:type="dcterms:W3CDTF">2024-01-15T10:43:00Z</dcterms:created>
  <dcterms:modified xsi:type="dcterms:W3CDTF">2024-01-15T10:46:00Z</dcterms:modified>
</cp:coreProperties>
</file>