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7C70894A" w14:textId="77777777" w:rsidR="00281DC6" w:rsidRPr="00281DC6" w:rsidRDefault="00281DC6" w:rsidP="0066224D">
      <w:pPr>
        <w:keepNext/>
        <w:spacing w:line="360" w:lineRule="auto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 w:rsidRPr="0066224D">
        <w:rPr>
          <w:sz w:val="22"/>
          <w:szCs w:val="22"/>
        </w:rPr>
        <w:t>przetarg</w:t>
      </w:r>
      <w:r w:rsidR="00AA7E40" w:rsidRPr="0066224D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5C30DA54" w14:textId="056C9B85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A769D5">
        <w:rPr>
          <w:b/>
          <w:sz w:val="22"/>
          <w:szCs w:val="22"/>
        </w:rPr>
        <w:t>Materiały opatrunkowe i obłożenia chirurgiczne</w:t>
      </w:r>
      <w:r w:rsidR="00281DC6" w:rsidRPr="00AC5DFA">
        <w:rPr>
          <w:b/>
          <w:sz w:val="22"/>
          <w:szCs w:val="22"/>
        </w:rPr>
        <w:t>”</w:t>
      </w:r>
    </w:p>
    <w:p w14:paraId="5934A8A6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404F42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93777AD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66400EA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427FBB0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1FF70A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898E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23A7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5AEDDF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B1DBAEC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EAE84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CDED1A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3DF70633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8D8C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F60C1C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14A7E24E" w14:textId="1A9385FA" w:rsidR="00281DC6" w:rsidRPr="005F3F69" w:rsidRDefault="00281DC6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lastRenderedPageBreak/>
        <w:t xml:space="preserve">Zadanie nr 1: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6645D8C" w14:textId="2EBAAA2C" w:rsidR="00DF5190" w:rsidRDefault="00A53B23" w:rsidP="00DF519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bookmarkStart w:id="3" w:name="_Hlk140644348"/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513BC4E4" w14:textId="23657BD5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C50C8D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14:paraId="6234C4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5CB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9504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C9F4A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BBBFB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4B61AB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B73089" w14:textId="69A9D388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1501E254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54685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14:paraId="3533917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65F92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95CB5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A5EE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BA37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FB94F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768C188" w14:textId="2D412BEF" w:rsidR="0066224D" w:rsidRDefault="00A53B23" w:rsidP="00DF519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6CA9AB12" w14:textId="77777777" w:rsidR="00DF5190" w:rsidRDefault="00DF5190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68D572D8" w14:textId="383F3A3B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14:paraId="5FA3AC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2330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0964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6D5B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4DB3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ADD4D3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650079" w14:textId="68ABF239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76661659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574401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14:paraId="17CB20E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B9E50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49436B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03663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75291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FB73545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D6FCE0C" w14:textId="5194928D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5936D19F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2714B1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14:paraId="5FE5B04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A9608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41E9CE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9A3C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13A12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D19703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9B54F7" w14:textId="2DE05F90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384CD1D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61A126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14:paraId="614093D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5758A2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941161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F84A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044EB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F0FBD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5BD0AE6" w14:textId="1CC672E8" w:rsidR="0066224D" w:rsidRDefault="00A53B23" w:rsidP="00DF519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30C36D5D" w14:textId="77777777" w:rsidR="00DF5190" w:rsidRDefault="00DF5190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7057FEC8" w14:textId="0432ED3A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8</w:t>
      </w:r>
      <w:r w:rsidRPr="00281DC6">
        <w:rPr>
          <w:bCs/>
          <w:sz w:val="22"/>
          <w:u w:val="single"/>
        </w:rPr>
        <w:t xml:space="preserve">: </w:t>
      </w:r>
    </w:p>
    <w:p w14:paraId="7AD627C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C0F78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E3CD3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345213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E17C0E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01ECE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A40108" w14:textId="4F0D2369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3026906C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7F4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9</w:t>
      </w:r>
      <w:r w:rsidRPr="00281DC6">
        <w:rPr>
          <w:bCs/>
          <w:sz w:val="22"/>
          <w:u w:val="single"/>
        </w:rPr>
        <w:t xml:space="preserve">: </w:t>
      </w:r>
    </w:p>
    <w:p w14:paraId="7727C68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BF702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2F83F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E572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058B4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1B3C9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6F9B759" w14:textId="173B6A4B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62AAAE9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8F9970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10</w:t>
      </w:r>
      <w:r w:rsidRPr="00281DC6">
        <w:rPr>
          <w:bCs/>
          <w:sz w:val="22"/>
          <w:u w:val="single"/>
        </w:rPr>
        <w:t xml:space="preserve">: </w:t>
      </w:r>
    </w:p>
    <w:p w14:paraId="2A23A0C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3DC368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24CE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0E4A4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45A83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F52446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6B63F5" w14:textId="3525E98E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2EE9730C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CEF58B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11</w:t>
      </w:r>
      <w:r w:rsidRPr="00281DC6">
        <w:rPr>
          <w:bCs/>
          <w:sz w:val="22"/>
          <w:u w:val="single"/>
        </w:rPr>
        <w:t xml:space="preserve">: </w:t>
      </w:r>
    </w:p>
    <w:p w14:paraId="152C528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06604C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4D1AE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164E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1D227C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4C380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1CD8D49" w14:textId="1634F525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7D6B6AB0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CE8E0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12</w:t>
      </w:r>
      <w:r w:rsidRPr="00281DC6">
        <w:rPr>
          <w:bCs/>
          <w:sz w:val="22"/>
          <w:u w:val="single"/>
        </w:rPr>
        <w:t xml:space="preserve">: </w:t>
      </w:r>
    </w:p>
    <w:p w14:paraId="2D0493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E1CF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FA8C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FEE95A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EFE36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3F31DE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A5AE1A1" w14:textId="78CA93EE" w:rsidR="0066224D" w:rsidRDefault="00A53B23" w:rsidP="00DF519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4500F6D2" w14:textId="77777777" w:rsidR="00DF5190" w:rsidRDefault="00DF5190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7B8EA57E" w14:textId="0E9A000F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13</w:t>
      </w:r>
      <w:r w:rsidRPr="00281DC6">
        <w:rPr>
          <w:bCs/>
          <w:sz w:val="22"/>
          <w:u w:val="single"/>
        </w:rPr>
        <w:t xml:space="preserve">: </w:t>
      </w:r>
    </w:p>
    <w:p w14:paraId="2A6FC1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C710FD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79DFF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28C7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F232A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108A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A19BB7" w14:textId="7D0CC444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4F514C85" w14:textId="77777777" w:rsidR="00B5559D" w:rsidRDefault="00B5559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CF15F4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14</w:t>
      </w:r>
      <w:r w:rsidRPr="00281DC6">
        <w:rPr>
          <w:bCs/>
          <w:sz w:val="22"/>
          <w:u w:val="single"/>
        </w:rPr>
        <w:t xml:space="preserve">: </w:t>
      </w:r>
    </w:p>
    <w:p w14:paraId="52E14C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44D5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BDF31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22E64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E8616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ED3D5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4303886" w14:textId="3CA3BC60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270F3915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E0D959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15</w:t>
      </w:r>
      <w:r w:rsidRPr="00281DC6">
        <w:rPr>
          <w:bCs/>
          <w:sz w:val="22"/>
          <w:u w:val="single"/>
        </w:rPr>
        <w:t xml:space="preserve">: </w:t>
      </w:r>
    </w:p>
    <w:p w14:paraId="3A30E68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1096C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866E6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4650A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9086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C75B49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D5F38A" w14:textId="3FA6394B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4C070840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4D466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16</w:t>
      </w:r>
      <w:r w:rsidRPr="00281DC6">
        <w:rPr>
          <w:bCs/>
          <w:sz w:val="22"/>
          <w:u w:val="single"/>
        </w:rPr>
        <w:t xml:space="preserve">: </w:t>
      </w:r>
    </w:p>
    <w:p w14:paraId="2378A15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5D32C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6F462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4E3400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D1B27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5C0878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98B3281" w14:textId="3E3140E8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15C2194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525156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17</w:t>
      </w:r>
      <w:r w:rsidRPr="00281DC6">
        <w:rPr>
          <w:bCs/>
          <w:sz w:val="22"/>
          <w:u w:val="single"/>
        </w:rPr>
        <w:t xml:space="preserve">: </w:t>
      </w:r>
    </w:p>
    <w:p w14:paraId="1575D03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C15A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A83B3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FF4003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EBA60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F0A8E2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0684C6" w14:textId="7DC2DCA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3C0DEB6D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D0D997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18</w:t>
      </w:r>
      <w:r w:rsidRPr="00281DC6">
        <w:rPr>
          <w:bCs/>
          <w:sz w:val="22"/>
          <w:u w:val="single"/>
        </w:rPr>
        <w:t xml:space="preserve">: </w:t>
      </w:r>
    </w:p>
    <w:p w14:paraId="0DC4BD5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FA0E0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9DD71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F56BD4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DA7CE2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99C1F6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A7E2325" w14:textId="76BE819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6DAC40F2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44827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19</w:t>
      </w:r>
      <w:r w:rsidRPr="00281DC6">
        <w:rPr>
          <w:bCs/>
          <w:sz w:val="22"/>
          <w:u w:val="single"/>
        </w:rPr>
        <w:t xml:space="preserve">: </w:t>
      </w:r>
    </w:p>
    <w:p w14:paraId="534E077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38234B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2CC5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1A60B5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A0E441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0567893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28787D" w14:textId="7EAEDDF2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13628A6F" w14:textId="72A33C15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7C666B7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5F34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20</w:t>
      </w:r>
      <w:r w:rsidRPr="00281DC6">
        <w:rPr>
          <w:bCs/>
          <w:sz w:val="22"/>
          <w:u w:val="single"/>
        </w:rPr>
        <w:t xml:space="preserve">: </w:t>
      </w:r>
    </w:p>
    <w:p w14:paraId="2C6FD64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97CE99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1B1B3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2F06F3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E66C9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EE0A2C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D941A6C" w14:textId="411E973A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4EC961B7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EB687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21</w:t>
      </w:r>
      <w:r w:rsidRPr="00281DC6">
        <w:rPr>
          <w:bCs/>
          <w:sz w:val="22"/>
          <w:u w:val="single"/>
        </w:rPr>
        <w:t xml:space="preserve">: </w:t>
      </w:r>
    </w:p>
    <w:p w14:paraId="5B6B4BD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E4A4AA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1FD68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766A7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4DF14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D14C322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3BFC2E2" w14:textId="03F00DF8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2DA452AF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404E0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22</w:t>
      </w:r>
      <w:r w:rsidRPr="00281DC6">
        <w:rPr>
          <w:bCs/>
          <w:sz w:val="22"/>
          <w:u w:val="single"/>
        </w:rPr>
        <w:t xml:space="preserve">: </w:t>
      </w:r>
    </w:p>
    <w:p w14:paraId="1A1678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Wartość netto za wykonanie całości przedmiotu zamówienia wynosi: ………………… zł</w:t>
      </w:r>
    </w:p>
    <w:p w14:paraId="6B1A8B2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459A5F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E41018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EE430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332AD07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473F738" w14:textId="6466B023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60221503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168CF9E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23</w:t>
      </w:r>
      <w:r w:rsidRPr="00281DC6">
        <w:rPr>
          <w:bCs/>
          <w:sz w:val="22"/>
          <w:u w:val="single"/>
        </w:rPr>
        <w:t xml:space="preserve">: </w:t>
      </w:r>
    </w:p>
    <w:p w14:paraId="395C807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B841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ABF1B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63EB0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3CD36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285BD3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29125FA" w14:textId="155C1B2F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493AD6C2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14D9D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24</w:t>
      </w:r>
      <w:r w:rsidRPr="00281DC6">
        <w:rPr>
          <w:bCs/>
          <w:sz w:val="22"/>
          <w:u w:val="single"/>
        </w:rPr>
        <w:t xml:space="preserve">: </w:t>
      </w:r>
    </w:p>
    <w:p w14:paraId="49B16C7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699D39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65705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37E8BD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8C74EA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120780B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3F7BCC1" w14:textId="49690FE7" w:rsidR="0066224D" w:rsidRDefault="00A53B23" w:rsidP="00DF519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6D767111" w14:textId="77777777" w:rsidR="00DF5190" w:rsidRDefault="00DF5190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5210E299" w14:textId="5E93F6F8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25</w:t>
      </w:r>
      <w:r w:rsidRPr="00281DC6">
        <w:rPr>
          <w:bCs/>
          <w:sz w:val="22"/>
          <w:u w:val="single"/>
        </w:rPr>
        <w:t xml:space="preserve">: </w:t>
      </w:r>
    </w:p>
    <w:p w14:paraId="6CD1E10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B35E8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E3F354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9EC519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A0200E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9E9F7A8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E57D01E" w14:textId="6DF57270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5ECFE1A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0FCC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26</w:t>
      </w:r>
      <w:r w:rsidRPr="00281DC6">
        <w:rPr>
          <w:bCs/>
          <w:sz w:val="22"/>
          <w:u w:val="single"/>
        </w:rPr>
        <w:t xml:space="preserve">: </w:t>
      </w:r>
    </w:p>
    <w:p w14:paraId="41209ED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B7ABD1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EB5793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F82C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5E1CE7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2BB1AD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CCEE26" w14:textId="77AE3C4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48C82D71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2842A4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27</w:t>
      </w:r>
      <w:r w:rsidRPr="00281DC6">
        <w:rPr>
          <w:bCs/>
          <w:sz w:val="22"/>
          <w:u w:val="single"/>
        </w:rPr>
        <w:t xml:space="preserve">: </w:t>
      </w:r>
    </w:p>
    <w:p w14:paraId="6356EB0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82D0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8B1BC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CB4EF2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14480AAF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ACE88AF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E65B8A7" w14:textId="711501D2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4FF14E60" w14:textId="77777777" w:rsidR="0066224D" w:rsidRDefault="0066224D" w:rsidP="00DE0A8F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7588D9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28</w:t>
      </w:r>
      <w:r w:rsidRPr="00281DC6">
        <w:rPr>
          <w:bCs/>
          <w:sz w:val="22"/>
          <w:u w:val="single"/>
        </w:rPr>
        <w:t xml:space="preserve">: </w:t>
      </w:r>
    </w:p>
    <w:p w14:paraId="1B3DD0F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D85B92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E1C83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6DF55C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0EB074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3829039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3F137C6" w14:textId="1F210B36" w:rsidR="0066224D" w:rsidRDefault="00A53B23" w:rsidP="00DF519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1551CF8E" w14:textId="77777777" w:rsidR="00DF5190" w:rsidRDefault="00DF5190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7F580EB" w14:textId="51B7DACD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29</w:t>
      </w:r>
      <w:r w:rsidRPr="00281DC6">
        <w:rPr>
          <w:bCs/>
          <w:sz w:val="22"/>
          <w:u w:val="single"/>
        </w:rPr>
        <w:t xml:space="preserve">: </w:t>
      </w:r>
    </w:p>
    <w:p w14:paraId="605F96FA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E2FEC5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8A47D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F3614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1E75D3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3EF2BC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9B2B495" w14:textId="15E8CB4A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69CFD17D" w14:textId="17C680D0" w:rsidR="00A53B23" w:rsidRDefault="00A53B23" w:rsidP="00A53B2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4F525CD" w14:textId="7251C8F8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30</w:t>
      </w:r>
      <w:r w:rsidRPr="00281DC6">
        <w:rPr>
          <w:bCs/>
          <w:sz w:val="22"/>
          <w:u w:val="single"/>
        </w:rPr>
        <w:t xml:space="preserve">: </w:t>
      </w:r>
    </w:p>
    <w:p w14:paraId="3BB8037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69A57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8FE0A7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4E46C9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A25E1E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A580B9E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C2AF26" w14:textId="0252D53C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144DC411" w14:textId="77777777" w:rsidR="0066224D" w:rsidRPr="00B5559D" w:rsidRDefault="0066224D" w:rsidP="0066224D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bookmarkEnd w:id="2"/>
    <w:p w14:paraId="619FCCB6" w14:textId="3569A498" w:rsidR="00AE79F7" w:rsidRPr="00281DC6" w:rsidRDefault="00AC5DFA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</w:t>
      </w:r>
      <w:r w:rsidR="00AE79F7">
        <w:rPr>
          <w:bCs/>
          <w:sz w:val="22"/>
          <w:u w:val="single"/>
        </w:rPr>
        <w:t>Zadanie nr 31</w:t>
      </w:r>
      <w:r w:rsidR="00AE79F7" w:rsidRPr="00281DC6">
        <w:rPr>
          <w:bCs/>
          <w:sz w:val="22"/>
          <w:u w:val="single"/>
        </w:rPr>
        <w:t xml:space="preserve">: </w:t>
      </w:r>
    </w:p>
    <w:p w14:paraId="4A7D582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5AAC70D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A30820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07B9BA0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10E277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70CA7A5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B882D3F" w14:textId="0F551B6F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358C87A2" w14:textId="123CBA18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30DC39B4" w14:textId="6245AA8C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32</w:t>
      </w:r>
      <w:r w:rsidRPr="00281DC6">
        <w:rPr>
          <w:bCs/>
          <w:sz w:val="22"/>
          <w:u w:val="single"/>
        </w:rPr>
        <w:t xml:space="preserve">: </w:t>
      </w:r>
    </w:p>
    <w:p w14:paraId="0B9E8A1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C24EDD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FC6697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9C8D1D2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8264C1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3041F04A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CAC09DE" w14:textId="56321B9D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7B4B9AAA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25ACB93E" w14:textId="7E099849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33</w:t>
      </w:r>
      <w:r w:rsidRPr="00281DC6">
        <w:rPr>
          <w:bCs/>
          <w:sz w:val="22"/>
          <w:u w:val="single"/>
        </w:rPr>
        <w:t xml:space="preserve">: </w:t>
      </w:r>
    </w:p>
    <w:p w14:paraId="6E4B4714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F2B603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23D72B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A66F0A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A2C3C8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E1A9714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22AF29" w14:textId="2FAEC1BE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311EA5E9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51242ABF" w14:textId="33053BF4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34</w:t>
      </w:r>
      <w:r w:rsidRPr="00281DC6">
        <w:rPr>
          <w:bCs/>
          <w:sz w:val="22"/>
          <w:u w:val="single"/>
        </w:rPr>
        <w:t xml:space="preserve">: </w:t>
      </w:r>
    </w:p>
    <w:p w14:paraId="7388AF89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C305E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DC6D89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07113D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3154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023BCC7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60DE76D" w14:textId="0FC45AD0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5E134BFC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6AD9C70C" w14:textId="1C91E828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35</w:t>
      </w:r>
      <w:r w:rsidRPr="00281DC6">
        <w:rPr>
          <w:bCs/>
          <w:sz w:val="22"/>
          <w:u w:val="single"/>
        </w:rPr>
        <w:t xml:space="preserve">: </w:t>
      </w:r>
    </w:p>
    <w:p w14:paraId="3FB5F52C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28B5C5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62811E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00645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F1654F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6C66F21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A2384E" w14:textId="7BF9CFB0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13653034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2483FAAF" w14:textId="3348CAE9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36</w:t>
      </w:r>
      <w:r w:rsidRPr="00281DC6">
        <w:rPr>
          <w:bCs/>
          <w:sz w:val="22"/>
          <w:u w:val="single"/>
        </w:rPr>
        <w:t xml:space="preserve">: </w:t>
      </w:r>
    </w:p>
    <w:p w14:paraId="7634CF3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2FF0B7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677F9D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978A65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EA50EF1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D3B33FA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45E48B" w14:textId="1E4A1852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  <w:r w:rsidRPr="00A53B23">
        <w:rPr>
          <w:bCs/>
          <w:sz w:val="22"/>
          <w:szCs w:val="22"/>
        </w:rPr>
        <w:t xml:space="preserve"> </w:t>
      </w:r>
    </w:p>
    <w:p w14:paraId="3E53B918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0A9D1C86" w14:textId="2AD683FF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37</w:t>
      </w:r>
      <w:r w:rsidRPr="00281DC6">
        <w:rPr>
          <w:bCs/>
          <w:sz w:val="22"/>
          <w:u w:val="single"/>
        </w:rPr>
        <w:t xml:space="preserve">: </w:t>
      </w:r>
    </w:p>
    <w:p w14:paraId="485BE5E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8904CC7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2DE310E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0CB9DB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42E33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114B5D0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28FC2CE" w14:textId="117D4B40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4AC337F2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52EF48D" w14:textId="19B5CDCE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38</w:t>
      </w:r>
      <w:r w:rsidRPr="00281DC6">
        <w:rPr>
          <w:bCs/>
          <w:sz w:val="22"/>
          <w:u w:val="single"/>
        </w:rPr>
        <w:t xml:space="preserve">: </w:t>
      </w:r>
    </w:p>
    <w:p w14:paraId="0568B2FF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Wartość netto za wykonanie całości przedmiotu zamówienia wynosi: ………………… zł</w:t>
      </w:r>
    </w:p>
    <w:p w14:paraId="1CA79816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482475A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4F82CD8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DD62E9" w14:textId="77777777" w:rsidR="00AE79F7" w:rsidRPr="00281DC6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B287C02" w14:textId="77777777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2A19D6" w14:textId="7418DDED" w:rsidR="00AE79F7" w:rsidRDefault="00AE79F7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DF5190">
        <w:rPr>
          <w:bCs/>
          <w:sz w:val="22"/>
          <w:szCs w:val="22"/>
        </w:rPr>
        <w:t>w ciągu 3 dni roboczych od momentu wysłania zamówienia drogą elektroniczną</w:t>
      </w:r>
    </w:p>
    <w:p w14:paraId="4FEB3314" w14:textId="77777777" w:rsidR="00CF394A" w:rsidRDefault="00CF394A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5C4D06" w14:textId="77777777" w:rsidR="00AE79F7" w:rsidRDefault="00AE79F7" w:rsidP="00AC5DFA">
      <w:pPr>
        <w:spacing w:after="120" w:line="276" w:lineRule="auto"/>
        <w:contextualSpacing/>
        <w:jc w:val="both"/>
        <w:rPr>
          <w:bCs/>
          <w:sz w:val="22"/>
        </w:rPr>
      </w:pPr>
    </w:p>
    <w:p w14:paraId="4C7BA06E" w14:textId="4CCA8662" w:rsidR="00CA7C6C" w:rsidRDefault="00606D8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</w:t>
      </w:r>
      <w:r w:rsidR="00AC5DFA">
        <w:rPr>
          <w:bCs/>
          <w:sz w:val="22"/>
        </w:rPr>
        <w:t xml:space="preserve">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14:paraId="198F6B09" w14:textId="77777777" w:rsidR="00CF394A" w:rsidRPr="00606D8A" w:rsidRDefault="00CF394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735ABAFA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549A25D3" w14:textId="77777777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 xml:space="preserve">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721E24F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D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1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950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B40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9F3B6E9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02B8675F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77624BC6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101E7D7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127E5B8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42A489AD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D4296C7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3E9F1D7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93A61E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FC9D40C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CD8AC0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4B351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15026B2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18D4EE1E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BBFA48E" w14:textId="77777777" w:rsidR="00CA7C6C" w:rsidRDefault="00CA7C6C">
      <w:pPr>
        <w:spacing w:line="360" w:lineRule="auto"/>
        <w:ind w:hanging="284"/>
        <w:jc w:val="both"/>
      </w:pPr>
    </w:p>
    <w:p w14:paraId="4218A325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55109" w14:textId="77777777" w:rsidR="00B135EF" w:rsidRDefault="00B135EF">
      <w:r>
        <w:separator/>
      </w:r>
    </w:p>
  </w:endnote>
  <w:endnote w:type="continuationSeparator" w:id="0">
    <w:p w14:paraId="5B8B4502" w14:textId="77777777" w:rsidR="00B135EF" w:rsidRDefault="00B13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9CC5E" w14:textId="77777777" w:rsidR="00B135EF" w:rsidRDefault="00B135EF">
      <w:r>
        <w:separator/>
      </w:r>
    </w:p>
  </w:footnote>
  <w:footnote w:type="continuationSeparator" w:id="0">
    <w:p w14:paraId="14B330D0" w14:textId="77777777" w:rsidR="00B135EF" w:rsidRDefault="00B135EF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A1CF" w14:textId="216C52AB" w:rsidR="003E2272" w:rsidRDefault="0066224D">
    <w:pPr>
      <w:pStyle w:val="Nagwek"/>
    </w:pPr>
    <w:r>
      <w:t>Znak sprawy: SZW/DZP/</w:t>
    </w:r>
    <w:r w:rsidR="00792EC8">
      <w:t>148</w:t>
    </w:r>
    <w:r w:rsidR="003E2272">
      <w:t>/202</w:t>
    </w:r>
    <w:r w:rsidR="00AE79F7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50374"/>
    <w:rsid w:val="000572DC"/>
    <w:rsid w:val="00057F93"/>
    <w:rsid w:val="00063B6A"/>
    <w:rsid w:val="00071FE3"/>
    <w:rsid w:val="00083AA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30391A"/>
    <w:rsid w:val="003104E7"/>
    <w:rsid w:val="00311C3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5D19FC"/>
    <w:rsid w:val="005F3F69"/>
    <w:rsid w:val="006014DA"/>
    <w:rsid w:val="00606D8A"/>
    <w:rsid w:val="00613B65"/>
    <w:rsid w:val="0066224D"/>
    <w:rsid w:val="006A0EFD"/>
    <w:rsid w:val="006D760D"/>
    <w:rsid w:val="007059CC"/>
    <w:rsid w:val="00710AF3"/>
    <w:rsid w:val="00740C0B"/>
    <w:rsid w:val="007717C3"/>
    <w:rsid w:val="00792EC8"/>
    <w:rsid w:val="007E6FF3"/>
    <w:rsid w:val="00815E8E"/>
    <w:rsid w:val="00821886"/>
    <w:rsid w:val="00821F87"/>
    <w:rsid w:val="00851BC9"/>
    <w:rsid w:val="008657EA"/>
    <w:rsid w:val="00915BDC"/>
    <w:rsid w:val="009B4573"/>
    <w:rsid w:val="00A53B23"/>
    <w:rsid w:val="00A769D5"/>
    <w:rsid w:val="00A945E1"/>
    <w:rsid w:val="00AA7E40"/>
    <w:rsid w:val="00AC5DFA"/>
    <w:rsid w:val="00AE3969"/>
    <w:rsid w:val="00AE79F7"/>
    <w:rsid w:val="00AF61A7"/>
    <w:rsid w:val="00B135EF"/>
    <w:rsid w:val="00B16CA2"/>
    <w:rsid w:val="00B22D6B"/>
    <w:rsid w:val="00B41204"/>
    <w:rsid w:val="00B5559D"/>
    <w:rsid w:val="00B6224A"/>
    <w:rsid w:val="00BF72BF"/>
    <w:rsid w:val="00C32366"/>
    <w:rsid w:val="00CA0475"/>
    <w:rsid w:val="00CA579C"/>
    <w:rsid w:val="00CA7C6C"/>
    <w:rsid w:val="00CB2BE7"/>
    <w:rsid w:val="00CE51A9"/>
    <w:rsid w:val="00CF394A"/>
    <w:rsid w:val="00D74BC1"/>
    <w:rsid w:val="00D90764"/>
    <w:rsid w:val="00DE0A8F"/>
    <w:rsid w:val="00DF5190"/>
    <w:rsid w:val="00E66D10"/>
    <w:rsid w:val="00E90381"/>
    <w:rsid w:val="00F2537A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81</TotalTime>
  <Pages>11</Pages>
  <Words>3192</Words>
  <Characters>19157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Ćwiertka</cp:lastModifiedBy>
  <cp:revision>33</cp:revision>
  <cp:lastPrinted>2007-10-05T06:59:00Z</cp:lastPrinted>
  <dcterms:created xsi:type="dcterms:W3CDTF">2022-05-25T07:12:00Z</dcterms:created>
  <dcterms:modified xsi:type="dcterms:W3CDTF">2024-01-12T09:48:00Z</dcterms:modified>
</cp:coreProperties>
</file>