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F4D0B" w14:textId="77777777" w:rsidR="006A5DF1" w:rsidRPr="00E935D6" w:rsidRDefault="00EA298B" w:rsidP="004014E7">
      <w:pPr>
        <w:jc w:val="right"/>
        <w:rPr>
          <w:rFonts w:ascii="Arial" w:hAnsi="Arial" w:cs="Arial"/>
          <w:sz w:val="24"/>
          <w:szCs w:val="24"/>
        </w:rPr>
      </w:pPr>
      <w:r w:rsidRPr="00EA298B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EA298B">
        <w:rPr>
          <w:rFonts w:ascii="Arial" w:hAnsi="Arial" w:cs="Arial"/>
          <w:sz w:val="24"/>
          <w:szCs w:val="24"/>
        </w:rPr>
        <w:t>2024-01-16</w:t>
      </w:r>
    </w:p>
    <w:p w14:paraId="1EABA0AA" w14:textId="77777777" w:rsidR="00EA298B" w:rsidRPr="00EA298B" w:rsidRDefault="00EA298B" w:rsidP="004014E7">
      <w:pPr>
        <w:rPr>
          <w:rFonts w:ascii="Arial" w:hAnsi="Arial" w:cs="Arial"/>
          <w:b/>
          <w:bCs/>
          <w:sz w:val="24"/>
          <w:szCs w:val="24"/>
        </w:rPr>
      </w:pPr>
      <w:r w:rsidRPr="00EA298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93F4A63" w14:textId="77777777" w:rsidR="006A5DF1" w:rsidRPr="00E935D6" w:rsidRDefault="00EA298B" w:rsidP="004014E7">
      <w:pPr>
        <w:rPr>
          <w:rFonts w:ascii="Arial" w:hAnsi="Arial" w:cs="Arial"/>
          <w:b/>
          <w:bCs/>
          <w:sz w:val="24"/>
          <w:szCs w:val="24"/>
        </w:rPr>
      </w:pPr>
      <w:r w:rsidRPr="00EA298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C158D62" w14:textId="77777777" w:rsidR="006A5DF1" w:rsidRPr="00E935D6" w:rsidRDefault="00EA298B" w:rsidP="004014E7">
      <w:pPr>
        <w:rPr>
          <w:rFonts w:ascii="Arial" w:hAnsi="Arial" w:cs="Arial"/>
          <w:sz w:val="24"/>
          <w:szCs w:val="24"/>
        </w:rPr>
      </w:pPr>
      <w:r w:rsidRPr="00EA298B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A298B">
        <w:rPr>
          <w:rFonts w:ascii="Arial" w:hAnsi="Arial" w:cs="Arial"/>
          <w:sz w:val="24"/>
          <w:szCs w:val="24"/>
        </w:rPr>
        <w:t>7/19</w:t>
      </w:r>
    </w:p>
    <w:p w14:paraId="71DDC523" w14:textId="77777777" w:rsidR="006A5DF1" w:rsidRPr="00E935D6" w:rsidRDefault="00EA298B" w:rsidP="004014E7">
      <w:pPr>
        <w:rPr>
          <w:rFonts w:ascii="Arial" w:hAnsi="Arial" w:cs="Arial"/>
          <w:sz w:val="24"/>
          <w:szCs w:val="24"/>
        </w:rPr>
      </w:pPr>
      <w:r w:rsidRPr="00EA298B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A298B">
        <w:rPr>
          <w:rFonts w:ascii="Arial" w:hAnsi="Arial" w:cs="Arial"/>
          <w:sz w:val="24"/>
          <w:szCs w:val="24"/>
        </w:rPr>
        <w:t>Poznań</w:t>
      </w:r>
    </w:p>
    <w:p w14:paraId="3966A105" w14:textId="10C654C2" w:rsidR="006A5DF1" w:rsidRPr="00E935D6" w:rsidRDefault="006A5DF1" w:rsidP="004014E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 </w:t>
      </w:r>
    </w:p>
    <w:p w14:paraId="313BFCA8" w14:textId="77777777" w:rsidR="006A5DF1" w:rsidRPr="00E935D6" w:rsidRDefault="006A5DF1" w:rsidP="004014E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5588994" w14:textId="77777777" w:rsidR="006A5DF1" w:rsidRPr="00E935D6" w:rsidRDefault="006A5DF1" w:rsidP="004014E7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10A2D6B9" w14:textId="77777777" w:rsidR="006A5DF1" w:rsidRPr="00E935D6" w:rsidRDefault="006A5DF1" w:rsidP="004014E7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52143685" w14:textId="77777777" w:rsidR="006D4AB3" w:rsidRPr="00E935D6" w:rsidRDefault="006D4AB3" w:rsidP="004014E7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E339DFF" w14:textId="77777777" w:rsidR="006D4AB3" w:rsidRPr="00E935D6" w:rsidRDefault="006D4AB3" w:rsidP="004014E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D414922" w14:textId="77777777" w:rsidR="00632C3C" w:rsidRDefault="00E21B49" w:rsidP="004014E7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59E9CCC9" w14:textId="77777777" w:rsidR="004014E7" w:rsidRPr="004014E7" w:rsidRDefault="004014E7" w:rsidP="004014E7"/>
    <w:p w14:paraId="71073F6C" w14:textId="77777777" w:rsidR="004014E7" w:rsidRPr="004014E7" w:rsidRDefault="004014E7" w:rsidP="004014E7"/>
    <w:p w14:paraId="6C9F5CD0" w14:textId="5FA669E2" w:rsidR="006D4AB3" w:rsidRDefault="00632C3C" w:rsidP="004014E7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EA298B" w:rsidRPr="00EA298B">
        <w:rPr>
          <w:rFonts w:ascii="Arial" w:hAnsi="Arial" w:cs="Arial"/>
          <w:sz w:val="24"/>
          <w:szCs w:val="24"/>
        </w:rPr>
        <w:t>podstawowy</w:t>
      </w:r>
      <w:r w:rsidR="004014E7">
        <w:rPr>
          <w:rFonts w:ascii="Arial" w:hAnsi="Arial" w:cs="Arial"/>
          <w:sz w:val="24"/>
          <w:szCs w:val="24"/>
        </w:rPr>
        <w:t>m</w:t>
      </w:r>
      <w:r w:rsidR="00EA298B" w:rsidRPr="00EA298B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EA298B" w:rsidRPr="00EA298B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EA298B" w:rsidRPr="00EA298B">
        <w:rPr>
          <w:rFonts w:ascii="Arial" w:hAnsi="Arial" w:cs="Arial"/>
          <w:b/>
          <w:bCs/>
          <w:sz w:val="24"/>
          <w:szCs w:val="24"/>
        </w:rPr>
        <w:t>Audyt końcowy dotyczący usług kluczowych oraz przygotowanie dokumentacji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A298B" w:rsidRPr="00EA298B">
        <w:rPr>
          <w:rFonts w:ascii="Arial" w:hAnsi="Arial" w:cs="Arial"/>
          <w:b/>
          <w:sz w:val="24"/>
          <w:szCs w:val="24"/>
        </w:rPr>
        <w:t>SZW/DZP/151/2023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38C860F8" w14:textId="77777777" w:rsidR="004014E7" w:rsidRPr="00E935D6" w:rsidRDefault="004014E7" w:rsidP="004014E7">
      <w:pPr>
        <w:jc w:val="both"/>
        <w:rPr>
          <w:rFonts w:ascii="Arial" w:hAnsi="Arial" w:cs="Arial"/>
          <w:sz w:val="24"/>
          <w:szCs w:val="24"/>
        </w:rPr>
      </w:pPr>
    </w:p>
    <w:p w14:paraId="1BC5B5FC" w14:textId="6C1E43B6" w:rsidR="0012774F" w:rsidRPr="00E935D6" w:rsidRDefault="00520165" w:rsidP="004014E7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A298B" w:rsidRPr="00EA298B">
        <w:rPr>
          <w:rFonts w:ascii="Arial" w:hAnsi="Arial" w:cs="Arial"/>
          <w:b/>
          <w:sz w:val="24"/>
          <w:szCs w:val="24"/>
        </w:rPr>
        <w:t>Szpital Wojewódzki w Poznaniu</w:t>
      </w:r>
      <w:r w:rsidR="004014E7">
        <w:rPr>
          <w:rFonts w:ascii="Arial" w:hAnsi="Arial" w:cs="Arial"/>
          <w:b/>
          <w:sz w:val="24"/>
          <w:szCs w:val="24"/>
        </w:rPr>
        <w:t xml:space="preserve">, </w:t>
      </w:r>
      <w:r w:rsidR="00EA298B" w:rsidRPr="00EA298B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A298B" w:rsidRPr="00EA298B">
        <w:rPr>
          <w:rFonts w:ascii="Arial" w:hAnsi="Arial" w:cs="Arial"/>
          <w:sz w:val="24"/>
          <w:szCs w:val="24"/>
        </w:rPr>
        <w:t>(</w:t>
      </w:r>
      <w:proofErr w:type="spellStart"/>
      <w:r w:rsidR="00EA298B" w:rsidRPr="00EA298B">
        <w:rPr>
          <w:rFonts w:ascii="Arial" w:hAnsi="Arial" w:cs="Arial"/>
          <w:sz w:val="24"/>
          <w:szCs w:val="24"/>
        </w:rPr>
        <w:t>t.j</w:t>
      </w:r>
      <w:proofErr w:type="spellEnd"/>
      <w:r w:rsidR="00EA298B" w:rsidRPr="00EA298B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A298B" w:rsidRPr="00E935D6" w14:paraId="63A3A069" w14:textId="77777777" w:rsidTr="00E0125F">
        <w:tc>
          <w:tcPr>
            <w:tcW w:w="9356" w:type="dxa"/>
            <w:shd w:val="clear" w:color="auto" w:fill="auto"/>
          </w:tcPr>
          <w:p w14:paraId="2BE7DE12" w14:textId="77777777" w:rsidR="004014E7" w:rsidRDefault="004014E7" w:rsidP="004014E7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05F7996" w14:textId="7AB0CD1E" w:rsidR="00EA298B" w:rsidRPr="004014E7" w:rsidRDefault="004014E7" w:rsidP="009E451B">
            <w:pPr>
              <w:numPr>
                <w:ilvl w:val="0"/>
                <w:numId w:val="8"/>
              </w:num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="00EA298B" w:rsidRPr="004014E7">
              <w:rPr>
                <w:rFonts w:ascii="Arial" w:hAnsi="Arial" w:cs="Arial"/>
                <w:sz w:val="22"/>
                <w:szCs w:val="22"/>
              </w:rPr>
              <w:t>Proszę o informację czy dopuszczają Państwo realizację zamówienia za pomocą środków komunikacji zdalnej?</w:t>
            </w:r>
            <w:r w:rsidRPr="004014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A298B" w:rsidRPr="004014E7">
              <w:rPr>
                <w:rFonts w:ascii="Arial" w:hAnsi="Arial" w:cs="Arial"/>
                <w:sz w:val="22"/>
                <w:szCs w:val="22"/>
              </w:rPr>
              <w:t xml:space="preserve">Odpowiedź </w:t>
            </w:r>
            <w:r>
              <w:rPr>
                <w:rFonts w:ascii="Arial" w:hAnsi="Arial" w:cs="Arial"/>
                <w:sz w:val="22"/>
                <w:szCs w:val="22"/>
              </w:rPr>
              <w:t>Z</w:t>
            </w:r>
            <w:r w:rsidR="00EA298B" w:rsidRPr="004014E7">
              <w:rPr>
                <w:rFonts w:ascii="Arial" w:hAnsi="Arial" w:cs="Arial"/>
                <w:sz w:val="22"/>
                <w:szCs w:val="22"/>
              </w:rPr>
              <w:t xml:space="preserve">amawiającego: </w:t>
            </w: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EA298B" w:rsidRPr="004014E7">
              <w:rPr>
                <w:rFonts w:ascii="Arial" w:hAnsi="Arial" w:cs="Arial"/>
                <w:sz w:val="22"/>
                <w:szCs w:val="22"/>
              </w:rPr>
              <w:t>opuszczamy hybrydowy model realizacji z koniecznością prowadzenia prac na miejscu w siedzibie Zamawiającego.</w:t>
            </w:r>
          </w:p>
          <w:p w14:paraId="22604E2C" w14:textId="1B3E1672" w:rsidR="00EA298B" w:rsidRPr="00E935D6" w:rsidRDefault="00EA298B" w:rsidP="004014E7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298B">
              <w:rPr>
                <w:rFonts w:ascii="Arial" w:hAnsi="Arial" w:cs="Arial"/>
                <w:sz w:val="22"/>
                <w:szCs w:val="22"/>
              </w:rPr>
              <w:t>2. Jaki jest przewidziany okres wsparcia dla systemu informatycznego obowiązująca od daty podpisania protokołu odbioru wdrożonego systemu?</w:t>
            </w:r>
            <w:r w:rsidR="004014E7">
              <w:rPr>
                <w:rFonts w:ascii="Arial" w:hAnsi="Arial" w:cs="Arial"/>
                <w:sz w:val="22"/>
                <w:szCs w:val="22"/>
              </w:rPr>
              <w:t xml:space="preserve"> Odpowiedź Zamawiającego: </w:t>
            </w:r>
            <w:r w:rsidRPr="00EA298B">
              <w:rPr>
                <w:rFonts w:ascii="Arial" w:hAnsi="Arial" w:cs="Arial"/>
                <w:sz w:val="22"/>
                <w:szCs w:val="22"/>
              </w:rPr>
              <w:t>Minimum 12 miesięcy od dnia podpisania protokołu odbioru.</w:t>
            </w:r>
          </w:p>
        </w:tc>
      </w:tr>
    </w:tbl>
    <w:p w14:paraId="174DBF5A" w14:textId="77777777" w:rsidR="00BE7BFD" w:rsidRPr="00E935D6" w:rsidRDefault="00BE7BFD" w:rsidP="004014E7">
      <w:pPr>
        <w:jc w:val="both"/>
        <w:rPr>
          <w:rFonts w:ascii="Arial" w:hAnsi="Arial" w:cs="Arial"/>
          <w:sz w:val="22"/>
          <w:szCs w:val="22"/>
        </w:rPr>
      </w:pPr>
    </w:p>
    <w:p w14:paraId="1CB2A60E" w14:textId="77777777" w:rsidR="006D4AB3" w:rsidRDefault="006D4AB3" w:rsidP="004014E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7FA729D1" w14:textId="77777777" w:rsidR="00925950" w:rsidRDefault="00925950" w:rsidP="004014E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3A44242E" w14:textId="77777777" w:rsidR="00925950" w:rsidRDefault="00925950" w:rsidP="00925950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32CBD45" w14:textId="77777777" w:rsidR="00925950" w:rsidRDefault="00925950" w:rsidP="00925950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665E19F" w14:textId="483AC5FA" w:rsidR="00925950" w:rsidRPr="006B27ED" w:rsidRDefault="00925950" w:rsidP="00925950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  Piotr Nowicki</w:t>
      </w:r>
    </w:p>
    <w:p w14:paraId="1CE28CE6" w14:textId="77777777" w:rsidR="00925950" w:rsidRPr="00E935D6" w:rsidRDefault="00925950" w:rsidP="004014E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925950" w:rsidRPr="00E935D6" w:rsidSect="00F445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EA025" w14:textId="77777777" w:rsidR="00F4456F" w:rsidRDefault="00F4456F">
      <w:r>
        <w:separator/>
      </w:r>
    </w:p>
  </w:endnote>
  <w:endnote w:type="continuationSeparator" w:id="0">
    <w:p w14:paraId="7499E077" w14:textId="77777777" w:rsidR="00F4456F" w:rsidRDefault="00F44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E1F3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03E6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82131" w14:textId="7D18E4BD" w:rsidR="006D4AB3" w:rsidRDefault="00240B6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A0EE98B" wp14:editId="48ABAD0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8896363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3EC4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98E54D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96CE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749CD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B278D1" w14:textId="77777777" w:rsidR="006D4AB3" w:rsidRDefault="006D4AB3">
    <w:pPr>
      <w:pStyle w:val="Stopka"/>
      <w:tabs>
        <w:tab w:val="clear" w:pos="4536"/>
        <w:tab w:val="left" w:pos="6237"/>
      </w:tabs>
    </w:pPr>
  </w:p>
  <w:p w14:paraId="28D1BC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EA50C" w14:textId="77777777" w:rsidR="00F4456F" w:rsidRDefault="00F4456F">
      <w:r>
        <w:separator/>
      </w:r>
    </w:p>
  </w:footnote>
  <w:footnote w:type="continuationSeparator" w:id="0">
    <w:p w14:paraId="4CF5F908" w14:textId="77777777" w:rsidR="00F4456F" w:rsidRDefault="00F44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46B80" w14:textId="77777777" w:rsidR="00EA298B" w:rsidRDefault="00EA29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97AB" w14:textId="77777777" w:rsidR="00EA298B" w:rsidRDefault="00EA29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933E0" w14:textId="77777777" w:rsidR="00EA298B" w:rsidRDefault="00EA29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21307A6"/>
    <w:multiLevelType w:val="hybridMultilevel"/>
    <w:tmpl w:val="9FA29F02"/>
    <w:lvl w:ilvl="0" w:tplc="B3A8E79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494178576">
    <w:abstractNumId w:val="3"/>
  </w:num>
  <w:num w:numId="2" w16cid:durableId="1124081069">
    <w:abstractNumId w:val="6"/>
  </w:num>
  <w:num w:numId="3" w16cid:durableId="859706359">
    <w:abstractNumId w:val="2"/>
  </w:num>
  <w:num w:numId="4" w16cid:durableId="669601295">
    <w:abstractNumId w:val="5"/>
  </w:num>
  <w:num w:numId="5" w16cid:durableId="1470511522">
    <w:abstractNumId w:val="0"/>
  </w:num>
  <w:num w:numId="6" w16cid:durableId="770710199">
    <w:abstractNumId w:val="1"/>
  </w:num>
  <w:num w:numId="7" w16cid:durableId="234095672">
    <w:abstractNumId w:val="4"/>
  </w:num>
  <w:num w:numId="8" w16cid:durableId="767068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56F"/>
    <w:rsid w:val="00031374"/>
    <w:rsid w:val="000A1097"/>
    <w:rsid w:val="000E2A8F"/>
    <w:rsid w:val="0012774F"/>
    <w:rsid w:val="00144B7A"/>
    <w:rsid w:val="00180C6E"/>
    <w:rsid w:val="00240B6C"/>
    <w:rsid w:val="0029606A"/>
    <w:rsid w:val="004014E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25950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298B"/>
    <w:rsid w:val="00EA416E"/>
    <w:rsid w:val="00F4456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D91679"/>
  <w15:chartTrackingRefBased/>
  <w15:docId w15:val="{367975EB-A62E-4915-89A7-48EB227A0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2024-01-16T09:18:00Z</cp:lastPrinted>
  <dcterms:created xsi:type="dcterms:W3CDTF">2024-01-16T09:21:00Z</dcterms:created>
  <dcterms:modified xsi:type="dcterms:W3CDTF">2024-01-16T09:21:00Z</dcterms:modified>
</cp:coreProperties>
</file>