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8DA" w:rsidRPr="00353FDC" w:rsidRDefault="001B7E47" w:rsidP="0095369E">
      <w:pPr>
        <w:jc w:val="right"/>
        <w:rPr>
          <w:rFonts w:ascii="Arial" w:hAnsi="Arial" w:cs="Arial"/>
        </w:rPr>
      </w:pPr>
      <w:bookmarkStart w:id="0" w:name="_Hlk53520193"/>
      <w:r w:rsidRPr="001B7E47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1B7E47">
        <w:rPr>
          <w:rFonts w:ascii="Arial" w:hAnsi="Arial" w:cs="Arial"/>
        </w:rPr>
        <w:t>2024-01-15</w:t>
      </w:r>
    </w:p>
    <w:p w:rsidR="0095369E" w:rsidRDefault="0095369E" w:rsidP="0095369E">
      <w:pPr>
        <w:ind w:right="3969"/>
        <w:rPr>
          <w:rFonts w:ascii="Arial" w:hAnsi="Arial" w:cs="Arial"/>
          <w:b/>
          <w:bCs/>
        </w:rPr>
      </w:pPr>
    </w:p>
    <w:p w:rsidR="0095369E" w:rsidRDefault="0095369E" w:rsidP="0095369E">
      <w:pPr>
        <w:ind w:right="3969"/>
        <w:rPr>
          <w:rFonts w:ascii="Arial" w:hAnsi="Arial" w:cs="Arial"/>
          <w:b/>
          <w:bCs/>
        </w:rPr>
      </w:pPr>
    </w:p>
    <w:p w:rsidR="00B048DA" w:rsidRPr="00353FDC" w:rsidRDefault="001B7E47" w:rsidP="0095369E">
      <w:pPr>
        <w:ind w:right="3969"/>
        <w:rPr>
          <w:rFonts w:ascii="Arial" w:hAnsi="Arial" w:cs="Arial"/>
          <w:b/>
          <w:bCs/>
        </w:rPr>
      </w:pPr>
      <w:r w:rsidRPr="001B7E47">
        <w:rPr>
          <w:rFonts w:ascii="Arial" w:hAnsi="Arial" w:cs="Arial"/>
          <w:b/>
          <w:bCs/>
        </w:rPr>
        <w:t>Politechnika Krakowska im. Tadeusza Kościuszki</w:t>
      </w:r>
    </w:p>
    <w:p w:rsidR="00B048DA" w:rsidRPr="0095369E" w:rsidRDefault="001B7E47" w:rsidP="0095369E">
      <w:pPr>
        <w:ind w:right="3969"/>
        <w:rPr>
          <w:rFonts w:ascii="Arial" w:hAnsi="Arial" w:cs="Arial"/>
          <w:b/>
        </w:rPr>
      </w:pPr>
      <w:r w:rsidRPr="0095369E">
        <w:rPr>
          <w:rFonts w:ascii="Arial" w:hAnsi="Arial" w:cs="Arial"/>
          <w:b/>
        </w:rPr>
        <w:t>ul. Warszawska 24</w:t>
      </w:r>
      <w:r w:rsidR="00B048DA" w:rsidRPr="0095369E">
        <w:rPr>
          <w:rFonts w:ascii="Arial" w:hAnsi="Arial" w:cs="Arial"/>
          <w:b/>
        </w:rPr>
        <w:t xml:space="preserve"> </w:t>
      </w:r>
    </w:p>
    <w:p w:rsidR="00B048DA" w:rsidRPr="0095369E" w:rsidRDefault="001B7E47" w:rsidP="0095369E">
      <w:pPr>
        <w:ind w:right="3969"/>
        <w:rPr>
          <w:rFonts w:ascii="Arial" w:hAnsi="Arial" w:cs="Arial"/>
          <w:b/>
        </w:rPr>
      </w:pPr>
      <w:r w:rsidRPr="0095369E">
        <w:rPr>
          <w:rFonts w:ascii="Arial" w:hAnsi="Arial" w:cs="Arial"/>
          <w:b/>
        </w:rPr>
        <w:t>31-155</w:t>
      </w:r>
      <w:r w:rsidR="00B048DA" w:rsidRPr="0095369E">
        <w:rPr>
          <w:rFonts w:ascii="Arial" w:hAnsi="Arial" w:cs="Arial"/>
          <w:b/>
        </w:rPr>
        <w:t xml:space="preserve"> </w:t>
      </w:r>
      <w:r w:rsidR="0095369E" w:rsidRPr="0095369E">
        <w:rPr>
          <w:rFonts w:ascii="Arial" w:hAnsi="Arial" w:cs="Arial"/>
          <w:b/>
        </w:rPr>
        <w:t>Kraków</w:t>
      </w:r>
    </w:p>
    <w:p w:rsidR="00B048DA" w:rsidRDefault="00B048DA" w:rsidP="0095369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95369E" w:rsidRDefault="0095369E" w:rsidP="0095369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95369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95369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Default="00B048DA" w:rsidP="0095369E">
      <w:pPr>
        <w:keepNext/>
        <w:outlineLvl w:val="0"/>
        <w:rPr>
          <w:rFonts w:ascii="Arial" w:hAnsi="Arial" w:cs="Arial"/>
          <w:b/>
        </w:rPr>
      </w:pPr>
    </w:p>
    <w:p w:rsidR="0095369E" w:rsidRDefault="0095369E" w:rsidP="0095369E">
      <w:pPr>
        <w:jc w:val="both"/>
        <w:rPr>
          <w:rFonts w:ascii="Arial" w:eastAsia="Calibri" w:hAnsi="Arial" w:cs="Arial"/>
          <w:lang w:eastAsia="en-US"/>
        </w:rPr>
      </w:pPr>
    </w:p>
    <w:p w:rsidR="0095369E" w:rsidRDefault="0095369E" w:rsidP="0095369E">
      <w:pPr>
        <w:jc w:val="both"/>
        <w:rPr>
          <w:rFonts w:ascii="Arial" w:hAnsi="Arial" w:cs="Arial"/>
          <w:bCs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>
        <w:rPr>
          <w:rFonts w:ascii="Arial" w:eastAsia="Calibri" w:hAnsi="Arial" w:cs="Arial"/>
          <w:lang w:eastAsia="en-US"/>
        </w:rPr>
        <w:t xml:space="preserve"> pn. </w:t>
      </w:r>
      <w:r w:rsidRPr="0013626E">
        <w:rPr>
          <w:rFonts w:ascii="Arial" w:hAnsi="Arial" w:cs="Arial"/>
          <w:bCs/>
        </w:rPr>
        <w:t>Sprzątanie oraz pielęgnacja roślinności na terenie Politechniki Krakowskiej</w:t>
      </w:r>
      <w:r>
        <w:rPr>
          <w:rFonts w:ascii="Arial" w:hAnsi="Arial" w:cs="Arial"/>
          <w:bCs/>
        </w:rPr>
        <w:t>, w zakresie zadań częściowych nr 1 i 2</w:t>
      </w:r>
    </w:p>
    <w:p w:rsidR="00B048DA" w:rsidRPr="00B048DA" w:rsidRDefault="00B048DA" w:rsidP="0095369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95369E" w:rsidRDefault="0095369E" w:rsidP="0095369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8642B3" w:rsidRDefault="00B048DA" w:rsidP="0095369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1B7E47" w:rsidRPr="001B7E47">
        <w:rPr>
          <w:rFonts w:ascii="Arial" w:hAnsi="Arial" w:cs="Arial"/>
          <w:b/>
        </w:rPr>
        <w:t>Politechnika Krakowska im. Tadeusza Kościuszki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1B7E47" w:rsidRPr="001B7E47">
        <w:rPr>
          <w:rFonts w:ascii="Arial" w:hAnsi="Arial" w:cs="Arial"/>
        </w:rPr>
        <w:t>(</w:t>
      </w:r>
      <w:proofErr w:type="spellStart"/>
      <w:r w:rsidR="001B7E47" w:rsidRPr="001B7E47">
        <w:rPr>
          <w:rFonts w:ascii="Arial" w:hAnsi="Arial" w:cs="Arial"/>
        </w:rPr>
        <w:t>t.j</w:t>
      </w:r>
      <w:proofErr w:type="spellEnd"/>
      <w:r w:rsidR="001B7E47" w:rsidRPr="001B7E47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p w:rsidR="0095369E" w:rsidRDefault="0095369E" w:rsidP="0095369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95369E" w:rsidRPr="002D0C93" w:rsidTr="00455076">
        <w:trPr>
          <w:cantSplit/>
        </w:trPr>
        <w:tc>
          <w:tcPr>
            <w:tcW w:w="9610" w:type="dxa"/>
          </w:tcPr>
          <w:p w:rsidR="0095369E" w:rsidRPr="002D0C93" w:rsidRDefault="0095369E" w:rsidP="0095369E">
            <w:pPr>
              <w:jc w:val="both"/>
              <w:rPr>
                <w:rFonts w:ascii="Arial" w:hAnsi="Arial" w:cs="Arial"/>
                <w:b/>
              </w:rPr>
            </w:pPr>
            <w:r w:rsidRPr="002D0C93">
              <w:rPr>
                <w:rFonts w:ascii="Arial" w:hAnsi="Arial" w:cs="Arial"/>
              </w:rPr>
              <w:t>Zadanie częściowe nr 1 :</w:t>
            </w:r>
            <w:r w:rsidRPr="002D0C93">
              <w:rPr>
                <w:rFonts w:ascii="Arial" w:hAnsi="Arial" w:cs="Arial"/>
                <w:b/>
              </w:rPr>
              <w:t xml:space="preserve"> </w:t>
            </w:r>
            <w:r w:rsidRPr="002D0C93">
              <w:rPr>
                <w:rFonts w:ascii="Arial" w:hAnsi="Arial" w:cs="Arial"/>
              </w:rPr>
              <w:t xml:space="preserve">Utrzymanie w czystości terenów przy ul. Podchorążych 1 </w:t>
            </w:r>
            <w:r>
              <w:rPr>
                <w:rFonts w:ascii="Arial" w:hAnsi="Arial" w:cs="Arial"/>
              </w:rPr>
              <w:t xml:space="preserve">                    </w:t>
            </w:r>
            <w:r w:rsidRPr="002D0C93">
              <w:rPr>
                <w:rFonts w:ascii="Arial" w:hAnsi="Arial" w:cs="Arial"/>
              </w:rPr>
              <w:t>w Krakowie.</w:t>
            </w:r>
          </w:p>
          <w:p w:rsidR="0095369E" w:rsidRPr="002D0C93" w:rsidRDefault="0095369E" w:rsidP="0095369E">
            <w:pPr>
              <w:jc w:val="center"/>
              <w:rPr>
                <w:rFonts w:ascii="Arial" w:hAnsi="Arial" w:cs="Arial"/>
                <w:b/>
              </w:rPr>
            </w:pPr>
            <w:r w:rsidRPr="002D0C93">
              <w:rPr>
                <w:rFonts w:ascii="Arial" w:hAnsi="Arial" w:cs="Arial"/>
                <w:b/>
              </w:rPr>
              <w:t>AGRO SERVICE Piotr Kulak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  <w:b/>
              </w:rPr>
            </w:pPr>
            <w:r w:rsidRPr="002D0C93">
              <w:rPr>
                <w:rFonts w:ascii="Arial" w:hAnsi="Arial" w:cs="Arial"/>
                <w:b/>
              </w:rPr>
              <w:t>ul. Sarmacka 7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  <w:b/>
              </w:rPr>
            </w:pPr>
            <w:r w:rsidRPr="002D0C93">
              <w:rPr>
                <w:rFonts w:ascii="Arial" w:hAnsi="Arial" w:cs="Arial"/>
                <w:b/>
              </w:rPr>
              <w:t>40-607 Katowice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</w:rPr>
            </w:pPr>
            <w:r w:rsidRPr="002D0C93">
              <w:rPr>
                <w:rFonts w:ascii="Arial" w:hAnsi="Arial" w:cs="Arial"/>
              </w:rPr>
              <w:t xml:space="preserve">Cena wykonania zamówienia :  </w:t>
            </w:r>
            <w:r w:rsidRPr="002D0C93">
              <w:rPr>
                <w:rFonts w:ascii="Arial" w:hAnsi="Arial" w:cs="Arial"/>
                <w:b/>
              </w:rPr>
              <w:t>490 976.64</w:t>
            </w:r>
            <w:r w:rsidRPr="002D0C93">
              <w:rPr>
                <w:rFonts w:ascii="Arial" w:hAnsi="Arial" w:cs="Arial"/>
              </w:rPr>
              <w:t xml:space="preserve"> zł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</w:rPr>
            </w:pPr>
          </w:p>
          <w:p w:rsidR="0095369E" w:rsidRPr="002D0C93" w:rsidRDefault="0095369E" w:rsidP="0095369E">
            <w:pPr>
              <w:rPr>
                <w:rFonts w:ascii="Arial" w:hAnsi="Arial" w:cs="Arial"/>
                <w:u w:val="single"/>
              </w:rPr>
            </w:pPr>
            <w:r w:rsidRPr="002D0C93">
              <w:rPr>
                <w:rFonts w:ascii="Arial" w:hAnsi="Arial" w:cs="Arial"/>
                <w:u w:val="single"/>
              </w:rPr>
              <w:t>Uzasadnienie :</w:t>
            </w:r>
          </w:p>
          <w:p w:rsidR="0095369E" w:rsidRPr="0095369E" w:rsidRDefault="0095369E" w:rsidP="0095369E">
            <w:pPr>
              <w:rPr>
                <w:rFonts w:ascii="Arial" w:hAnsi="Arial" w:cs="Arial"/>
              </w:rPr>
            </w:pPr>
            <w:r w:rsidRPr="002D0C93">
              <w:rPr>
                <w:rFonts w:ascii="Arial" w:hAnsi="Arial" w:cs="Arial"/>
              </w:rPr>
              <w:t>Oferta jest poprawna pod względem formalnym i merytorycznym oraz najkorzystniejsza na podstawie kryterium określonego w SWZ – cena 100 %.</w:t>
            </w:r>
          </w:p>
          <w:p w:rsidR="0095369E" w:rsidRPr="0095369E" w:rsidRDefault="0095369E" w:rsidP="0095369E">
            <w:pPr>
              <w:rPr>
                <w:rFonts w:ascii="Arial" w:hAnsi="Arial" w:cs="Arial"/>
              </w:rPr>
            </w:pPr>
          </w:p>
        </w:tc>
      </w:tr>
      <w:tr w:rsidR="0095369E" w:rsidRPr="002D0C93" w:rsidTr="00455076">
        <w:trPr>
          <w:cantSplit/>
        </w:trPr>
        <w:tc>
          <w:tcPr>
            <w:tcW w:w="9610" w:type="dxa"/>
          </w:tcPr>
          <w:p w:rsidR="0095369E" w:rsidRPr="002D0C93" w:rsidRDefault="0095369E" w:rsidP="0095369E">
            <w:pPr>
              <w:jc w:val="both"/>
              <w:rPr>
                <w:rFonts w:ascii="Arial" w:hAnsi="Arial" w:cs="Arial"/>
              </w:rPr>
            </w:pPr>
          </w:p>
          <w:p w:rsidR="0095369E" w:rsidRPr="002D0C93" w:rsidRDefault="0095369E" w:rsidP="0095369E">
            <w:pPr>
              <w:jc w:val="both"/>
              <w:rPr>
                <w:rFonts w:ascii="Arial" w:hAnsi="Arial" w:cs="Arial"/>
              </w:rPr>
            </w:pPr>
            <w:r w:rsidRPr="002D0C93">
              <w:rPr>
                <w:rFonts w:ascii="Arial" w:hAnsi="Arial" w:cs="Arial"/>
              </w:rPr>
              <w:t>Zadanie częściowe nr 2 : Utrzymanie w czystości terenów przy Al. Jana Pawła II 37</w:t>
            </w:r>
            <w:r>
              <w:rPr>
                <w:rFonts w:ascii="Arial" w:hAnsi="Arial" w:cs="Arial"/>
              </w:rPr>
              <w:t xml:space="preserve">          </w:t>
            </w:r>
            <w:r w:rsidRPr="002D0C93">
              <w:rPr>
                <w:rFonts w:ascii="Arial" w:hAnsi="Arial" w:cs="Arial"/>
              </w:rPr>
              <w:t xml:space="preserve"> w Krakowie</w:t>
            </w:r>
            <w:r>
              <w:rPr>
                <w:rFonts w:ascii="Arial" w:hAnsi="Arial" w:cs="Arial"/>
              </w:rPr>
              <w:t>.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  <w:b/>
                <w:u w:val="single"/>
              </w:rPr>
            </w:pPr>
            <w:r w:rsidRPr="002D0C93">
              <w:rPr>
                <w:rFonts w:ascii="Arial" w:hAnsi="Arial" w:cs="Arial"/>
                <w:b/>
                <w:u w:val="single"/>
              </w:rPr>
              <w:t>Konsorcjum :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  <w:b/>
              </w:rPr>
            </w:pPr>
            <w:r w:rsidRPr="002D0C93">
              <w:rPr>
                <w:rFonts w:ascii="Arial" w:hAnsi="Arial" w:cs="Arial"/>
                <w:b/>
              </w:rPr>
              <w:t>ADS ŚWIECH S.J.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  <w:b/>
              </w:rPr>
            </w:pPr>
            <w:r w:rsidRPr="002D0C93">
              <w:rPr>
                <w:rFonts w:ascii="Arial" w:hAnsi="Arial" w:cs="Arial"/>
                <w:b/>
              </w:rPr>
              <w:t>ADS Sp. z o.o.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  <w:b/>
              </w:rPr>
            </w:pPr>
            <w:r w:rsidRPr="002D0C93">
              <w:rPr>
                <w:rFonts w:ascii="Arial" w:hAnsi="Arial" w:cs="Arial"/>
                <w:b/>
              </w:rPr>
              <w:t>ul. Spacerowa 1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  <w:b/>
              </w:rPr>
            </w:pPr>
            <w:r w:rsidRPr="002D0C93">
              <w:rPr>
                <w:rFonts w:ascii="Arial" w:hAnsi="Arial" w:cs="Arial"/>
                <w:b/>
              </w:rPr>
              <w:t>32-088 Brzozówka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</w:rPr>
            </w:pPr>
            <w:r w:rsidRPr="002D0C93">
              <w:rPr>
                <w:rFonts w:ascii="Arial" w:hAnsi="Arial" w:cs="Arial"/>
              </w:rPr>
              <w:t xml:space="preserve">Cena wykonania zamówienia :  </w:t>
            </w:r>
            <w:r w:rsidRPr="002D0C93">
              <w:rPr>
                <w:rFonts w:ascii="Arial" w:hAnsi="Arial" w:cs="Arial"/>
                <w:b/>
              </w:rPr>
              <w:t>639 900.52</w:t>
            </w:r>
            <w:r w:rsidRPr="002D0C93">
              <w:rPr>
                <w:rFonts w:ascii="Arial" w:hAnsi="Arial" w:cs="Arial"/>
              </w:rPr>
              <w:t xml:space="preserve"> zł</w:t>
            </w:r>
          </w:p>
          <w:p w:rsidR="0095369E" w:rsidRPr="002D0C93" w:rsidRDefault="0095369E" w:rsidP="0095369E">
            <w:pPr>
              <w:ind w:firstLine="284"/>
              <w:jc w:val="center"/>
              <w:rPr>
                <w:rFonts w:ascii="Arial" w:hAnsi="Arial" w:cs="Arial"/>
              </w:rPr>
            </w:pPr>
          </w:p>
          <w:p w:rsidR="0095369E" w:rsidRPr="002D0C93" w:rsidRDefault="0095369E" w:rsidP="0095369E">
            <w:pPr>
              <w:rPr>
                <w:rFonts w:ascii="Arial" w:hAnsi="Arial" w:cs="Arial"/>
                <w:u w:val="single"/>
              </w:rPr>
            </w:pPr>
            <w:r w:rsidRPr="002D0C93">
              <w:rPr>
                <w:rFonts w:ascii="Arial" w:hAnsi="Arial" w:cs="Arial"/>
                <w:u w:val="single"/>
              </w:rPr>
              <w:t>Uzasadnienie :</w:t>
            </w:r>
          </w:p>
          <w:p w:rsidR="0095369E" w:rsidRPr="002D0C93" w:rsidRDefault="0095369E" w:rsidP="0095369E">
            <w:pPr>
              <w:rPr>
                <w:rFonts w:ascii="Arial" w:hAnsi="Arial" w:cs="Arial"/>
              </w:rPr>
            </w:pPr>
            <w:r w:rsidRPr="002D0C93">
              <w:rPr>
                <w:rFonts w:ascii="Arial" w:hAnsi="Arial" w:cs="Arial"/>
              </w:rPr>
              <w:t>Oferta jest poprawna pod względem formalnym i merytorycznym oraz najkorzystniejsza na podstawie kryterium określonego w SWZ – cena 100 %.</w:t>
            </w:r>
          </w:p>
          <w:p w:rsidR="0095369E" w:rsidRPr="002D0C93" w:rsidRDefault="0095369E" w:rsidP="0095369E">
            <w:pPr>
              <w:rPr>
                <w:rFonts w:ascii="Arial" w:hAnsi="Arial" w:cs="Arial"/>
              </w:rPr>
            </w:pPr>
          </w:p>
        </w:tc>
      </w:tr>
    </w:tbl>
    <w:p w:rsidR="0095369E" w:rsidRPr="00B048DA" w:rsidRDefault="0095369E" w:rsidP="0095369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992FF5" w:rsidRDefault="00992FF5" w:rsidP="0095369E">
      <w:pPr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p w:rsidR="0095369E" w:rsidRDefault="0095369E" w:rsidP="0095369E">
      <w:pPr>
        <w:jc w:val="both"/>
        <w:rPr>
          <w:rFonts w:ascii="Arial" w:hAnsi="Arial" w:cs="Arial"/>
          <w:color w:val="000000"/>
        </w:rPr>
      </w:pPr>
    </w:p>
    <w:tbl>
      <w:tblPr>
        <w:tblW w:w="9923" w:type="dxa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5369E" w:rsidTr="009536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5369E" w:rsidRPr="00F245C5" w:rsidRDefault="0095369E" w:rsidP="0045507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5369E" w:rsidRPr="00F245C5" w:rsidRDefault="0095369E" w:rsidP="0045507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5369E" w:rsidRPr="00F245C5" w:rsidRDefault="0095369E" w:rsidP="0045507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5369E" w:rsidRPr="00F245C5" w:rsidRDefault="0095369E" w:rsidP="0045507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5369E" w:rsidTr="009536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626E">
              <w:rPr>
                <w:rFonts w:ascii="Arial" w:hAnsi="Arial" w:cs="Arial"/>
                <w:sz w:val="22"/>
                <w:szCs w:val="22"/>
              </w:rPr>
              <w:t>Utrzymanie w czystości terenów przy ul. Podchorążych 1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69E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Import - Export </w:t>
            </w:r>
          </w:p>
          <w:p w:rsidR="0095369E" w:rsidRPr="007D793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>Andrzej Grygiel</w:t>
            </w:r>
          </w:p>
          <w:p w:rsidR="0095369E" w:rsidRPr="007D7932" w:rsidRDefault="0095369E" w:rsidP="00455076">
            <w:pPr>
              <w:rPr>
                <w:rFonts w:ascii="Arial" w:hAnsi="Arial" w:cs="Arial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ul. Piekoszowska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116B/11</w:t>
            </w:r>
          </w:p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25-632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9E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95369E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95369E" w:rsidRPr="007D7932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95369E" w:rsidTr="009536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626E">
              <w:rPr>
                <w:rFonts w:ascii="Arial" w:hAnsi="Arial" w:cs="Arial"/>
                <w:sz w:val="22"/>
                <w:szCs w:val="22"/>
              </w:rPr>
              <w:t>Utrzymanie w czystości terenów przy ul. Podchorążych 1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69E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AGRO SERVICE </w:t>
            </w:r>
          </w:p>
          <w:p w:rsidR="0095369E" w:rsidRPr="007D793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>Piotr Kulak</w:t>
            </w:r>
          </w:p>
          <w:p w:rsidR="0095369E" w:rsidRPr="007D7932" w:rsidRDefault="0095369E" w:rsidP="00455076">
            <w:pPr>
              <w:rPr>
                <w:rFonts w:ascii="Arial" w:hAnsi="Arial" w:cs="Arial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ul. Sarmacka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7</w:t>
            </w:r>
          </w:p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40-607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5369E" w:rsidTr="009536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626E">
              <w:rPr>
                <w:rFonts w:ascii="Arial" w:hAnsi="Arial" w:cs="Arial"/>
                <w:sz w:val="22"/>
                <w:szCs w:val="22"/>
              </w:rPr>
              <w:t>Utrzymanie w czystości terenów przy ul. Podchorążych 1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69E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HEMAG H. </w:t>
            </w:r>
            <w:proofErr w:type="spellStart"/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>Guziak</w:t>
            </w:r>
            <w:proofErr w:type="spellEnd"/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95369E" w:rsidRPr="007D793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>Spółka Jawna</w:t>
            </w:r>
          </w:p>
          <w:p w:rsidR="0095369E" w:rsidRPr="007D7932" w:rsidRDefault="0095369E" w:rsidP="00455076">
            <w:pPr>
              <w:rPr>
                <w:rFonts w:ascii="Arial" w:hAnsi="Arial" w:cs="Arial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ul. Konecznego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31-216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1 - Cena - 88.65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 xml:space="preserve">  88,65</w:t>
            </w:r>
          </w:p>
        </w:tc>
      </w:tr>
      <w:tr w:rsidR="0095369E" w:rsidTr="009536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626E">
              <w:rPr>
                <w:rFonts w:ascii="Arial" w:hAnsi="Arial" w:cs="Arial"/>
                <w:sz w:val="22"/>
                <w:szCs w:val="22"/>
              </w:rPr>
              <w:t>Utrzymanie w czystości terenów przy Al. Jana Pawła II 37 w Krakowie 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69E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Import - Export </w:t>
            </w:r>
          </w:p>
          <w:p w:rsidR="0095369E" w:rsidRPr="007D793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>Andrzej Grygiel</w:t>
            </w:r>
          </w:p>
          <w:p w:rsidR="0095369E" w:rsidRPr="007D7932" w:rsidRDefault="0095369E" w:rsidP="00455076">
            <w:pPr>
              <w:rPr>
                <w:rFonts w:ascii="Arial" w:hAnsi="Arial" w:cs="Arial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ul. Piekoszowska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116B/11</w:t>
            </w:r>
          </w:p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25-632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69E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95369E" w:rsidRPr="007D7932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95369E" w:rsidTr="009536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626E">
              <w:rPr>
                <w:rFonts w:ascii="Arial" w:hAnsi="Arial" w:cs="Arial"/>
                <w:sz w:val="22"/>
                <w:szCs w:val="22"/>
              </w:rPr>
              <w:t>Utrzymanie w czystości terenów przy Al. Jana Pawła II 37 w Krakowie 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69E" w:rsidRPr="003A42F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3A42F2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Konsorcjum :</w:t>
            </w:r>
          </w:p>
          <w:p w:rsidR="0095369E" w:rsidRPr="003A42F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42F2">
              <w:rPr>
                <w:rFonts w:ascii="Arial" w:hAnsi="Arial" w:cs="Arial"/>
                <w:b/>
                <w:bCs/>
                <w:sz w:val="22"/>
                <w:szCs w:val="22"/>
              </w:rPr>
              <w:t>ADS ŚWIECH S.J.</w:t>
            </w:r>
          </w:p>
          <w:p w:rsidR="0095369E" w:rsidRPr="003A42F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42F2">
              <w:rPr>
                <w:rFonts w:ascii="Arial" w:hAnsi="Arial" w:cs="Arial"/>
                <w:b/>
                <w:bCs/>
                <w:sz w:val="22"/>
                <w:szCs w:val="22"/>
              </w:rPr>
              <w:t>ADS Sp. z o.o.</w:t>
            </w:r>
          </w:p>
          <w:p w:rsidR="0095369E" w:rsidRPr="003A42F2" w:rsidRDefault="0095369E" w:rsidP="0045507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A42F2">
              <w:rPr>
                <w:rFonts w:ascii="Arial" w:hAnsi="Arial" w:cs="Arial"/>
                <w:bCs/>
                <w:sz w:val="22"/>
                <w:szCs w:val="22"/>
              </w:rPr>
              <w:t>ul. Spacerowa 1</w:t>
            </w:r>
          </w:p>
          <w:p w:rsidR="0095369E" w:rsidRPr="003A42F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42F2">
              <w:rPr>
                <w:rFonts w:ascii="Arial" w:hAnsi="Arial" w:cs="Arial"/>
                <w:bCs/>
                <w:sz w:val="22"/>
                <w:szCs w:val="22"/>
              </w:rPr>
              <w:t>32-088 Brzozówka</w:t>
            </w:r>
            <w:r w:rsidRPr="003A42F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5369E" w:rsidTr="009536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626E">
              <w:rPr>
                <w:rFonts w:ascii="Arial" w:hAnsi="Arial" w:cs="Arial"/>
                <w:sz w:val="22"/>
                <w:szCs w:val="22"/>
              </w:rPr>
              <w:t>Utrzymanie w czystości terenów przy Al. Jana Pawła II 37 w Krakowie 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69E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AGRO SERVICE </w:t>
            </w:r>
          </w:p>
          <w:p w:rsidR="0095369E" w:rsidRPr="007D793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>Piotr Kulak</w:t>
            </w:r>
          </w:p>
          <w:p w:rsidR="0095369E" w:rsidRPr="007D7932" w:rsidRDefault="0095369E" w:rsidP="00455076">
            <w:pPr>
              <w:rPr>
                <w:rFonts w:ascii="Arial" w:hAnsi="Arial" w:cs="Arial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ul. Sarmacka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7</w:t>
            </w:r>
          </w:p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40-607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1 - Cena - 80.20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 xml:space="preserve">  80,20</w:t>
            </w:r>
          </w:p>
        </w:tc>
      </w:tr>
      <w:tr w:rsidR="0095369E" w:rsidTr="009536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626E">
              <w:rPr>
                <w:rFonts w:ascii="Arial" w:hAnsi="Arial" w:cs="Arial"/>
                <w:sz w:val="22"/>
                <w:szCs w:val="22"/>
              </w:rPr>
              <w:t>Utrzymanie w czystości terenów przy Al. Jana Pawła II 37 w Krakowie 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69E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HEMAG H. </w:t>
            </w:r>
            <w:proofErr w:type="spellStart"/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>Guziak</w:t>
            </w:r>
            <w:proofErr w:type="spellEnd"/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95369E" w:rsidRPr="007D7932" w:rsidRDefault="0095369E" w:rsidP="004550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626E">
              <w:rPr>
                <w:rFonts w:ascii="Arial" w:hAnsi="Arial" w:cs="Arial"/>
                <w:b/>
                <w:bCs/>
                <w:sz w:val="22"/>
                <w:szCs w:val="22"/>
              </w:rPr>
              <w:t>Spółka Jawna</w:t>
            </w:r>
          </w:p>
          <w:p w:rsidR="0095369E" w:rsidRPr="007D7932" w:rsidRDefault="0095369E" w:rsidP="00455076">
            <w:pPr>
              <w:rPr>
                <w:rFonts w:ascii="Arial" w:hAnsi="Arial" w:cs="Arial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ul. Konecznego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31-216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26E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>1 - Cena - 50.00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69E" w:rsidRPr="007D7932" w:rsidRDefault="0095369E" w:rsidP="004550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626E">
              <w:rPr>
                <w:rFonts w:ascii="Arial" w:hAnsi="Arial" w:cs="Arial"/>
                <w:sz w:val="22"/>
                <w:szCs w:val="22"/>
              </w:rPr>
              <w:t xml:space="preserve">  50,00</w:t>
            </w:r>
          </w:p>
        </w:tc>
      </w:tr>
    </w:tbl>
    <w:p w:rsidR="0095369E" w:rsidRDefault="0095369E" w:rsidP="0095369E">
      <w:pPr>
        <w:ind w:left="3119" w:firstLine="425"/>
        <w:jc w:val="right"/>
        <w:rPr>
          <w:rFonts w:ascii="Arial" w:hAnsi="Arial" w:cs="Arial"/>
          <w:i/>
        </w:rPr>
      </w:pPr>
    </w:p>
    <w:p w:rsidR="0095369E" w:rsidRDefault="0095369E" w:rsidP="0095369E">
      <w:pPr>
        <w:ind w:left="3119" w:firstLine="425"/>
        <w:jc w:val="right"/>
        <w:rPr>
          <w:rFonts w:ascii="Arial" w:hAnsi="Arial" w:cs="Arial"/>
          <w:i/>
        </w:rPr>
      </w:pPr>
    </w:p>
    <w:p w:rsidR="00B464D3" w:rsidRPr="0095369E" w:rsidRDefault="0095369E" w:rsidP="0095369E">
      <w:pPr>
        <w:ind w:left="3119" w:firstLine="425"/>
        <w:jc w:val="right"/>
        <w:rPr>
          <w:rFonts w:ascii="Arial" w:hAnsi="Arial" w:cs="Arial"/>
        </w:rPr>
      </w:pPr>
      <w:r w:rsidRPr="0095369E">
        <w:rPr>
          <w:rFonts w:ascii="Arial" w:hAnsi="Arial" w:cs="Arial"/>
        </w:rPr>
        <w:t>ZAMAWIAJĄCY</w:t>
      </w:r>
    </w:p>
    <w:p w:rsidR="008642B3" w:rsidRPr="00992FF5" w:rsidRDefault="001B7E47" w:rsidP="0095369E">
      <w:pPr>
        <w:jc w:val="right"/>
        <w:rPr>
          <w:rFonts w:ascii="Arial" w:hAnsi="Arial" w:cs="Arial"/>
        </w:rPr>
      </w:pPr>
      <w:bookmarkStart w:id="1" w:name="_GoBack"/>
      <w:bookmarkEnd w:id="1"/>
      <w:r w:rsidRPr="001B7E47">
        <w:rPr>
          <w:rFonts w:ascii="Arial" w:hAnsi="Arial" w:cs="Arial"/>
        </w:rPr>
        <w:t xml:space="preserve">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776" w:rsidRDefault="00DB5776">
      <w:r>
        <w:separator/>
      </w:r>
    </w:p>
  </w:endnote>
  <w:endnote w:type="continuationSeparator" w:id="0">
    <w:p w:rsidR="00DB5776" w:rsidRDefault="00DB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E47" w:rsidRDefault="001B7E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E47" w:rsidRDefault="001B7E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776" w:rsidRDefault="00DB5776">
      <w:r>
        <w:separator/>
      </w:r>
    </w:p>
  </w:footnote>
  <w:footnote w:type="continuationSeparator" w:id="0">
    <w:p w:rsidR="00DB5776" w:rsidRDefault="00DB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E47" w:rsidRDefault="001B7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E47" w:rsidRDefault="001B7E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E47" w:rsidRDefault="001B7E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776"/>
    <w:rsid w:val="00022322"/>
    <w:rsid w:val="00042497"/>
    <w:rsid w:val="000C1E6F"/>
    <w:rsid w:val="000E4E56"/>
    <w:rsid w:val="001A1468"/>
    <w:rsid w:val="001B7815"/>
    <w:rsid w:val="001B7E47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369E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5776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86EA98"/>
  <w15:chartTrackingRefBased/>
  <w15:docId w15:val="{6E83F7AD-C79C-4530-8333-19B8D570A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428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2024-01-15T12:55:00Z</cp:lastPrinted>
  <dcterms:created xsi:type="dcterms:W3CDTF">2024-01-15T12:52:00Z</dcterms:created>
  <dcterms:modified xsi:type="dcterms:W3CDTF">2024-01-15T12:55:00Z</dcterms:modified>
</cp:coreProperties>
</file>