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4F626" w14:textId="3DEBC4B9" w:rsidR="00986737" w:rsidRPr="0016241E" w:rsidRDefault="00B858DA" w:rsidP="0016241E">
      <w:pPr>
        <w:spacing w:after="36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16241E">
        <w:rPr>
          <w:rFonts w:ascii="Arial Narrow" w:hAnsi="Arial Narrow" w:cs="Arial"/>
          <w:sz w:val="22"/>
          <w:szCs w:val="22"/>
        </w:rPr>
        <w:t>Bydgoszcz</w:t>
      </w:r>
      <w:r w:rsidR="00986737" w:rsidRPr="0016241E">
        <w:rPr>
          <w:rFonts w:ascii="Arial Narrow" w:hAnsi="Arial Narrow" w:cs="Arial"/>
          <w:sz w:val="22"/>
          <w:szCs w:val="22"/>
        </w:rPr>
        <w:t xml:space="preserve"> dnia: </w:t>
      </w:r>
      <w:r w:rsidRPr="0016241E">
        <w:rPr>
          <w:rFonts w:ascii="Arial Narrow" w:hAnsi="Arial Narrow" w:cs="Arial"/>
          <w:sz w:val="22"/>
          <w:szCs w:val="22"/>
        </w:rPr>
        <w:t>2024-01</w:t>
      </w:r>
      <w:r w:rsidR="0016241E" w:rsidRPr="0016241E">
        <w:rPr>
          <w:rFonts w:ascii="Arial Narrow" w:hAnsi="Arial Narrow" w:cs="Arial"/>
          <w:sz w:val="22"/>
          <w:szCs w:val="22"/>
        </w:rPr>
        <w:t>-17</w:t>
      </w:r>
    </w:p>
    <w:p w14:paraId="3003CBE6" w14:textId="3CE3BF6B" w:rsidR="00986737" w:rsidRPr="0016241E" w:rsidRDefault="00B858DA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6241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CB203F5" w14:textId="04585D5B" w:rsidR="00986737" w:rsidRPr="0016241E" w:rsidRDefault="00B858DA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6241E">
        <w:rPr>
          <w:rFonts w:ascii="Arial Narrow" w:hAnsi="Arial Narrow" w:cs="Arial"/>
          <w:sz w:val="22"/>
          <w:szCs w:val="22"/>
        </w:rPr>
        <w:t>Powstańców Warszawy</w:t>
      </w:r>
      <w:r w:rsidR="00986737" w:rsidRPr="0016241E">
        <w:rPr>
          <w:rFonts w:ascii="Arial Narrow" w:hAnsi="Arial Narrow" w:cs="Arial"/>
          <w:sz w:val="22"/>
          <w:szCs w:val="22"/>
        </w:rPr>
        <w:t xml:space="preserve"> </w:t>
      </w:r>
      <w:r w:rsidRPr="0016241E">
        <w:rPr>
          <w:rFonts w:ascii="Arial Narrow" w:hAnsi="Arial Narrow" w:cs="Arial"/>
          <w:sz w:val="22"/>
          <w:szCs w:val="22"/>
        </w:rPr>
        <w:t>5</w:t>
      </w:r>
    </w:p>
    <w:p w14:paraId="744E99D4" w14:textId="2E683DA1" w:rsidR="00986737" w:rsidRPr="0016241E" w:rsidRDefault="00B858DA" w:rsidP="00986737">
      <w:pPr>
        <w:rPr>
          <w:rFonts w:ascii="Arial Narrow" w:hAnsi="Arial Narrow" w:cs="Arial"/>
          <w:sz w:val="22"/>
          <w:szCs w:val="22"/>
        </w:rPr>
      </w:pPr>
      <w:r w:rsidRPr="0016241E">
        <w:rPr>
          <w:rFonts w:ascii="Arial Narrow" w:hAnsi="Arial Narrow" w:cs="Arial"/>
          <w:sz w:val="22"/>
          <w:szCs w:val="22"/>
        </w:rPr>
        <w:t>85-681</w:t>
      </w:r>
      <w:r w:rsidR="00986737" w:rsidRPr="0016241E">
        <w:rPr>
          <w:rFonts w:ascii="Arial Narrow" w:hAnsi="Arial Narrow" w:cs="Arial"/>
          <w:sz w:val="22"/>
          <w:szCs w:val="22"/>
        </w:rPr>
        <w:t xml:space="preserve"> </w:t>
      </w:r>
      <w:r w:rsidRPr="0016241E">
        <w:rPr>
          <w:rFonts w:ascii="Arial Narrow" w:hAnsi="Arial Narrow" w:cs="Arial"/>
          <w:sz w:val="22"/>
          <w:szCs w:val="22"/>
        </w:rPr>
        <w:t>Bydgoszcz</w:t>
      </w:r>
    </w:p>
    <w:p w14:paraId="06705354" w14:textId="77777777" w:rsidR="00986737" w:rsidRPr="007513D2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7513D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E3973FE" w14:textId="77777777" w:rsidR="00986737" w:rsidRPr="007513D2" w:rsidRDefault="00986737" w:rsidP="0016241E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7513D2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7513D2" w14:paraId="77DC55E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D9443E" w14:textId="4ED9C1A5" w:rsidR="0016241E" w:rsidRDefault="0016241E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20"/>
                <w:sz w:val="28"/>
              </w:rPr>
            </w:pPr>
            <w:r>
              <w:rPr>
                <w:rFonts w:ascii="Arial Narrow" w:hAnsi="Arial Narrow" w:cs="Arial"/>
                <w:b/>
                <w:spacing w:val="20"/>
                <w:sz w:val="28"/>
              </w:rPr>
              <w:t>SPROSTOWANIE</w:t>
            </w:r>
          </w:p>
          <w:p w14:paraId="1D238CC6" w14:textId="18E6C9D2" w:rsidR="00986737" w:rsidRPr="007513D2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7513D2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AD968AC" w14:textId="77777777" w:rsidR="00986737" w:rsidRPr="007513D2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7513D2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19166D3" w14:textId="77777777" w:rsidR="00986737" w:rsidRPr="0016241E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6241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6241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6241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16241E" w14:paraId="75F7D92A" w14:textId="77777777" w:rsidTr="005A632E">
        <w:tc>
          <w:tcPr>
            <w:tcW w:w="2269" w:type="dxa"/>
            <w:shd w:val="clear" w:color="auto" w:fill="auto"/>
          </w:tcPr>
          <w:p w14:paraId="22228C6A" w14:textId="77777777" w:rsidR="00986737" w:rsidRPr="0016241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6241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271773B" w14:textId="58690E85" w:rsidR="00986737" w:rsidRPr="0016241E" w:rsidRDefault="00B858D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6241E">
              <w:rPr>
                <w:rFonts w:ascii="Arial Narrow" w:hAnsi="Arial Narrow" w:cs="Arial"/>
                <w:bCs/>
                <w:sz w:val="22"/>
                <w:szCs w:val="22"/>
              </w:rPr>
              <w:t>Dostawy sukcesywne produktów leczniczych w szpitalnych programach lekowych oraz chemioterapii</w:t>
            </w:r>
            <w:r w:rsidR="00986737" w:rsidRPr="0016241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858DA" w:rsidRPr="0016241E" w14:paraId="7E198CB5" w14:textId="77777777" w:rsidTr="002F064A">
        <w:tc>
          <w:tcPr>
            <w:tcW w:w="2269" w:type="dxa"/>
            <w:shd w:val="clear" w:color="auto" w:fill="auto"/>
          </w:tcPr>
          <w:p w14:paraId="1295C19D" w14:textId="77777777" w:rsidR="00B858DA" w:rsidRPr="0016241E" w:rsidRDefault="00B858DA" w:rsidP="002F06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6241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31586A" w14:textId="2DDABA99" w:rsidR="00B858DA" w:rsidRPr="0016241E" w:rsidRDefault="00B858DA" w:rsidP="002F06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6241E">
              <w:rPr>
                <w:rFonts w:ascii="Arial Narrow" w:hAnsi="Arial Narrow" w:cs="Arial"/>
                <w:bCs/>
                <w:sz w:val="22"/>
                <w:szCs w:val="22"/>
              </w:rPr>
              <w:t>128/2023</w:t>
            </w:r>
          </w:p>
        </w:tc>
      </w:tr>
    </w:tbl>
    <w:p w14:paraId="16556B11" w14:textId="0291620F" w:rsidR="00A80738" w:rsidRPr="0016241E" w:rsidRDefault="0016241E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16241E">
        <w:rPr>
          <w:rFonts w:ascii="Arial Narrow" w:hAnsi="Arial Narrow" w:cs="Arial"/>
          <w:sz w:val="22"/>
          <w:szCs w:val="22"/>
        </w:rPr>
        <w:t>Zamawiający przesyła sprostowanie informacji z otwarcia ofert</w:t>
      </w:r>
      <w:r>
        <w:rPr>
          <w:rFonts w:ascii="Arial Narrow" w:hAnsi="Arial Narrow" w:cs="Arial"/>
          <w:sz w:val="22"/>
          <w:szCs w:val="22"/>
        </w:rPr>
        <w:t xml:space="preserve">, które odbyło się w dniu 11.01.2024 r. </w:t>
      </w:r>
      <w:r w:rsidRPr="0016241E">
        <w:rPr>
          <w:rFonts w:ascii="Arial Narrow" w:hAnsi="Arial Narrow" w:cs="Arial"/>
          <w:sz w:val="22"/>
          <w:szCs w:val="22"/>
        </w:rPr>
        <w:t xml:space="preserve">w poniższym zakresie: </w:t>
      </w:r>
    </w:p>
    <w:p w14:paraId="37D6154E" w14:textId="51878F2D" w:rsidR="0016241E" w:rsidRPr="0016241E" w:rsidRDefault="0016241E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16241E">
        <w:rPr>
          <w:rFonts w:ascii="Arial Narrow" w:hAnsi="Arial Narrow" w:cs="Arial"/>
          <w:sz w:val="22"/>
          <w:szCs w:val="22"/>
        </w:rPr>
        <w:t xml:space="preserve">Było: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16241E" w14:paraId="43E8D80B" w14:textId="77777777" w:rsidTr="005A632E">
        <w:tc>
          <w:tcPr>
            <w:tcW w:w="1276" w:type="dxa"/>
            <w:shd w:val="clear" w:color="auto" w:fill="F2F2F2"/>
            <w:vAlign w:val="center"/>
          </w:tcPr>
          <w:p w14:paraId="65F92CA9" w14:textId="77777777" w:rsidR="006B27ED" w:rsidRPr="0016241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6241E">
              <w:rPr>
                <w:rFonts w:ascii="Arial Narrow" w:hAnsi="Arial Narrow" w:cs="Arial"/>
              </w:rPr>
              <w:t>Oferta n</w:t>
            </w:r>
            <w:r w:rsidR="006B27ED" w:rsidRPr="0016241E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3334628" w14:textId="77777777" w:rsidR="006B27ED" w:rsidRPr="0016241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6241E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117428E" w14:textId="77777777" w:rsidR="006B27ED" w:rsidRPr="0016241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6241E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460E2C7" w14:textId="77777777" w:rsidR="006B27ED" w:rsidRPr="0016241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6241E">
              <w:rPr>
                <w:rFonts w:ascii="Arial Narrow" w:hAnsi="Arial Narrow" w:cs="Arial"/>
              </w:rPr>
              <w:t>Cena oferty</w:t>
            </w:r>
          </w:p>
        </w:tc>
      </w:tr>
      <w:tr w:rsidR="00B858DA" w:rsidRPr="0016241E" w14:paraId="219302CF" w14:textId="77777777" w:rsidTr="002F064A">
        <w:tc>
          <w:tcPr>
            <w:tcW w:w="1276" w:type="dxa"/>
            <w:shd w:val="clear" w:color="auto" w:fill="auto"/>
            <w:vAlign w:val="center"/>
          </w:tcPr>
          <w:p w14:paraId="5ED3F8F2" w14:textId="4EAC2B81" w:rsidR="00B858DA" w:rsidRPr="0016241E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6241E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0241AC" w14:textId="333D1CB1" w:rsidR="00B858DA" w:rsidRPr="0016241E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6241E">
              <w:rPr>
                <w:rFonts w:ascii="Arial Narrow" w:hAnsi="Arial Narrow" w:cs="Arial"/>
                <w:sz w:val="22"/>
                <w:szCs w:val="22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14:paraId="429E0A39" w14:textId="0C80BBAD" w:rsidR="00B858DA" w:rsidRPr="0016241E" w:rsidRDefault="00B858DA" w:rsidP="002F064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6241E">
              <w:rPr>
                <w:rFonts w:ascii="Arial Narrow" w:hAnsi="Arial Narrow" w:cs="Arial"/>
                <w:sz w:val="22"/>
                <w:szCs w:val="22"/>
              </w:rPr>
              <w:t>NEUCA S.A.</w:t>
            </w:r>
          </w:p>
          <w:p w14:paraId="43FB0306" w14:textId="180A19CB" w:rsidR="00B858DA" w:rsidRPr="0016241E" w:rsidRDefault="00B858DA" w:rsidP="002F064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6241E">
              <w:rPr>
                <w:rFonts w:ascii="Arial Narrow" w:hAnsi="Arial Narrow" w:cs="Arial"/>
                <w:sz w:val="22"/>
                <w:szCs w:val="22"/>
              </w:rPr>
              <w:t xml:space="preserve">Forteczna 35-37 </w:t>
            </w:r>
          </w:p>
          <w:p w14:paraId="0FAFE09D" w14:textId="0D600574" w:rsidR="00B858DA" w:rsidRPr="0016241E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6241E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489BEF" w14:textId="0D503589" w:rsidR="00B858DA" w:rsidRPr="0016241E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6241E">
              <w:rPr>
                <w:rFonts w:ascii="Arial Narrow" w:hAnsi="Arial Narrow" w:cs="Arial"/>
                <w:sz w:val="22"/>
                <w:szCs w:val="22"/>
              </w:rPr>
              <w:t>3 868.56 zł</w:t>
            </w:r>
          </w:p>
        </w:tc>
      </w:tr>
    </w:tbl>
    <w:p w14:paraId="2A9FCFB9" w14:textId="190E6ACE" w:rsidR="0016241E" w:rsidRPr="0016241E" w:rsidRDefault="0016241E" w:rsidP="0016241E">
      <w:pPr>
        <w:pStyle w:val="Tekstpodstawowy"/>
        <w:spacing w:before="360" w:after="240"/>
        <w:rPr>
          <w:rFonts w:ascii="Arial Narrow" w:hAnsi="Arial Narrow" w:cs="Arial"/>
          <w:iCs/>
          <w:sz w:val="22"/>
          <w:szCs w:val="22"/>
        </w:rPr>
      </w:pPr>
      <w:r w:rsidRPr="0016241E">
        <w:rPr>
          <w:rFonts w:ascii="Arial Narrow" w:hAnsi="Arial Narrow" w:cs="Arial"/>
          <w:iCs/>
          <w:sz w:val="22"/>
          <w:szCs w:val="22"/>
        </w:rPr>
        <w:t xml:space="preserve">Jest: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16241E" w:rsidRPr="0016241E" w14:paraId="1AD86476" w14:textId="77777777" w:rsidTr="008B2678">
        <w:tc>
          <w:tcPr>
            <w:tcW w:w="1276" w:type="dxa"/>
            <w:shd w:val="clear" w:color="auto" w:fill="F2F2F2"/>
            <w:vAlign w:val="center"/>
          </w:tcPr>
          <w:p w14:paraId="3A2AEE7D" w14:textId="77777777" w:rsidR="0016241E" w:rsidRPr="0016241E" w:rsidRDefault="0016241E" w:rsidP="008B2678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6241E">
              <w:rPr>
                <w:rFonts w:ascii="Arial Narrow" w:hAnsi="Arial Narrow" w:cs="Arial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C0C0B7A" w14:textId="77777777" w:rsidR="0016241E" w:rsidRPr="0016241E" w:rsidRDefault="0016241E" w:rsidP="008B2678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6241E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5210789" w14:textId="77777777" w:rsidR="0016241E" w:rsidRPr="0016241E" w:rsidRDefault="0016241E" w:rsidP="008B2678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6241E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F2ADFCC" w14:textId="77777777" w:rsidR="0016241E" w:rsidRPr="0016241E" w:rsidRDefault="0016241E" w:rsidP="008B2678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6241E">
              <w:rPr>
                <w:rFonts w:ascii="Arial Narrow" w:hAnsi="Arial Narrow" w:cs="Arial"/>
              </w:rPr>
              <w:t>Cena oferty</w:t>
            </w:r>
          </w:p>
        </w:tc>
      </w:tr>
      <w:tr w:rsidR="0016241E" w:rsidRPr="0016241E" w14:paraId="280F4492" w14:textId="77777777" w:rsidTr="008B2678">
        <w:tc>
          <w:tcPr>
            <w:tcW w:w="1276" w:type="dxa"/>
            <w:shd w:val="clear" w:color="auto" w:fill="auto"/>
            <w:vAlign w:val="center"/>
          </w:tcPr>
          <w:p w14:paraId="7A92C40D" w14:textId="77777777" w:rsidR="0016241E" w:rsidRPr="0016241E" w:rsidRDefault="0016241E" w:rsidP="008B267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6241E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7827F9" w14:textId="0F45D134" w:rsidR="0016241E" w:rsidRPr="0016241E" w:rsidRDefault="0016241E" w:rsidP="008B2678">
            <w:pPr>
              <w:spacing w:before="80" w:after="8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6241E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  <w:r w:rsidRPr="0016241E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BA26208" w14:textId="77777777" w:rsidR="0016241E" w:rsidRPr="0016241E" w:rsidRDefault="0016241E" w:rsidP="008B267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6241E">
              <w:rPr>
                <w:rFonts w:ascii="Arial Narrow" w:hAnsi="Arial Narrow" w:cs="Arial"/>
                <w:sz w:val="22"/>
                <w:szCs w:val="22"/>
              </w:rPr>
              <w:t>NEUCA S.A.</w:t>
            </w:r>
          </w:p>
          <w:p w14:paraId="1F97C060" w14:textId="77777777" w:rsidR="0016241E" w:rsidRPr="0016241E" w:rsidRDefault="0016241E" w:rsidP="008B2678">
            <w:pPr>
              <w:rPr>
                <w:rFonts w:ascii="Arial Narrow" w:hAnsi="Arial Narrow" w:cs="Arial"/>
                <w:sz w:val="22"/>
                <w:szCs w:val="22"/>
              </w:rPr>
            </w:pPr>
            <w:r w:rsidRPr="0016241E">
              <w:rPr>
                <w:rFonts w:ascii="Arial Narrow" w:hAnsi="Arial Narrow" w:cs="Arial"/>
                <w:sz w:val="22"/>
                <w:szCs w:val="22"/>
              </w:rPr>
              <w:t xml:space="preserve">Forteczna 35-37 </w:t>
            </w:r>
          </w:p>
          <w:p w14:paraId="1BBBD2E8" w14:textId="77777777" w:rsidR="0016241E" w:rsidRPr="0016241E" w:rsidRDefault="0016241E" w:rsidP="008B267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6241E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96D252" w14:textId="77777777" w:rsidR="0016241E" w:rsidRPr="0016241E" w:rsidRDefault="0016241E" w:rsidP="008B267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6241E">
              <w:rPr>
                <w:rFonts w:ascii="Arial Narrow" w:hAnsi="Arial Narrow" w:cs="Arial"/>
                <w:sz w:val="22"/>
                <w:szCs w:val="22"/>
              </w:rPr>
              <w:t>3 868.56 zł</w:t>
            </w:r>
          </w:p>
        </w:tc>
      </w:tr>
    </w:tbl>
    <w:p w14:paraId="77377703" w14:textId="158F042C" w:rsidR="00A80738" w:rsidRPr="0016241E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6241E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48C0E1E1" w14:textId="42A9AEF7" w:rsidR="007513D2" w:rsidRPr="000605ED" w:rsidRDefault="007513D2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16241E">
        <w:rPr>
          <w:rFonts w:ascii="Arial Narrow" w:hAnsi="Arial Narrow"/>
          <w:sz w:val="18"/>
          <w:szCs w:val="20"/>
        </w:rPr>
        <w:t>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2AA6576C" w14:textId="77777777" w:rsidR="007513D2" w:rsidRPr="000605ED" w:rsidRDefault="007513D2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www Zamawiającego,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T2612 B5</w:t>
      </w:r>
    </w:p>
    <w:p w14:paraId="4A74862D" w14:textId="6E7DFFCF" w:rsidR="007513D2" w:rsidRPr="000605ED" w:rsidRDefault="007513D2" w:rsidP="007513D2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</w:t>
      </w:r>
      <w:r>
        <w:rPr>
          <w:rFonts w:ascii="Arial Narrow" w:hAnsi="Arial Narrow"/>
          <w:sz w:val="18"/>
        </w:rPr>
        <w:t xml:space="preserve"> B. Baranowska</w:t>
      </w:r>
      <w:r w:rsidRPr="000605ED">
        <w:rPr>
          <w:rFonts w:ascii="Arial Narrow" w:hAnsi="Arial Narrow"/>
          <w:sz w:val="18"/>
        </w:rPr>
        <w:t>– tel. 261</w:t>
      </w:r>
      <w:r>
        <w:rPr>
          <w:rFonts w:ascii="Arial Narrow" w:hAnsi="Arial Narrow"/>
          <w:sz w:val="18"/>
        </w:rPr>
        <w:t> 417 364</w:t>
      </w:r>
    </w:p>
    <w:p w14:paraId="25DDA8AD" w14:textId="4F014A8C" w:rsidR="00C236D3" w:rsidRPr="007513D2" w:rsidRDefault="007513D2" w:rsidP="006C171F">
      <w:pPr>
        <w:rPr>
          <w:rFonts w:ascii="Arial Narrow" w:hAnsi="Arial Narrow" w:cs="Arial"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 w:rsidR="0016241E">
        <w:rPr>
          <w:rFonts w:ascii="Arial Narrow" w:hAnsi="Arial Narrow"/>
          <w:sz w:val="18"/>
        </w:rPr>
        <w:t>2024-01-17</w:t>
      </w:r>
    </w:p>
    <w:sectPr w:rsidR="00C236D3" w:rsidRPr="007513D2" w:rsidSect="004C1A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F0B72" w14:textId="77777777" w:rsidR="004C1A48" w:rsidRDefault="004C1A48">
      <w:r>
        <w:separator/>
      </w:r>
    </w:p>
  </w:endnote>
  <w:endnote w:type="continuationSeparator" w:id="0">
    <w:p w14:paraId="334216D1" w14:textId="77777777" w:rsidR="004C1A48" w:rsidRDefault="004C1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D934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870D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CBCCF" w14:textId="7C6143ED" w:rsidR="00986737" w:rsidRPr="00986737" w:rsidRDefault="00F67C49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B059FD" wp14:editId="47C56FD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735F1C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21444F6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1D7E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944908" w14:textId="77777777" w:rsidR="009F189D" w:rsidRDefault="009F189D">
    <w:pPr>
      <w:pStyle w:val="Stopka"/>
      <w:tabs>
        <w:tab w:val="clear" w:pos="4536"/>
      </w:tabs>
      <w:jc w:val="center"/>
    </w:pPr>
  </w:p>
  <w:p w14:paraId="0BC26D6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D98D0" w14:textId="77777777" w:rsidR="004C1A48" w:rsidRDefault="004C1A48">
      <w:r>
        <w:separator/>
      </w:r>
    </w:p>
  </w:footnote>
  <w:footnote w:type="continuationSeparator" w:id="0">
    <w:p w14:paraId="7D847CC4" w14:textId="77777777" w:rsidR="004C1A48" w:rsidRDefault="004C1A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FF4A0" w14:textId="77777777" w:rsidR="00B858DA" w:rsidRDefault="00B858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A02F5" w14:textId="77777777" w:rsidR="00B858DA" w:rsidRDefault="00B858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62084" w14:textId="77777777" w:rsidR="00B858DA" w:rsidRDefault="00B858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BC"/>
    <w:rsid w:val="00007727"/>
    <w:rsid w:val="00017720"/>
    <w:rsid w:val="00035488"/>
    <w:rsid w:val="000D7F25"/>
    <w:rsid w:val="000E00E5"/>
    <w:rsid w:val="0016241E"/>
    <w:rsid w:val="00173B20"/>
    <w:rsid w:val="001C69FF"/>
    <w:rsid w:val="0023318D"/>
    <w:rsid w:val="003D72FD"/>
    <w:rsid w:val="00423179"/>
    <w:rsid w:val="00490DC0"/>
    <w:rsid w:val="00493F8C"/>
    <w:rsid w:val="004C1A48"/>
    <w:rsid w:val="004C7E9B"/>
    <w:rsid w:val="005614F2"/>
    <w:rsid w:val="00577BC6"/>
    <w:rsid w:val="005A632E"/>
    <w:rsid w:val="0069085C"/>
    <w:rsid w:val="006B27ED"/>
    <w:rsid w:val="006C171F"/>
    <w:rsid w:val="007513D2"/>
    <w:rsid w:val="00843263"/>
    <w:rsid w:val="00861E75"/>
    <w:rsid w:val="00865D02"/>
    <w:rsid w:val="00986737"/>
    <w:rsid w:val="00994B79"/>
    <w:rsid w:val="009D19BD"/>
    <w:rsid w:val="009F189D"/>
    <w:rsid w:val="00A742BC"/>
    <w:rsid w:val="00A80738"/>
    <w:rsid w:val="00B858DA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67C49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296910"/>
  <w15:chartTrackingRefBased/>
  <w15:docId w15:val="{1DBBCBF8-3536-4041-BE89-8503125A1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513D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513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2024-01-17T11:06:00Z</cp:lastPrinted>
  <dcterms:created xsi:type="dcterms:W3CDTF">2024-01-17T11:00:00Z</dcterms:created>
  <dcterms:modified xsi:type="dcterms:W3CDTF">2024-01-17T11:06:00Z</dcterms:modified>
</cp:coreProperties>
</file>