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341AC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41AC6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41AC6">
        <w:rPr>
          <w:rFonts w:ascii="Arial" w:hAnsi="Arial" w:cs="Arial"/>
          <w:sz w:val="24"/>
          <w:szCs w:val="24"/>
        </w:rPr>
        <w:t>2024-01-18</w:t>
      </w:r>
    </w:p>
    <w:p w:rsidR="00CF7835" w:rsidRPr="009432A1" w:rsidRDefault="00341AC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1AC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341AC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41AC6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</w:p>
    <w:p w:rsidR="00CF7835" w:rsidRPr="009432A1" w:rsidRDefault="00341AC6" w:rsidP="00CF7835">
      <w:pPr>
        <w:rPr>
          <w:rFonts w:ascii="Arial" w:hAnsi="Arial" w:cs="Arial"/>
          <w:sz w:val="24"/>
          <w:szCs w:val="24"/>
        </w:rPr>
      </w:pPr>
      <w:r w:rsidRPr="00341AC6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="002B5994" w:rsidRPr="00341AC6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41AC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1AC6">
              <w:rPr>
                <w:rFonts w:ascii="Arial" w:hAnsi="Arial" w:cs="Arial"/>
                <w:bCs/>
                <w:sz w:val="24"/>
                <w:szCs w:val="24"/>
              </w:rPr>
              <w:t xml:space="preserve">Zapewnienie dostępu do obiektów i usług </w:t>
            </w:r>
            <w:proofErr w:type="spellStart"/>
            <w:r w:rsidRPr="00341AC6">
              <w:rPr>
                <w:rFonts w:ascii="Arial" w:hAnsi="Arial" w:cs="Arial"/>
                <w:bCs/>
                <w:sz w:val="24"/>
                <w:szCs w:val="24"/>
              </w:rPr>
              <w:t>rekreacyjno</w:t>
            </w:r>
            <w:proofErr w:type="spellEnd"/>
            <w:r w:rsidRPr="00341AC6">
              <w:rPr>
                <w:rFonts w:ascii="Arial" w:hAnsi="Arial" w:cs="Arial"/>
                <w:bCs/>
                <w:sz w:val="24"/>
                <w:szCs w:val="24"/>
              </w:rPr>
              <w:t xml:space="preserve"> - sportowych na podstawie imiennych karnetów abonamentowych dla pracowników, emerytów, rencistów Politechniki Krakowskiej oraz członków ich rodzin na terenie całej Polski.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1AC6" w:rsidRPr="004E4B64" w:rsidTr="005E7EA9">
        <w:tc>
          <w:tcPr>
            <w:tcW w:w="2269" w:type="dxa"/>
            <w:shd w:val="clear" w:color="auto" w:fill="auto"/>
          </w:tcPr>
          <w:p w:rsidR="00341AC6" w:rsidRPr="004E4B64" w:rsidRDefault="00341AC6" w:rsidP="005E7E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1AC6" w:rsidRPr="004E4B64" w:rsidRDefault="00341AC6" w:rsidP="005E7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1AC6">
              <w:rPr>
                <w:rFonts w:ascii="Arial" w:hAnsi="Arial" w:cs="Arial"/>
                <w:bCs/>
                <w:sz w:val="24"/>
                <w:szCs w:val="24"/>
              </w:rPr>
              <w:t>KA-2/003/2024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41AC6" w:rsidRPr="00341AC6">
        <w:rPr>
          <w:rFonts w:ascii="Arial" w:hAnsi="Arial" w:cs="Arial"/>
          <w:sz w:val="24"/>
          <w:szCs w:val="24"/>
        </w:rPr>
        <w:t>(</w:t>
      </w:r>
      <w:proofErr w:type="spellStart"/>
      <w:r w:rsidR="00341AC6" w:rsidRPr="00341AC6">
        <w:rPr>
          <w:rFonts w:ascii="Arial" w:hAnsi="Arial" w:cs="Arial"/>
          <w:sz w:val="24"/>
          <w:szCs w:val="24"/>
        </w:rPr>
        <w:t>t.j</w:t>
      </w:r>
      <w:proofErr w:type="spellEnd"/>
      <w:r w:rsidR="00341AC6" w:rsidRPr="00341AC6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41AC6" w:rsidRPr="00341AC6">
        <w:rPr>
          <w:rFonts w:ascii="Arial" w:hAnsi="Arial" w:cs="Arial"/>
          <w:sz w:val="24"/>
          <w:szCs w:val="24"/>
        </w:rPr>
        <w:t>18/01/2024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41AC6" w:rsidRPr="00341AC6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41AC6" w:rsidRPr="00355C9D" w:rsidTr="005E7EA9">
        <w:tc>
          <w:tcPr>
            <w:tcW w:w="1276" w:type="dxa"/>
            <w:shd w:val="clear" w:color="auto" w:fill="auto"/>
            <w:vAlign w:val="center"/>
          </w:tcPr>
          <w:p w:rsidR="00341AC6" w:rsidRPr="00CF7835" w:rsidRDefault="00341AC6" w:rsidP="005E7EA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41AC6" w:rsidRPr="00CF7835" w:rsidRDefault="00341AC6" w:rsidP="005E7EA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MEDICOVER SPORT Sp. z o. o.</w:t>
            </w:r>
          </w:p>
          <w:p w:rsidR="00341AC6" w:rsidRPr="00CF7835" w:rsidRDefault="00341AC6" w:rsidP="005E7EA9">
            <w:pPr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1AC6">
              <w:rPr>
                <w:rFonts w:ascii="Arial" w:hAnsi="Arial" w:cs="Arial"/>
                <w:sz w:val="24"/>
                <w:szCs w:val="24"/>
              </w:rPr>
              <w:t>96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41AC6" w:rsidRPr="00CF7835" w:rsidRDefault="00341AC6" w:rsidP="005E7EA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00-807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1AC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1AC6" w:rsidRPr="00CF7835" w:rsidRDefault="00341AC6" w:rsidP="005E7EA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1 018 215.00 zł</w:t>
            </w:r>
          </w:p>
        </w:tc>
        <w:bookmarkStart w:id="0" w:name="_GoBack"/>
        <w:bookmarkEnd w:id="0"/>
      </w:tr>
      <w:tr w:rsidR="00341AC6" w:rsidRPr="00355C9D" w:rsidTr="005E7EA9">
        <w:tc>
          <w:tcPr>
            <w:tcW w:w="1276" w:type="dxa"/>
            <w:shd w:val="clear" w:color="auto" w:fill="auto"/>
            <w:vAlign w:val="center"/>
          </w:tcPr>
          <w:p w:rsidR="00341AC6" w:rsidRPr="00CF7835" w:rsidRDefault="00341AC6" w:rsidP="005E7EA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41AC6" w:rsidRPr="00CF7835" w:rsidRDefault="00341AC6" w:rsidP="005E7EA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Benefit Systems S.A.</w:t>
            </w:r>
          </w:p>
          <w:p w:rsidR="00341AC6" w:rsidRPr="00CF7835" w:rsidRDefault="00341AC6" w:rsidP="005E7EA9">
            <w:pPr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Plac Europejski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1AC6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41AC6" w:rsidRPr="00CF7835" w:rsidRDefault="00341AC6" w:rsidP="005E7EA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00-844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1AC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1AC6" w:rsidRPr="00CF7835" w:rsidRDefault="00341AC6" w:rsidP="005E7EA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1AC6">
              <w:rPr>
                <w:rFonts w:ascii="Arial" w:hAnsi="Arial" w:cs="Arial"/>
                <w:sz w:val="24"/>
                <w:szCs w:val="24"/>
              </w:rPr>
              <w:t>958 595.00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2B5994" w:rsidRDefault="002B5994" w:rsidP="002B5994">
      <w:pPr>
        <w:pStyle w:val="Tekstpodstawowy"/>
        <w:spacing w:after="480"/>
        <w:ind w:left="3119" w:firstLine="425"/>
        <w:jc w:val="right"/>
      </w:pPr>
      <w:r w:rsidRPr="002B5994">
        <w:rPr>
          <w:rFonts w:ascii="Arial" w:hAnsi="Arial" w:cs="Arial"/>
          <w:szCs w:val="24"/>
        </w:rPr>
        <w:t>ZAMAWIAJĄCY</w:t>
      </w:r>
    </w:p>
    <w:sectPr w:rsidR="00C236D3" w:rsidRPr="002B599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23CA" w:rsidRDefault="009223CA">
      <w:r>
        <w:separator/>
      </w:r>
    </w:p>
  </w:endnote>
  <w:endnote w:type="continuationSeparator" w:id="0">
    <w:p w:rsidR="009223CA" w:rsidRDefault="0092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23CA" w:rsidRDefault="009223CA">
      <w:r>
        <w:separator/>
      </w:r>
    </w:p>
  </w:footnote>
  <w:footnote w:type="continuationSeparator" w:id="0">
    <w:p w:rsidR="009223CA" w:rsidRDefault="00922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AC6" w:rsidRDefault="00341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AC6" w:rsidRDefault="00341A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AC6" w:rsidRDefault="00341A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3C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B5994"/>
    <w:rsid w:val="00341AC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223CA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32E090D-A572-4B4C-B6AD-33EFDDFF9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138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2024-01-18T12:12:00Z</cp:lastPrinted>
  <dcterms:created xsi:type="dcterms:W3CDTF">2024-01-18T12:11:00Z</dcterms:created>
  <dcterms:modified xsi:type="dcterms:W3CDTF">2024-01-18T12:14:00Z</dcterms:modified>
</cp:coreProperties>
</file>