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B20C1" w:rsidRPr="007B20C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B20C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20C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7B20C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B20C1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7B20C1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B20C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B20C1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7B20C1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20C1" w:rsidRPr="0012157F" w:rsidTr="000E2A7B">
        <w:tc>
          <w:tcPr>
            <w:tcW w:w="9104" w:type="dxa"/>
            <w:shd w:val="clear" w:color="auto" w:fill="D9D9D9"/>
          </w:tcPr>
          <w:p w:rsidR="007B20C1" w:rsidRPr="0012157F" w:rsidRDefault="007B20C1" w:rsidP="000E2A7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B20C1" w:rsidRPr="0012157F" w:rsidRDefault="007B20C1" w:rsidP="000E2A7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B20C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B20C1" w:rsidRPr="00612283" w:rsidRDefault="007B20C1" w:rsidP="000E2A7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B20C1" w:rsidRPr="00612283" w:rsidRDefault="007B20C1" w:rsidP="000E2A7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7B20C1" w:rsidRPr="0012157F" w:rsidRDefault="007B20C1" w:rsidP="000E2A7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7B20C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20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Naprawy sterylizatorów, myjni, automatów myjąco-dezynfekujących, szaf endoskopowych oraz stacji uzdatniania wody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20C1" w:rsidRPr="00A2540E" w:rsidTr="000E2A7B">
        <w:tc>
          <w:tcPr>
            <w:tcW w:w="2269" w:type="dxa"/>
            <w:shd w:val="clear" w:color="auto" w:fill="auto"/>
          </w:tcPr>
          <w:p w:rsidR="007B20C1" w:rsidRPr="00A2540E" w:rsidRDefault="007B20C1" w:rsidP="000E2A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20C1" w:rsidRPr="00A2540E" w:rsidRDefault="007B20C1" w:rsidP="000E2A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20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143/2023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B20C1" w:rsidRPr="007B20C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7B20C1" w:rsidRPr="00992BD8" w:rsidRDefault="007B20C1" w:rsidP="007B20C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7B20C1" w:rsidP="007B20C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7B20C1" w:rsidRPr="0012157F" w:rsidRDefault="007B20C1" w:rsidP="007B20C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B20C1" w:rsidRPr="0012157F" w:rsidRDefault="007B20C1" w:rsidP="007B20C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7B20C1" w:rsidRPr="0012157F" w:rsidRDefault="007B20C1" w:rsidP="007B20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B20C1" w:rsidRPr="00A44833" w:rsidRDefault="007B20C1" w:rsidP="007B20C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7B20C1" w:rsidRPr="0012157F" w:rsidRDefault="007B20C1" w:rsidP="007B20C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7B20C1" w:rsidRPr="0012157F" w:rsidRDefault="007B20C1" w:rsidP="007B20C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B20C1" w:rsidRPr="0012157F" w:rsidTr="000E2A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0C1" w:rsidRPr="0012157F" w:rsidRDefault="007B20C1" w:rsidP="000E2A7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0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0C1" w:rsidRPr="0012157F" w:rsidRDefault="007B20C1" w:rsidP="000E2A7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20C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B20C1" w:rsidRPr="007B20C1" w:rsidRDefault="007B20C1" w:rsidP="000E2A7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0C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B20C1" w:rsidRPr="0012157F" w:rsidRDefault="007B20C1" w:rsidP="000E2A7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0C1">
              <w:rPr>
                <w:rFonts w:ascii="Arial" w:hAnsi="Arial" w:cs="Arial"/>
                <w:sz w:val="24"/>
                <w:szCs w:val="24"/>
              </w:rPr>
              <w:t>Wykaz min. 2 usług odpowiadających przedmiotowi zamówienia, tj.  naprawy sprzętu medycznego wraz z dokumentami wskazanymi w pkt. 9.2 ppkt. 1 SWZ, z zastrzeżeniem, że co najmniej jedna ze wskazanych usług będzie wynosiła wartość brutto wskazaną w pkt. 9.2 ppk. 1 SWZ.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C500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0048" w:rsidRDefault="00C50048" w:rsidP="0038231F">
      <w:pPr>
        <w:spacing w:after="0" w:line="240" w:lineRule="auto"/>
      </w:pPr>
      <w:r>
        <w:separator/>
      </w:r>
    </w:p>
  </w:endnote>
  <w:endnote w:type="continuationSeparator" w:id="0">
    <w:p w:rsidR="00C50048" w:rsidRDefault="00C500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0C1" w:rsidRDefault="007B2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0C1" w:rsidRDefault="007B2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0048" w:rsidRDefault="00C50048" w:rsidP="0038231F">
      <w:pPr>
        <w:spacing w:after="0" w:line="240" w:lineRule="auto"/>
      </w:pPr>
      <w:r>
        <w:separator/>
      </w:r>
    </w:p>
  </w:footnote>
  <w:footnote w:type="continuationSeparator" w:id="0">
    <w:p w:rsidR="00C50048" w:rsidRDefault="00C5004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0C1" w:rsidRDefault="007B2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0C1" w:rsidRDefault="007B2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20C1" w:rsidRDefault="007B2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96112">
    <w:abstractNumId w:val="11"/>
  </w:num>
  <w:num w:numId="2" w16cid:durableId="1673751008">
    <w:abstractNumId w:val="0"/>
  </w:num>
  <w:num w:numId="3" w16cid:durableId="18240096">
    <w:abstractNumId w:val="10"/>
  </w:num>
  <w:num w:numId="4" w16cid:durableId="1994480119">
    <w:abstractNumId w:val="13"/>
  </w:num>
  <w:num w:numId="5" w16cid:durableId="577787780">
    <w:abstractNumId w:val="12"/>
  </w:num>
  <w:num w:numId="6" w16cid:durableId="716272150">
    <w:abstractNumId w:val="9"/>
  </w:num>
  <w:num w:numId="7" w16cid:durableId="57479649">
    <w:abstractNumId w:val="1"/>
  </w:num>
  <w:num w:numId="8" w16cid:durableId="488909838">
    <w:abstractNumId w:val="6"/>
  </w:num>
  <w:num w:numId="9" w16cid:durableId="1153569744">
    <w:abstractNumId w:val="4"/>
  </w:num>
  <w:num w:numId="10" w16cid:durableId="891503239">
    <w:abstractNumId w:val="7"/>
  </w:num>
  <w:num w:numId="11" w16cid:durableId="1782534709">
    <w:abstractNumId w:val="5"/>
  </w:num>
  <w:num w:numId="12" w16cid:durableId="2012684755">
    <w:abstractNumId w:val="8"/>
  </w:num>
  <w:num w:numId="13" w16cid:durableId="1622372918">
    <w:abstractNumId w:val="3"/>
  </w:num>
  <w:num w:numId="14" w16cid:durableId="1164052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04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20C1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0048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91E805F-8B77-44F0-8D90-54F8E559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902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2024-01-15T12:55:00Z</dcterms:created>
  <dcterms:modified xsi:type="dcterms:W3CDTF">2024-01-15T12:55:00Z</dcterms:modified>
</cp:coreProperties>
</file>