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355A5" w:rsidRPr="00A355A5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55A5" w:rsidRPr="00C14101" w:rsidTr="000E2A7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355A5" w:rsidRPr="00C14101" w:rsidRDefault="00A355A5" w:rsidP="000E2A7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355A5" w:rsidRPr="00C14101" w:rsidRDefault="00A355A5" w:rsidP="000E2A7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355A5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A355A5" w:rsidRPr="00C14101" w:rsidRDefault="00A355A5" w:rsidP="000E2A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355A5" w:rsidRPr="00C14101" w:rsidRDefault="00A355A5" w:rsidP="000E2A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A355A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A355A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55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Naprawy sterylizatorów, myjni, automatów myjąco-dezynfekujących, szaf endoskopowych oraz stacji uzdatniania wody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55A5" w:rsidRPr="00D62E6E" w:rsidTr="000E2A7B">
        <w:tc>
          <w:tcPr>
            <w:tcW w:w="2269" w:type="dxa"/>
            <w:shd w:val="clear" w:color="auto" w:fill="auto"/>
          </w:tcPr>
          <w:p w:rsidR="00A355A5" w:rsidRPr="00D62E6E" w:rsidRDefault="00A355A5" w:rsidP="000E2A7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55A5" w:rsidRPr="00D62E6E" w:rsidRDefault="00A355A5" w:rsidP="000E2A7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55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143/2023</w:t>
            </w:r>
          </w:p>
        </w:tc>
      </w:tr>
    </w:tbl>
    <w:p w:rsidR="00BC121E" w:rsidRDefault="00A355A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355A5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355A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6D71B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71BC" w:rsidRDefault="006D71BC">
      <w:r>
        <w:separator/>
      </w:r>
    </w:p>
  </w:endnote>
  <w:endnote w:type="continuationSeparator" w:id="0">
    <w:p w:rsidR="006D71BC" w:rsidRDefault="006D7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55A5" w:rsidRDefault="00A355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71BC" w:rsidRDefault="006D71BC">
      <w:r>
        <w:separator/>
      </w:r>
    </w:p>
  </w:footnote>
  <w:footnote w:type="continuationSeparator" w:id="0">
    <w:p w:rsidR="006D71BC" w:rsidRDefault="006D7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55A5" w:rsidRDefault="00A355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55A5" w:rsidRDefault="00A355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55A5" w:rsidRDefault="00A355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1605054">
    <w:abstractNumId w:val="13"/>
  </w:num>
  <w:num w:numId="2" w16cid:durableId="1491408011">
    <w:abstractNumId w:val="0"/>
  </w:num>
  <w:num w:numId="3" w16cid:durableId="1436557873">
    <w:abstractNumId w:val="11"/>
  </w:num>
  <w:num w:numId="4" w16cid:durableId="1723291167">
    <w:abstractNumId w:val="8"/>
  </w:num>
  <w:num w:numId="5" w16cid:durableId="786967581">
    <w:abstractNumId w:val="7"/>
  </w:num>
  <w:num w:numId="6" w16cid:durableId="581256322">
    <w:abstractNumId w:val="1"/>
  </w:num>
  <w:num w:numId="7" w16cid:durableId="1912227567">
    <w:abstractNumId w:val="6"/>
  </w:num>
  <w:num w:numId="8" w16cid:durableId="97218051">
    <w:abstractNumId w:val="3"/>
  </w:num>
  <w:num w:numId="9" w16cid:durableId="1033461353">
    <w:abstractNumId w:val="2"/>
  </w:num>
  <w:num w:numId="10" w16cid:durableId="553658386">
    <w:abstractNumId w:val="5"/>
  </w:num>
  <w:num w:numId="11" w16cid:durableId="1786002746">
    <w:abstractNumId w:val="10"/>
  </w:num>
  <w:num w:numId="12" w16cid:durableId="561259487">
    <w:abstractNumId w:val="4"/>
  </w:num>
  <w:num w:numId="13" w16cid:durableId="1694841269">
    <w:abstractNumId w:val="9"/>
  </w:num>
  <w:num w:numId="14" w16cid:durableId="1912625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1B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34CA"/>
    <w:rsid w:val="00686C95"/>
    <w:rsid w:val="00697D36"/>
    <w:rsid w:val="006B51E7"/>
    <w:rsid w:val="006D68D8"/>
    <w:rsid w:val="006D71BC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55A5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B4378E8-2CC2-42E4-94C0-77BF6D920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2024-01-15T12:58:00Z</dcterms:created>
  <dcterms:modified xsi:type="dcterms:W3CDTF">2024-01-15T12:58:00Z</dcterms:modified>
</cp:coreProperties>
</file>