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AB4991" w:rsidRPr="00AB4991">
        <w:rPr>
          <w:rFonts w:cs="Arial"/>
          <w:b w:val="0"/>
          <w:bCs/>
          <w:sz w:val="24"/>
        </w:rPr>
        <w:t>5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AB499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4991">
              <w:rPr>
                <w:rFonts w:ascii="Arial" w:hAnsi="Arial" w:cs="Arial"/>
                <w:bCs/>
                <w:sz w:val="24"/>
                <w:szCs w:val="24"/>
              </w:rPr>
              <w:t>Naprawy sterylizatorów, myjni, automatów myjąco-dezynfekujących, szaf endoskopowych oraz stacji uzdatniania wody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4991" w:rsidRPr="00CA5E56" w:rsidTr="000E2A7B">
        <w:tc>
          <w:tcPr>
            <w:tcW w:w="2268" w:type="dxa"/>
            <w:shd w:val="clear" w:color="auto" w:fill="auto"/>
          </w:tcPr>
          <w:p w:rsidR="00AB4991" w:rsidRPr="00CA5E56" w:rsidRDefault="00AB4991" w:rsidP="000E2A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AB4991" w:rsidRPr="00CA5E56" w:rsidRDefault="00AB4991" w:rsidP="000E2A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4991">
              <w:rPr>
                <w:rFonts w:ascii="Arial" w:hAnsi="Arial" w:cs="Arial"/>
                <w:bCs/>
                <w:sz w:val="24"/>
                <w:szCs w:val="24"/>
              </w:rPr>
              <w:t>143/2023</w:t>
            </w:r>
          </w:p>
        </w:tc>
      </w:tr>
    </w:tbl>
    <w:p w:rsidR="0060654D" w:rsidRPr="00B105F9" w:rsidRDefault="00AB4991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AB4991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AB4991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59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597A" w:rsidRDefault="00AE597A">
      <w:r>
        <w:separator/>
      </w:r>
    </w:p>
  </w:endnote>
  <w:endnote w:type="continuationSeparator" w:id="0">
    <w:p w:rsidR="00AE597A" w:rsidRDefault="00AE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597A" w:rsidRDefault="00AE597A">
      <w:r>
        <w:separator/>
      </w:r>
    </w:p>
  </w:footnote>
  <w:footnote w:type="continuationSeparator" w:id="0">
    <w:p w:rsidR="00AE597A" w:rsidRDefault="00AE5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4991" w:rsidRDefault="00AB4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B4991">
      <w:rPr>
        <w:rFonts w:ascii="Arial" w:hAnsi="Arial" w:cs="Arial"/>
      </w:rPr>
      <w:t>143/2023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97A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B4991"/>
    <w:rsid w:val="00AE3F9F"/>
    <w:rsid w:val="00AE597A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8AC3230-E469-4750-B78F-5DAEAEB4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2024-01-15T12:57:00Z</dcterms:created>
  <dcterms:modified xsi:type="dcterms:W3CDTF">2024-01-15T12:57:00Z</dcterms:modified>
</cp:coreProperties>
</file>