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C015F" w:rsidRPr="005C015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C015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015F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5C015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015F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5C015F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C015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C015F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5C015F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015F" w:rsidRPr="0012157F" w:rsidTr="000C32C6">
        <w:tc>
          <w:tcPr>
            <w:tcW w:w="9104" w:type="dxa"/>
            <w:shd w:val="clear" w:color="auto" w:fill="D9D9D9"/>
          </w:tcPr>
          <w:p w:rsidR="005C015F" w:rsidRPr="0012157F" w:rsidRDefault="005C015F" w:rsidP="000C32C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C015F" w:rsidRPr="0012157F" w:rsidRDefault="005C015F" w:rsidP="000C32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C015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C015F" w:rsidRPr="00612283" w:rsidRDefault="005C015F" w:rsidP="000C32C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C015F" w:rsidRPr="00612283" w:rsidRDefault="005C015F" w:rsidP="000C32C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5C015F" w:rsidRPr="0012157F" w:rsidRDefault="005C015F" w:rsidP="000C32C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C015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01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implantów i materiałów dla Oddziału Chirurgii Szczękowo-Twarzowej, Onkologicznej i Rekonstrukcyjnej na okres 24 miesięcy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C015F" w:rsidRPr="00A2540E" w:rsidTr="000C32C6">
        <w:tc>
          <w:tcPr>
            <w:tcW w:w="2269" w:type="dxa"/>
            <w:shd w:val="clear" w:color="auto" w:fill="auto"/>
          </w:tcPr>
          <w:p w:rsidR="005C015F" w:rsidRPr="00A2540E" w:rsidRDefault="005C015F" w:rsidP="000C32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015F" w:rsidRPr="00A2540E" w:rsidRDefault="005C015F" w:rsidP="000C32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01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3/2024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C015F" w:rsidRPr="005C015F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5C015F" w:rsidRPr="0012157F" w:rsidRDefault="005C015F" w:rsidP="005C015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C015F" w:rsidRPr="0012157F" w:rsidRDefault="005C015F" w:rsidP="005C015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5C015F" w:rsidRPr="0012157F" w:rsidRDefault="005C015F" w:rsidP="005C01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C015F" w:rsidRPr="00A44833" w:rsidRDefault="005C015F" w:rsidP="005C015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5C015F" w:rsidRPr="0012157F" w:rsidRDefault="005C015F" w:rsidP="005C015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5C015F" w:rsidRPr="0012157F" w:rsidRDefault="005C015F" w:rsidP="005C015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C015F" w:rsidRPr="0012157F" w:rsidTr="000C32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15F" w:rsidRPr="0012157F" w:rsidRDefault="005C015F" w:rsidP="000C32C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1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15F" w:rsidRPr="0012157F" w:rsidRDefault="005C015F" w:rsidP="000C32C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015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C015F" w:rsidRPr="005C015F" w:rsidRDefault="005C015F" w:rsidP="000C32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015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5C015F" w:rsidRPr="0012157F" w:rsidRDefault="005C015F" w:rsidP="000C32C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015F">
              <w:rPr>
                <w:rFonts w:ascii="Arial" w:hAnsi="Arial" w:cs="Arial"/>
                <w:sz w:val="24"/>
                <w:szCs w:val="24"/>
              </w:rPr>
              <w:t>Wykaz min 2 dostaw  o charakterze i złożoności odpowiadającej przedmiotowi zamówienia i o wartościach wskazanych w SWZ wraz z dokumentami wskazanymi w pkt. 9.2 ppkt. 1 SWZ, z jednoczesnym wskazaniem, którego zadania te dokumenty dotyczą.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B671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671B5" w:rsidRDefault="00B671B5" w:rsidP="0038231F">
      <w:pPr>
        <w:spacing w:after="0" w:line="240" w:lineRule="auto"/>
      </w:pPr>
      <w:r>
        <w:separator/>
      </w:r>
    </w:p>
  </w:endnote>
  <w:endnote w:type="continuationSeparator" w:id="0">
    <w:p w:rsidR="00B671B5" w:rsidRDefault="00B671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015F" w:rsidRDefault="005C01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015F" w:rsidRDefault="005C01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671B5" w:rsidRDefault="00B671B5" w:rsidP="0038231F">
      <w:pPr>
        <w:spacing w:after="0" w:line="240" w:lineRule="auto"/>
      </w:pPr>
      <w:r>
        <w:separator/>
      </w:r>
    </w:p>
  </w:footnote>
  <w:footnote w:type="continuationSeparator" w:id="0">
    <w:p w:rsidR="00B671B5" w:rsidRDefault="00B671B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015F" w:rsidRDefault="005C01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015F" w:rsidRDefault="005C01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015F" w:rsidRDefault="005C01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574405">
    <w:abstractNumId w:val="11"/>
  </w:num>
  <w:num w:numId="2" w16cid:durableId="636493062">
    <w:abstractNumId w:val="0"/>
  </w:num>
  <w:num w:numId="3" w16cid:durableId="799229643">
    <w:abstractNumId w:val="10"/>
  </w:num>
  <w:num w:numId="4" w16cid:durableId="229274452">
    <w:abstractNumId w:val="13"/>
  </w:num>
  <w:num w:numId="5" w16cid:durableId="591933342">
    <w:abstractNumId w:val="12"/>
  </w:num>
  <w:num w:numId="6" w16cid:durableId="1924414375">
    <w:abstractNumId w:val="9"/>
  </w:num>
  <w:num w:numId="7" w16cid:durableId="1010134472">
    <w:abstractNumId w:val="1"/>
  </w:num>
  <w:num w:numId="8" w16cid:durableId="1323270060">
    <w:abstractNumId w:val="6"/>
  </w:num>
  <w:num w:numId="9" w16cid:durableId="1334797521">
    <w:abstractNumId w:val="4"/>
  </w:num>
  <w:num w:numId="10" w16cid:durableId="1692417215">
    <w:abstractNumId w:val="7"/>
  </w:num>
  <w:num w:numId="11" w16cid:durableId="833227760">
    <w:abstractNumId w:val="5"/>
  </w:num>
  <w:num w:numId="12" w16cid:durableId="757866261">
    <w:abstractNumId w:val="8"/>
  </w:num>
  <w:num w:numId="13" w16cid:durableId="569079722">
    <w:abstractNumId w:val="3"/>
  </w:num>
  <w:num w:numId="14" w16cid:durableId="2141728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71B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015F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71B5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6CEAC5D2-B6E4-4600-B2DB-D8D3F9A0B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884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2024-01-17T13:13:00Z</dcterms:created>
  <dcterms:modified xsi:type="dcterms:W3CDTF">2024-01-17T13:13:00Z</dcterms:modified>
</cp:coreProperties>
</file>