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151F5" w:rsidRPr="000151F5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151F5" w:rsidRPr="000151F5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0151F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51F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implantów i materiałów dla Oddziału Chirurgii Szczękowo-Twarzowej, Onkologicznej i Rekonstrukcyjnej na okres 24 miesięcy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151F5" w:rsidRPr="00A2540E" w:rsidTr="000C32C6">
        <w:tc>
          <w:tcPr>
            <w:tcW w:w="2269" w:type="dxa"/>
            <w:shd w:val="clear" w:color="auto" w:fill="auto"/>
          </w:tcPr>
          <w:p w:rsidR="000151F5" w:rsidRPr="00A2540E" w:rsidRDefault="000151F5" w:rsidP="000C32C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151F5" w:rsidRPr="00A2540E" w:rsidRDefault="000151F5" w:rsidP="000C32C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51F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3/2024</w:t>
            </w:r>
          </w:p>
        </w:tc>
      </w:tr>
    </w:tbl>
    <w:p w:rsidR="00DC652A" w:rsidRPr="00053927" w:rsidRDefault="000151F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151F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CA7F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A7F13" w:rsidRDefault="00CA7F13" w:rsidP="00025386">
      <w:pPr>
        <w:spacing w:after="0" w:line="240" w:lineRule="auto"/>
      </w:pPr>
      <w:r>
        <w:separator/>
      </w:r>
    </w:p>
  </w:endnote>
  <w:endnote w:type="continuationSeparator" w:id="0">
    <w:p w:rsidR="00CA7F13" w:rsidRDefault="00CA7F1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51F5" w:rsidRDefault="000151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51F5" w:rsidRDefault="000151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A7F13" w:rsidRDefault="00CA7F13" w:rsidP="00025386">
      <w:pPr>
        <w:spacing w:after="0" w:line="240" w:lineRule="auto"/>
      </w:pPr>
      <w:r>
        <w:separator/>
      </w:r>
    </w:p>
  </w:footnote>
  <w:footnote w:type="continuationSeparator" w:id="0">
    <w:p w:rsidR="00CA7F13" w:rsidRDefault="00CA7F1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51F5" w:rsidRDefault="000151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51F5" w:rsidRDefault="000151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51F5" w:rsidRDefault="000151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06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F13"/>
    <w:rsid w:val="000151F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A7F13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FF40A06-651F-4E9B-BD92-CA540C99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2024-01-17T13:13:00Z</dcterms:created>
  <dcterms:modified xsi:type="dcterms:W3CDTF">2024-01-17T13:13:00Z</dcterms:modified>
</cp:coreProperties>
</file>