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001591" w:rsidRPr="00001591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01591" w:rsidRPr="00C14101" w:rsidTr="003530C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001591" w:rsidRPr="00C14101" w:rsidRDefault="00001591" w:rsidP="003530C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001591" w:rsidRPr="00C14101" w:rsidRDefault="00001591" w:rsidP="003530C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01591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001591" w:rsidRPr="00C14101" w:rsidRDefault="00001591" w:rsidP="00353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001591" w:rsidRPr="00C14101" w:rsidRDefault="00001591" w:rsidP="003530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001591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00159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15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implantów i materiałów dla Oddziału Chirurgii Szczękowo-Twarzowej, Onkologicznej i Rekonstrukcyjnej na okres 24 miesięcy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1591" w:rsidRPr="00D62E6E" w:rsidTr="003530C1">
        <w:tc>
          <w:tcPr>
            <w:tcW w:w="2269" w:type="dxa"/>
            <w:shd w:val="clear" w:color="auto" w:fill="auto"/>
          </w:tcPr>
          <w:p w:rsidR="00001591" w:rsidRPr="00D62E6E" w:rsidRDefault="00001591" w:rsidP="003530C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01591" w:rsidRPr="00D62E6E" w:rsidRDefault="00001591" w:rsidP="003530C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159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3/2024</w:t>
            </w:r>
          </w:p>
        </w:tc>
      </w:tr>
    </w:tbl>
    <w:p w:rsidR="00BC121E" w:rsidRDefault="00001591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01591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01591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8245D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245D2" w:rsidRDefault="008245D2">
      <w:r>
        <w:separator/>
      </w:r>
    </w:p>
  </w:endnote>
  <w:endnote w:type="continuationSeparator" w:id="0">
    <w:p w:rsidR="008245D2" w:rsidRDefault="00824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1591" w:rsidRDefault="000015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245D2" w:rsidRDefault="008245D2">
      <w:r>
        <w:separator/>
      </w:r>
    </w:p>
  </w:footnote>
  <w:footnote w:type="continuationSeparator" w:id="0">
    <w:p w:rsidR="008245D2" w:rsidRDefault="008245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1591" w:rsidRDefault="000015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1591" w:rsidRDefault="000015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01591" w:rsidRDefault="000015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0004804">
    <w:abstractNumId w:val="13"/>
  </w:num>
  <w:num w:numId="2" w16cid:durableId="1260679648">
    <w:abstractNumId w:val="0"/>
  </w:num>
  <w:num w:numId="3" w16cid:durableId="1997877932">
    <w:abstractNumId w:val="11"/>
  </w:num>
  <w:num w:numId="4" w16cid:durableId="614555578">
    <w:abstractNumId w:val="8"/>
  </w:num>
  <w:num w:numId="5" w16cid:durableId="661932050">
    <w:abstractNumId w:val="7"/>
  </w:num>
  <w:num w:numId="6" w16cid:durableId="626355963">
    <w:abstractNumId w:val="1"/>
  </w:num>
  <w:num w:numId="7" w16cid:durableId="1603301289">
    <w:abstractNumId w:val="6"/>
  </w:num>
  <w:num w:numId="8" w16cid:durableId="1893685501">
    <w:abstractNumId w:val="3"/>
  </w:num>
  <w:num w:numId="9" w16cid:durableId="661590458">
    <w:abstractNumId w:val="2"/>
  </w:num>
  <w:num w:numId="10" w16cid:durableId="1311637656">
    <w:abstractNumId w:val="5"/>
  </w:num>
  <w:num w:numId="11" w16cid:durableId="1736198575">
    <w:abstractNumId w:val="10"/>
  </w:num>
  <w:num w:numId="12" w16cid:durableId="2026900245">
    <w:abstractNumId w:val="4"/>
  </w:num>
  <w:num w:numId="13" w16cid:durableId="1319654919">
    <w:abstractNumId w:val="9"/>
  </w:num>
  <w:num w:numId="14" w16cid:durableId="4448889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5D2"/>
    <w:rsid w:val="0000159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223C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45D2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4D45684-52EA-473F-AB5C-0FD721E44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2024-01-17T13:30:00Z</dcterms:created>
  <dcterms:modified xsi:type="dcterms:W3CDTF">2024-01-17T13:30:00Z</dcterms:modified>
</cp:coreProperties>
</file>