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25EEC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A52BF" w:rsidRPr="00FA52BF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C503EC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D85373B" w14:textId="77777777" w:rsidR="005D05C3" w:rsidRPr="0012157F" w:rsidRDefault="00FA52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A52BF">
        <w:rPr>
          <w:rFonts w:ascii="Arial" w:hAnsi="Arial" w:cs="Arial"/>
        </w:rPr>
        <w:t>10 Wojskowy Szpital Kliniczny z Polikliniką Samodzielny Publiczny Zakład Opieki Zdrowotnej</w:t>
      </w:r>
    </w:p>
    <w:p w14:paraId="1AA48B3B" w14:textId="77777777" w:rsidR="005D05C3" w:rsidRPr="0012157F" w:rsidRDefault="00FA52B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A52BF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FA52BF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357E2423" w14:textId="77777777" w:rsidR="005D05C3" w:rsidRDefault="00FA52B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A52BF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FA52BF">
        <w:rPr>
          <w:rFonts w:ascii="Arial" w:hAnsi="Arial" w:cs="Arial"/>
        </w:rPr>
        <w:t>Bydgoszcz</w:t>
      </w:r>
    </w:p>
    <w:p w14:paraId="433D140D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9371F8D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2C21C1E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5FB1566" w14:textId="77777777" w:rsidTr="001B7D97">
        <w:tc>
          <w:tcPr>
            <w:tcW w:w="2800" w:type="dxa"/>
            <w:shd w:val="clear" w:color="auto" w:fill="auto"/>
          </w:tcPr>
          <w:p w14:paraId="1BBD9812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7FB70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9DE5E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8AB97E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3D06D7EF" w14:textId="77777777" w:rsidTr="001B7D97">
        <w:tc>
          <w:tcPr>
            <w:tcW w:w="2800" w:type="dxa"/>
            <w:shd w:val="clear" w:color="auto" w:fill="auto"/>
          </w:tcPr>
          <w:p w14:paraId="6C70E9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B5393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D603E2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3D5C3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A96C9A2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52BF" w:rsidRPr="0012157F" w14:paraId="087FAB0C" w14:textId="77777777" w:rsidTr="003530C1">
        <w:tc>
          <w:tcPr>
            <w:tcW w:w="9104" w:type="dxa"/>
            <w:shd w:val="clear" w:color="auto" w:fill="D9D9D9"/>
          </w:tcPr>
          <w:p w14:paraId="15C23594" w14:textId="77777777" w:rsidR="00FA52BF" w:rsidRPr="0012157F" w:rsidRDefault="00FA52BF" w:rsidP="003530C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68E2D8E" w14:textId="77777777" w:rsidR="00FA52BF" w:rsidRPr="00094F76" w:rsidRDefault="00FA52BF" w:rsidP="003530C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A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52BF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77682AB" w14:textId="77777777" w:rsidR="00FA52BF" w:rsidRPr="004B5FB1" w:rsidRDefault="00FA52BF" w:rsidP="003530C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4D1A56E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C43E09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23691DE2" w14:textId="77777777" w:rsidTr="001B7D97">
        <w:tc>
          <w:tcPr>
            <w:tcW w:w="2269" w:type="dxa"/>
            <w:shd w:val="clear" w:color="auto" w:fill="auto"/>
          </w:tcPr>
          <w:p w14:paraId="188CA747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FA179F" w14:textId="77777777" w:rsidR="00ED79A4" w:rsidRPr="00A2540E" w:rsidRDefault="00FA52B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5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i materiałów dla Oddziału Chirurgii Szczękowo-Twarzowej, Onkologicznej i Rekonstrukcyjnej na okres 24 miesięcy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A52BF" w:rsidRPr="00A2540E" w14:paraId="0D89B032" w14:textId="77777777" w:rsidTr="003530C1">
        <w:tc>
          <w:tcPr>
            <w:tcW w:w="2269" w:type="dxa"/>
            <w:shd w:val="clear" w:color="auto" w:fill="auto"/>
          </w:tcPr>
          <w:p w14:paraId="12AC28E4" w14:textId="77777777" w:rsidR="00FA52BF" w:rsidRPr="00A2540E" w:rsidRDefault="00FA52BF" w:rsidP="003530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A978BC" w14:textId="77777777" w:rsidR="00FA52BF" w:rsidRPr="00A2540E" w:rsidRDefault="00FA52BF" w:rsidP="003530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52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3/2024</w:t>
            </w:r>
          </w:p>
        </w:tc>
      </w:tr>
    </w:tbl>
    <w:p w14:paraId="76393737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C083D0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52BF" w:rsidRPr="00FA52B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 xml:space="preserve">w </w:t>
      </w:r>
      <w:r w:rsidR="00D10FEC" w:rsidRPr="00D10FEC">
        <w:rPr>
          <w:rFonts w:ascii="Arial" w:hAnsi="Arial" w:cs="Arial"/>
          <w:sz w:val="24"/>
          <w:szCs w:val="24"/>
        </w:rPr>
        <w:lastRenderedPageBreak/>
        <w:t>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3192B4D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79EFDF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980DFA4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0106F4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18A6C7B" w14:textId="77777777" w:rsidR="00FA52BF" w:rsidRPr="007104AC" w:rsidRDefault="00FA52BF" w:rsidP="00FA52BF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46709B87" w14:textId="2E7A7F20" w:rsidR="00FA52BF" w:rsidRDefault="00FA52BF" w:rsidP="00FA52B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66681F">
        <w:rPr>
          <w:rFonts w:ascii="Arial" w:hAnsi="Arial" w:cs="Arial"/>
          <w:bCs/>
          <w:sz w:val="24"/>
          <w:szCs w:val="24"/>
        </w:rPr>
        <w:t xml:space="preserve">i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90B52A5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26E8484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14DEB078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E24B074" w14:textId="77777777" w:rsidR="000B3481" w:rsidRPr="0066681F" w:rsidRDefault="000B3481" w:rsidP="0066681F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681F">
        <w:rPr>
          <w:rFonts w:ascii="Arial" w:hAnsi="Arial" w:cs="Arial"/>
          <w:b/>
          <w:sz w:val="24"/>
          <w:szCs w:val="24"/>
        </w:rPr>
        <w:t>są aktualne.</w:t>
      </w:r>
    </w:p>
    <w:p w14:paraId="20922936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43B2A5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2915F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3DF48CB" w14:textId="77777777" w:rsidTr="001B7D97">
        <w:tc>
          <w:tcPr>
            <w:tcW w:w="2660" w:type="dxa"/>
            <w:shd w:val="clear" w:color="auto" w:fill="auto"/>
          </w:tcPr>
          <w:p w14:paraId="353D980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6FD12F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5CD54D7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13C7E0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8BC3FD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E9FEC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A52B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F8784C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B94B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2CAB7" w14:textId="77777777" w:rsidR="00B94BA5" w:rsidRDefault="00B94BA5" w:rsidP="0038231F">
      <w:pPr>
        <w:spacing w:after="0" w:line="240" w:lineRule="auto"/>
      </w:pPr>
      <w:r>
        <w:separator/>
      </w:r>
    </w:p>
  </w:endnote>
  <w:endnote w:type="continuationSeparator" w:id="0">
    <w:p w14:paraId="12394CD9" w14:textId="77777777" w:rsidR="00B94BA5" w:rsidRDefault="00B94B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F7AE7" w14:textId="77777777" w:rsidR="00FA52BF" w:rsidRDefault="00FA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31B1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93E6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3FC64" w14:textId="77777777" w:rsidR="00FA52BF" w:rsidRDefault="00FA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AA0DB" w14:textId="77777777" w:rsidR="00B94BA5" w:rsidRDefault="00B94BA5" w:rsidP="0038231F">
      <w:pPr>
        <w:spacing w:after="0" w:line="240" w:lineRule="auto"/>
      </w:pPr>
      <w:r>
        <w:separator/>
      </w:r>
    </w:p>
  </w:footnote>
  <w:footnote w:type="continuationSeparator" w:id="0">
    <w:p w14:paraId="1EE9416A" w14:textId="77777777" w:rsidR="00B94BA5" w:rsidRDefault="00B94B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5452" w14:textId="77777777" w:rsidR="00FA52BF" w:rsidRDefault="00FA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75EDD" w14:textId="77777777" w:rsidR="00FA52BF" w:rsidRDefault="00FA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88729" w14:textId="77777777" w:rsidR="00FA52BF" w:rsidRDefault="00FA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28172">
    <w:abstractNumId w:val="12"/>
  </w:num>
  <w:num w:numId="2" w16cid:durableId="125976652">
    <w:abstractNumId w:val="0"/>
  </w:num>
  <w:num w:numId="3" w16cid:durableId="1734154358">
    <w:abstractNumId w:val="11"/>
  </w:num>
  <w:num w:numId="4" w16cid:durableId="713577486">
    <w:abstractNumId w:val="16"/>
  </w:num>
  <w:num w:numId="5" w16cid:durableId="1645043545">
    <w:abstractNumId w:val="13"/>
  </w:num>
  <w:num w:numId="6" w16cid:durableId="807550423">
    <w:abstractNumId w:val="10"/>
  </w:num>
  <w:num w:numId="7" w16cid:durableId="401417079">
    <w:abstractNumId w:val="1"/>
  </w:num>
  <w:num w:numId="8" w16cid:durableId="998997786">
    <w:abstractNumId w:val="6"/>
  </w:num>
  <w:num w:numId="9" w16cid:durableId="1261837581">
    <w:abstractNumId w:val="4"/>
  </w:num>
  <w:num w:numId="10" w16cid:durableId="923683879">
    <w:abstractNumId w:val="7"/>
  </w:num>
  <w:num w:numId="11" w16cid:durableId="774712626">
    <w:abstractNumId w:val="5"/>
  </w:num>
  <w:num w:numId="12" w16cid:durableId="176967658">
    <w:abstractNumId w:val="9"/>
  </w:num>
  <w:num w:numId="13" w16cid:durableId="47803775">
    <w:abstractNumId w:val="3"/>
  </w:num>
  <w:num w:numId="14" w16cid:durableId="1998413342">
    <w:abstractNumId w:val="2"/>
  </w:num>
  <w:num w:numId="15" w16cid:durableId="1748652806">
    <w:abstractNumId w:val="15"/>
  </w:num>
  <w:num w:numId="16" w16cid:durableId="1508329840">
    <w:abstractNumId w:val="8"/>
  </w:num>
  <w:num w:numId="17" w16cid:durableId="3696488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BA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681F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4BA5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2B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17707"/>
  <w15:docId w15:val="{26BA6414-5D95-41E1-9D7E-6157CBFD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2024-01-17T13:31:00Z</dcterms:created>
  <dcterms:modified xsi:type="dcterms:W3CDTF">2024-01-17T13:31:00Z</dcterms:modified>
</cp:coreProperties>
</file>