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74FCB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4A67" w:rsidRPr="00C14101" w:rsidTr="001118B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4A67" w:rsidRPr="00C14101" w:rsidRDefault="00B84A67" w:rsidP="001118B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84A67" w:rsidRPr="00C14101" w:rsidRDefault="00B84A67" w:rsidP="001118B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84A6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B84A6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B84A67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B84A67" w:rsidRPr="00C14101" w:rsidRDefault="00B84A67" w:rsidP="001118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84A67" w:rsidRPr="00C14101" w:rsidRDefault="00B84A67" w:rsidP="001118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84A6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B84A6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4A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Sprzątanie oraz pielęgnacja roślinności na terenie Politechniki Krakowskiej - Kraków,  ul. Warszawska, ul. Lea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4A67" w:rsidRPr="00D62E6E" w:rsidTr="001118B3">
        <w:tc>
          <w:tcPr>
            <w:tcW w:w="2269" w:type="dxa"/>
            <w:shd w:val="clear" w:color="auto" w:fill="auto"/>
          </w:tcPr>
          <w:p w:rsidR="00B84A67" w:rsidRPr="00D62E6E" w:rsidRDefault="00B84A67" w:rsidP="001118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4A67" w:rsidRPr="00D62E6E" w:rsidRDefault="00B84A67" w:rsidP="001118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4A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KA-2/002/2024</w:t>
            </w:r>
          </w:p>
        </w:tc>
      </w:tr>
    </w:tbl>
    <w:p w:rsidR="00BC121E" w:rsidRDefault="00B84A6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84A67">
        <w:rPr>
          <w:rFonts w:ascii="Arial" w:eastAsia="Times New Roman" w:hAnsi="Arial" w:cs="Arial"/>
          <w:b/>
          <w:sz w:val="24"/>
          <w:szCs w:val="24"/>
          <w:lang w:eastAsia="pl-PL"/>
        </w:rPr>
        <w:t>Politechnika Krakowska im. Tadeusza Kościuszki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84A6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AC8" w:rsidRDefault="001E7AC8">
      <w:r>
        <w:separator/>
      </w:r>
    </w:p>
  </w:endnote>
  <w:endnote w:type="continuationSeparator" w:id="0">
    <w:p w:rsidR="001E7AC8" w:rsidRDefault="001E7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937C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bookmarkStart w:id="0" w:name="_GoBack"/>
    <w:bookmarkEnd w:id="0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A67" w:rsidRDefault="00B84A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AC8" w:rsidRDefault="001E7AC8">
      <w:r>
        <w:separator/>
      </w:r>
    </w:p>
  </w:footnote>
  <w:footnote w:type="continuationSeparator" w:id="0">
    <w:p w:rsidR="001E7AC8" w:rsidRDefault="001E7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A67" w:rsidRDefault="00B84A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A67" w:rsidRDefault="00B84A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A67" w:rsidRDefault="00B84A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AC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7AC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17EE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FCB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37CE"/>
    <w:rsid w:val="00AB6C06"/>
    <w:rsid w:val="00AB7377"/>
    <w:rsid w:val="00AD329C"/>
    <w:rsid w:val="00B04D14"/>
    <w:rsid w:val="00B26102"/>
    <w:rsid w:val="00B45ED4"/>
    <w:rsid w:val="00B54FB4"/>
    <w:rsid w:val="00B84A67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A3CF41-24CA-4D0F-BFB0-CA4B7512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2206D-FFAB-4345-987E-D35C02ADE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2024-01-12T13:07:00Z</cp:lastPrinted>
  <dcterms:created xsi:type="dcterms:W3CDTF">2024-01-12T13:07:00Z</dcterms:created>
  <dcterms:modified xsi:type="dcterms:W3CDTF">2024-01-12T13:11:00Z</dcterms:modified>
</cp:coreProperties>
</file>