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B5CBF" w14:textId="048A5D03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97AC5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BF1B4D2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2B2C74A" w14:textId="6CED0048" w:rsidR="006676AE" w:rsidRPr="0012157F" w:rsidRDefault="00414927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414927">
        <w:rPr>
          <w:rFonts w:ascii="Arial" w:hAnsi="Arial" w:cs="Arial"/>
        </w:rPr>
        <w:t>SZPITAL WOJEWÓDZKI W POZNANIU</w:t>
      </w:r>
    </w:p>
    <w:p w14:paraId="1F94240C" w14:textId="3792FD08" w:rsidR="006676AE" w:rsidRPr="0012157F" w:rsidRDefault="00414927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14927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414927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137A2C0" w14:textId="19E11B23" w:rsidR="00F90CD1" w:rsidRDefault="0041492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14927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14927">
        <w:rPr>
          <w:rFonts w:ascii="Arial" w:hAnsi="Arial" w:cs="Arial"/>
        </w:rPr>
        <w:t>Poznań</w:t>
      </w:r>
    </w:p>
    <w:p w14:paraId="1E6B67A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9756670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7E7A39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C7AB317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3542C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84FF32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E30331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A244F2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DFE1AB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14927" w:rsidRPr="0012157F" w14:paraId="1EEFFEDD" w14:textId="77777777" w:rsidTr="00521B10">
        <w:tc>
          <w:tcPr>
            <w:tcW w:w="9104" w:type="dxa"/>
            <w:shd w:val="clear" w:color="auto" w:fill="D9D9D9"/>
          </w:tcPr>
          <w:p w14:paraId="024CB772" w14:textId="77777777" w:rsidR="00414927" w:rsidRPr="0012157F" w:rsidRDefault="00414927" w:rsidP="00D97AC5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4264C22" w14:textId="45F9C0C8" w:rsidR="00414927" w:rsidRPr="0012157F" w:rsidRDefault="00414927" w:rsidP="00D97A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1492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1492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1492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C438546" w14:textId="77777777" w:rsidR="00414927" w:rsidRPr="00612283" w:rsidRDefault="00414927" w:rsidP="00D97A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55CC5DE" w14:textId="77777777" w:rsidR="00414927" w:rsidRPr="00612283" w:rsidRDefault="00414927" w:rsidP="00D97A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31F9DA7" w14:textId="77777777" w:rsidR="00414927" w:rsidRPr="0012157F" w:rsidRDefault="00414927" w:rsidP="00D97AC5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C621F19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B4FC66B" w14:textId="36CA9E63" w:rsidR="00E50194" w:rsidRDefault="0041492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14927">
        <w:rPr>
          <w:rFonts w:ascii="Arial" w:hAnsi="Arial" w:cs="Arial"/>
          <w:b/>
          <w:sz w:val="24"/>
          <w:szCs w:val="24"/>
        </w:rPr>
        <w:t>Sukcesywna dostawa świeżych owoców i warzyw na potrzeby Szpitala Wojewódzkiego w Poznaniu</w:t>
      </w:r>
    </w:p>
    <w:p w14:paraId="2E7BC386" w14:textId="0D329A0C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14927" w:rsidRPr="00414927">
        <w:rPr>
          <w:rFonts w:ascii="Arial" w:hAnsi="Arial" w:cs="Arial"/>
          <w:b/>
          <w:sz w:val="24"/>
          <w:szCs w:val="24"/>
        </w:rPr>
        <w:t>SZW/DZP/4/2024</w:t>
      </w:r>
    </w:p>
    <w:p w14:paraId="5D08BE8D" w14:textId="435D3906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14927" w:rsidRPr="00414927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3315B78" w14:textId="77777777" w:rsidTr="00650D6C">
        <w:tc>
          <w:tcPr>
            <w:tcW w:w="9104" w:type="dxa"/>
            <w:shd w:val="clear" w:color="auto" w:fill="D9D9D9"/>
          </w:tcPr>
          <w:p w14:paraId="3382FD0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78EDC57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EA7D5F7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7C82ED6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5B993D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6A9A77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3B4B9DF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</w:t>
      </w:r>
      <w:r w:rsidR="00E426EB" w:rsidRPr="00E426EB">
        <w:rPr>
          <w:rFonts w:ascii="Arial" w:hAnsi="Arial" w:cs="Arial"/>
          <w:i/>
          <w:sz w:val="20"/>
          <w:szCs w:val="20"/>
        </w:rPr>
        <w:lastRenderedPageBreak/>
        <w:t>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74B768F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50FF78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7692404" w14:textId="77777777" w:rsidTr="00CD4DD1">
        <w:tc>
          <w:tcPr>
            <w:tcW w:w="9104" w:type="dxa"/>
            <w:shd w:val="clear" w:color="auto" w:fill="D9D9D9"/>
          </w:tcPr>
          <w:p w14:paraId="0098F7D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7975B4F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E47F3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6D156" w14:textId="77777777" w:rsidR="00D2702A" w:rsidRPr="0012157F" w:rsidRDefault="00D2702A" w:rsidP="00D97A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9421" w14:textId="77777777" w:rsidR="00D2702A" w:rsidRPr="0012157F" w:rsidRDefault="00D2702A" w:rsidP="00D97AC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14927" w:rsidRPr="0012157F" w14:paraId="18D422BB" w14:textId="77777777" w:rsidTr="00521B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06665" w14:textId="77777777" w:rsidR="00414927" w:rsidRPr="0012157F" w:rsidRDefault="00414927" w:rsidP="00D97AC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49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52A9A" w14:textId="77777777" w:rsidR="00414927" w:rsidRPr="0012157F" w:rsidRDefault="00414927" w:rsidP="00D97A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492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9901DCE" w14:textId="77777777" w:rsidR="00414927" w:rsidRPr="0012157F" w:rsidRDefault="00414927" w:rsidP="00D97A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492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14927" w:rsidRPr="0012157F" w14:paraId="5EAF148B" w14:textId="77777777" w:rsidTr="00521B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530EF" w14:textId="77777777" w:rsidR="00414927" w:rsidRPr="0012157F" w:rsidRDefault="00414927" w:rsidP="00D97AC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49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301DE" w14:textId="77777777" w:rsidR="00414927" w:rsidRPr="0012157F" w:rsidRDefault="00414927" w:rsidP="00D97A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492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11B483D" w14:textId="77777777" w:rsidR="00414927" w:rsidRPr="0012157F" w:rsidRDefault="00414927" w:rsidP="00D97A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492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14927" w:rsidRPr="0012157F" w14:paraId="11BF5DEB" w14:textId="77777777" w:rsidTr="00521B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3F4CE" w14:textId="77777777" w:rsidR="00414927" w:rsidRPr="0012157F" w:rsidRDefault="00414927" w:rsidP="00D97AC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492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7AA5" w14:textId="047515FE" w:rsidR="00414927" w:rsidRPr="0012157F" w:rsidRDefault="00414927" w:rsidP="00D97A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492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544F6DE" w14:textId="228D5951" w:rsidR="00414927" w:rsidRPr="0012157F" w:rsidRDefault="00414927" w:rsidP="00D97A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492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14927" w:rsidRPr="0012157F" w14:paraId="3107D1A8" w14:textId="77777777" w:rsidTr="00521B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85052" w14:textId="6705E267" w:rsidR="00414927" w:rsidRPr="0012157F" w:rsidRDefault="00414927" w:rsidP="00D97AC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492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E0FBE" w14:textId="032F8FAF" w:rsidR="00414927" w:rsidRPr="0012157F" w:rsidRDefault="00414927" w:rsidP="00D97AC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492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B4E971C" w14:textId="0CDDE951" w:rsidR="00414927" w:rsidRPr="0012157F" w:rsidRDefault="00414927" w:rsidP="00D97A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492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582CDD8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61FD0A1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D937F6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E8ADD1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04FC8CA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FD6D1A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F35356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74E8C6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B6E33E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DC9D38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2C494E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99BB40C" w14:textId="77777777" w:rsidTr="00CD4DD1">
        <w:tc>
          <w:tcPr>
            <w:tcW w:w="9104" w:type="dxa"/>
            <w:shd w:val="clear" w:color="auto" w:fill="D9D9D9"/>
          </w:tcPr>
          <w:p w14:paraId="0A91E21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556F778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3FCCD41" w14:textId="77777777" w:rsidTr="00847232">
        <w:tc>
          <w:tcPr>
            <w:tcW w:w="9104" w:type="dxa"/>
            <w:shd w:val="clear" w:color="auto" w:fill="D9D9D9"/>
          </w:tcPr>
          <w:p w14:paraId="746078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45AF3F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4EB4F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680ED8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B2420D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0BB92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CC0FF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F8CA8E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37A43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3C21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59228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A8F5849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83AB31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C513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D9B98" w14:textId="77777777" w:rsidR="00C5130D" w:rsidRDefault="00C5130D" w:rsidP="0038231F">
      <w:pPr>
        <w:spacing w:after="0" w:line="240" w:lineRule="auto"/>
      </w:pPr>
      <w:r>
        <w:separator/>
      </w:r>
    </w:p>
  </w:endnote>
  <w:endnote w:type="continuationSeparator" w:id="0">
    <w:p w14:paraId="0596791B" w14:textId="77777777" w:rsidR="00C5130D" w:rsidRDefault="00C513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8F475" w14:textId="77777777" w:rsidR="00414927" w:rsidRDefault="004149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10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587C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63CEE" w14:textId="77777777" w:rsidR="00414927" w:rsidRDefault="004149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84680" w14:textId="77777777" w:rsidR="00C5130D" w:rsidRDefault="00C5130D" w:rsidP="0038231F">
      <w:pPr>
        <w:spacing w:after="0" w:line="240" w:lineRule="auto"/>
      </w:pPr>
      <w:r>
        <w:separator/>
      </w:r>
    </w:p>
  </w:footnote>
  <w:footnote w:type="continuationSeparator" w:id="0">
    <w:p w14:paraId="547C7E31" w14:textId="77777777" w:rsidR="00C5130D" w:rsidRDefault="00C5130D" w:rsidP="0038231F">
      <w:pPr>
        <w:spacing w:after="0" w:line="240" w:lineRule="auto"/>
      </w:pPr>
      <w:r>
        <w:continuationSeparator/>
      </w:r>
    </w:p>
  </w:footnote>
  <w:footnote w:id="1">
    <w:p w14:paraId="79AB015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05F9C0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EF0C9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60A6A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AEB3E" w14:textId="77777777" w:rsidR="00414927" w:rsidRDefault="004149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92CE3" w14:textId="77777777" w:rsidR="00414927" w:rsidRDefault="004149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FFCC6" w14:textId="77777777" w:rsidR="00414927" w:rsidRDefault="004149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646584">
    <w:abstractNumId w:val="11"/>
  </w:num>
  <w:num w:numId="2" w16cid:durableId="673072921">
    <w:abstractNumId w:val="0"/>
  </w:num>
  <w:num w:numId="3" w16cid:durableId="1176269170">
    <w:abstractNumId w:val="10"/>
  </w:num>
  <w:num w:numId="4" w16cid:durableId="1961573503">
    <w:abstractNumId w:val="13"/>
  </w:num>
  <w:num w:numId="5" w16cid:durableId="429400195">
    <w:abstractNumId w:val="12"/>
  </w:num>
  <w:num w:numId="6" w16cid:durableId="2102600338">
    <w:abstractNumId w:val="9"/>
  </w:num>
  <w:num w:numId="7" w16cid:durableId="1684937739">
    <w:abstractNumId w:val="1"/>
  </w:num>
  <w:num w:numId="8" w16cid:durableId="2008433923">
    <w:abstractNumId w:val="6"/>
  </w:num>
  <w:num w:numId="9" w16cid:durableId="881556118">
    <w:abstractNumId w:val="4"/>
  </w:num>
  <w:num w:numId="10" w16cid:durableId="637413637">
    <w:abstractNumId w:val="7"/>
  </w:num>
  <w:num w:numId="11" w16cid:durableId="1589388921">
    <w:abstractNumId w:val="5"/>
  </w:num>
  <w:num w:numId="12" w16cid:durableId="572550023">
    <w:abstractNumId w:val="8"/>
  </w:num>
  <w:num w:numId="13" w16cid:durableId="1772121400">
    <w:abstractNumId w:val="3"/>
  </w:num>
  <w:num w:numId="14" w16cid:durableId="10568588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3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492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130D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7A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2A7307"/>
  <w15:docId w15:val="{588A1043-E147-404D-ADBD-82EADFD4B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2024-01-18T09:14:00Z</dcterms:created>
  <dcterms:modified xsi:type="dcterms:W3CDTF">2024-01-18T09:14:00Z</dcterms:modified>
</cp:coreProperties>
</file>