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73F76" w14:textId="6C8B7EF6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60AF8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D0A4364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DC85601" w14:textId="77777777" w:rsidR="006676AE" w:rsidRPr="0012157F" w:rsidRDefault="007628FC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7628FC">
        <w:rPr>
          <w:rFonts w:ascii="Arial" w:hAnsi="Arial" w:cs="Arial"/>
        </w:rPr>
        <w:t>SZPITAL WOJEWÓDZKI W POZNANIU</w:t>
      </w:r>
    </w:p>
    <w:p w14:paraId="499835CF" w14:textId="77777777" w:rsidR="006676AE" w:rsidRPr="0012157F" w:rsidRDefault="007628FC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628FC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7628FC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6F55310B" w14:textId="77777777" w:rsidR="00F90CD1" w:rsidRDefault="007628FC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628FC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7628FC">
        <w:rPr>
          <w:rFonts w:ascii="Arial" w:hAnsi="Arial" w:cs="Arial"/>
        </w:rPr>
        <w:t>Poznań</w:t>
      </w:r>
    </w:p>
    <w:p w14:paraId="324773F3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A37FBFA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0CAA9B2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9DCDF85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9779A39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C6483A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71B7CC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48DBEEC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CE23029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28FC" w:rsidRPr="0012157F" w14:paraId="01CF2008" w14:textId="77777777" w:rsidTr="001F113E">
        <w:tc>
          <w:tcPr>
            <w:tcW w:w="9104" w:type="dxa"/>
            <w:shd w:val="clear" w:color="auto" w:fill="D9D9D9"/>
          </w:tcPr>
          <w:p w14:paraId="4C5E7939" w14:textId="77777777" w:rsidR="007628FC" w:rsidRPr="0012157F" w:rsidRDefault="007628FC" w:rsidP="00C60AF8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F5D61DD" w14:textId="77777777" w:rsidR="007628FC" w:rsidRPr="0012157F" w:rsidRDefault="007628FC" w:rsidP="00C60AF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628F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628F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628FC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1C80332E" w14:textId="77777777" w:rsidR="007628FC" w:rsidRPr="00612283" w:rsidRDefault="007628FC" w:rsidP="00C60AF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D3821A8" w14:textId="77777777" w:rsidR="007628FC" w:rsidRPr="00612283" w:rsidRDefault="007628FC" w:rsidP="00C60AF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D7021D7" w14:textId="77777777" w:rsidR="007628FC" w:rsidRPr="0012157F" w:rsidRDefault="007628FC" w:rsidP="00C60AF8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20C8E2E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6B721D4" w14:textId="77777777" w:rsidR="00E50194" w:rsidRDefault="007628FC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628FC">
        <w:rPr>
          <w:rFonts w:ascii="Arial" w:hAnsi="Arial" w:cs="Arial"/>
          <w:b/>
          <w:sz w:val="24"/>
          <w:szCs w:val="24"/>
        </w:rPr>
        <w:t>Sukcesywna dostawa serów, twarogu i masła na potrzeby Szpitala Wojewódzkiego w Poznaniu</w:t>
      </w:r>
    </w:p>
    <w:p w14:paraId="2A998573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628FC" w:rsidRPr="007628FC">
        <w:rPr>
          <w:rFonts w:ascii="Arial" w:hAnsi="Arial" w:cs="Arial"/>
          <w:b/>
          <w:sz w:val="24"/>
          <w:szCs w:val="24"/>
        </w:rPr>
        <w:t>SZW/DZP/1/2024</w:t>
      </w:r>
    </w:p>
    <w:p w14:paraId="5EA14AE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628FC" w:rsidRPr="007628FC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F6DB963" w14:textId="77777777" w:rsidTr="00650D6C">
        <w:tc>
          <w:tcPr>
            <w:tcW w:w="9104" w:type="dxa"/>
            <w:shd w:val="clear" w:color="auto" w:fill="D9D9D9"/>
          </w:tcPr>
          <w:p w14:paraId="6CC2FCE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F6DC1BC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0AE4109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801B3F0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6460C478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F5E17F7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7CA5FE9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</w:t>
      </w:r>
      <w:r w:rsidR="00E426EB" w:rsidRPr="00E426EB">
        <w:rPr>
          <w:rFonts w:ascii="Arial" w:hAnsi="Arial" w:cs="Arial"/>
          <w:i/>
          <w:sz w:val="20"/>
          <w:szCs w:val="20"/>
        </w:rPr>
        <w:lastRenderedPageBreak/>
        <w:t>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9CE26D0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4B3EA1A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C4EA86E" w14:textId="77777777" w:rsidTr="00CD4DD1">
        <w:tc>
          <w:tcPr>
            <w:tcW w:w="9104" w:type="dxa"/>
            <w:shd w:val="clear" w:color="auto" w:fill="D9D9D9"/>
          </w:tcPr>
          <w:p w14:paraId="3528E10E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0A075B3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735DCF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04A0A" w14:textId="77777777" w:rsidR="00D2702A" w:rsidRPr="0012157F" w:rsidRDefault="00D2702A" w:rsidP="00C60AF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53EC6" w14:textId="77777777" w:rsidR="00D2702A" w:rsidRPr="0012157F" w:rsidRDefault="00D2702A" w:rsidP="00C60AF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628FC" w:rsidRPr="0012157F" w14:paraId="16A25FFC" w14:textId="77777777" w:rsidTr="001F11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9C712" w14:textId="77777777" w:rsidR="007628FC" w:rsidRPr="0012157F" w:rsidRDefault="007628FC" w:rsidP="00C60AF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28F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6B5E2" w14:textId="77777777" w:rsidR="007628FC" w:rsidRPr="0012157F" w:rsidRDefault="007628FC" w:rsidP="00C60AF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628F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57C8FB9" w14:textId="77777777" w:rsidR="007628FC" w:rsidRPr="0012157F" w:rsidRDefault="007628FC" w:rsidP="00C60AF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28FC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628FC" w:rsidRPr="0012157F" w14:paraId="3F4A12EA" w14:textId="77777777" w:rsidTr="001F11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90DBA" w14:textId="77777777" w:rsidR="007628FC" w:rsidRPr="0012157F" w:rsidRDefault="007628FC" w:rsidP="00C60AF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28F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087D8" w14:textId="77777777" w:rsidR="007628FC" w:rsidRPr="0012157F" w:rsidRDefault="007628FC" w:rsidP="00C60AF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628F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08812E8" w14:textId="77777777" w:rsidR="007628FC" w:rsidRPr="0012157F" w:rsidRDefault="007628FC" w:rsidP="00C60AF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28FC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628FC" w:rsidRPr="0012157F" w14:paraId="49957395" w14:textId="77777777" w:rsidTr="001F11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48389" w14:textId="77777777" w:rsidR="007628FC" w:rsidRPr="0012157F" w:rsidRDefault="007628FC" w:rsidP="00C60AF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28F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6E127" w14:textId="77777777" w:rsidR="007628FC" w:rsidRPr="0012157F" w:rsidRDefault="007628FC" w:rsidP="00C60AF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628F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22892D2" w14:textId="77777777" w:rsidR="007628FC" w:rsidRPr="0012157F" w:rsidRDefault="007628FC" w:rsidP="00C60AF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28FC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628FC" w:rsidRPr="0012157F" w14:paraId="129D1F23" w14:textId="77777777" w:rsidTr="001F11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FE72F" w14:textId="77777777" w:rsidR="007628FC" w:rsidRPr="0012157F" w:rsidRDefault="007628FC" w:rsidP="00C60AF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28F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4B790" w14:textId="77777777" w:rsidR="007628FC" w:rsidRPr="0012157F" w:rsidRDefault="007628FC" w:rsidP="00C60AF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628F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992DFB5" w14:textId="77777777" w:rsidR="007628FC" w:rsidRPr="0012157F" w:rsidRDefault="007628FC" w:rsidP="00C60AF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28FC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30C04946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BC7C7D0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A49580C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lastRenderedPageBreak/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AC383E7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9A7E999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09B93A4C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1FE336D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007B0D1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217220F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C827503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3CFCC94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8A480B6" w14:textId="77777777" w:rsidTr="00CD4DD1">
        <w:tc>
          <w:tcPr>
            <w:tcW w:w="9104" w:type="dxa"/>
            <w:shd w:val="clear" w:color="auto" w:fill="D9D9D9"/>
          </w:tcPr>
          <w:p w14:paraId="05E83777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9EA8D9A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E8BAE05" w14:textId="77777777" w:rsidTr="00847232">
        <w:tc>
          <w:tcPr>
            <w:tcW w:w="9104" w:type="dxa"/>
            <w:shd w:val="clear" w:color="auto" w:fill="D9D9D9"/>
          </w:tcPr>
          <w:p w14:paraId="56470B5C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FA001B5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86E5B6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CB4CE9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F673B3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657B98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E76006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FFA79BB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71D06F9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FA16B07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E93CCF3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72A6535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079A7C7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0002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E0B49" w14:textId="77777777" w:rsidR="000002D7" w:rsidRDefault="000002D7" w:rsidP="0038231F">
      <w:pPr>
        <w:spacing w:after="0" w:line="240" w:lineRule="auto"/>
      </w:pPr>
      <w:r>
        <w:separator/>
      </w:r>
    </w:p>
  </w:endnote>
  <w:endnote w:type="continuationSeparator" w:id="0">
    <w:p w14:paraId="20A05DF5" w14:textId="77777777" w:rsidR="000002D7" w:rsidRDefault="000002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1AEBC" w14:textId="77777777" w:rsidR="007628FC" w:rsidRDefault="007628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01FC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FD1053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7DA35" w14:textId="77777777" w:rsidR="007628FC" w:rsidRDefault="007628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B92BE" w14:textId="77777777" w:rsidR="000002D7" w:rsidRDefault="000002D7" w:rsidP="0038231F">
      <w:pPr>
        <w:spacing w:after="0" w:line="240" w:lineRule="auto"/>
      </w:pPr>
      <w:r>
        <w:separator/>
      </w:r>
    </w:p>
  </w:footnote>
  <w:footnote w:type="continuationSeparator" w:id="0">
    <w:p w14:paraId="58C11EB0" w14:textId="77777777" w:rsidR="000002D7" w:rsidRDefault="000002D7" w:rsidP="0038231F">
      <w:pPr>
        <w:spacing w:after="0" w:line="240" w:lineRule="auto"/>
      </w:pPr>
      <w:r>
        <w:continuationSeparator/>
      </w:r>
    </w:p>
  </w:footnote>
  <w:footnote w:id="1">
    <w:p w14:paraId="222F7F2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32D5E6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E8B379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DE1B8A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ADC1B" w14:textId="77777777" w:rsidR="007628FC" w:rsidRDefault="007628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B96A4" w14:textId="77777777" w:rsidR="007628FC" w:rsidRDefault="007628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02890" w14:textId="77777777" w:rsidR="007628FC" w:rsidRDefault="007628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957195">
    <w:abstractNumId w:val="11"/>
  </w:num>
  <w:num w:numId="2" w16cid:durableId="982732534">
    <w:abstractNumId w:val="0"/>
  </w:num>
  <w:num w:numId="3" w16cid:durableId="71391634">
    <w:abstractNumId w:val="10"/>
  </w:num>
  <w:num w:numId="4" w16cid:durableId="1836453618">
    <w:abstractNumId w:val="13"/>
  </w:num>
  <w:num w:numId="5" w16cid:durableId="363794533">
    <w:abstractNumId w:val="12"/>
  </w:num>
  <w:num w:numId="6" w16cid:durableId="373233592">
    <w:abstractNumId w:val="9"/>
  </w:num>
  <w:num w:numId="7" w16cid:durableId="793403326">
    <w:abstractNumId w:val="1"/>
  </w:num>
  <w:num w:numId="8" w16cid:durableId="933317217">
    <w:abstractNumId w:val="6"/>
  </w:num>
  <w:num w:numId="9" w16cid:durableId="926186510">
    <w:abstractNumId w:val="4"/>
  </w:num>
  <w:num w:numId="10" w16cid:durableId="1867256862">
    <w:abstractNumId w:val="7"/>
  </w:num>
  <w:num w:numId="11" w16cid:durableId="1693141638">
    <w:abstractNumId w:val="5"/>
  </w:num>
  <w:num w:numId="12" w16cid:durableId="1142382845">
    <w:abstractNumId w:val="8"/>
  </w:num>
  <w:num w:numId="13" w16cid:durableId="132212524">
    <w:abstractNumId w:val="3"/>
  </w:num>
  <w:num w:numId="14" w16cid:durableId="1481145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2D7"/>
    <w:rsid w:val="000002D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628FC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0AF8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C336FA"/>
  <w15:docId w15:val="{C938A084-9496-4E93-B9FD-C187FECF3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728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2024-01-18T08:23:00Z</dcterms:created>
  <dcterms:modified xsi:type="dcterms:W3CDTF">2024-01-18T08:23:00Z</dcterms:modified>
</cp:coreProperties>
</file>