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AEF39" w14:textId="77777777" w:rsidR="005F4BC0" w:rsidRDefault="00C5593F" w:rsidP="004F079B">
      <w:pPr>
        <w:spacing w:after="240"/>
        <w:jc w:val="right"/>
        <w:rPr>
          <w:sz w:val="22"/>
          <w:szCs w:val="22"/>
        </w:rPr>
      </w:pPr>
      <w:r w:rsidRPr="00C5593F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5593F">
        <w:rPr>
          <w:sz w:val="22"/>
          <w:szCs w:val="22"/>
        </w:rPr>
        <w:t>2024-01-19</w:t>
      </w:r>
    </w:p>
    <w:p w14:paraId="00F8322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CA8D0D8" w14:textId="77777777" w:rsidR="00C5593F" w:rsidRPr="00C5593F" w:rsidRDefault="00C5593F">
      <w:pPr>
        <w:rPr>
          <w:b/>
          <w:bCs/>
          <w:sz w:val="22"/>
          <w:szCs w:val="22"/>
        </w:rPr>
      </w:pPr>
      <w:r w:rsidRPr="00C5593F">
        <w:rPr>
          <w:b/>
          <w:bCs/>
          <w:sz w:val="22"/>
          <w:szCs w:val="22"/>
        </w:rPr>
        <w:t>Szpital Wojewódzki w Poznaniu</w:t>
      </w:r>
    </w:p>
    <w:p w14:paraId="0360BDAC" w14:textId="77777777" w:rsidR="00F16C50" w:rsidRPr="00D91931" w:rsidRDefault="00C5593F">
      <w:pPr>
        <w:rPr>
          <w:b/>
          <w:bCs/>
          <w:sz w:val="22"/>
          <w:szCs w:val="22"/>
        </w:rPr>
      </w:pPr>
      <w:r w:rsidRPr="00C5593F">
        <w:rPr>
          <w:b/>
          <w:bCs/>
          <w:sz w:val="22"/>
          <w:szCs w:val="22"/>
        </w:rPr>
        <w:t>Dział Zamówień Publicznych</w:t>
      </w:r>
    </w:p>
    <w:p w14:paraId="31592E33" w14:textId="77777777" w:rsidR="00F16C50" w:rsidRPr="00BD5546" w:rsidRDefault="00C5593F">
      <w:pPr>
        <w:rPr>
          <w:sz w:val="22"/>
          <w:szCs w:val="22"/>
        </w:rPr>
      </w:pPr>
      <w:r w:rsidRPr="00C5593F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C5593F">
        <w:rPr>
          <w:sz w:val="22"/>
          <w:szCs w:val="22"/>
        </w:rPr>
        <w:t>7/19</w:t>
      </w:r>
    </w:p>
    <w:p w14:paraId="454E35A4" w14:textId="77777777" w:rsidR="00F16C50" w:rsidRPr="00BD5546" w:rsidRDefault="00C5593F">
      <w:pPr>
        <w:rPr>
          <w:sz w:val="22"/>
          <w:szCs w:val="22"/>
        </w:rPr>
      </w:pPr>
      <w:r w:rsidRPr="00C5593F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5593F">
        <w:rPr>
          <w:sz w:val="22"/>
          <w:szCs w:val="22"/>
        </w:rPr>
        <w:t>Poznań</w:t>
      </w:r>
    </w:p>
    <w:p w14:paraId="132904E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AD2EB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E5E97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5593F" w:rsidRPr="00C5593F">
        <w:rPr>
          <w:bCs/>
          <w:sz w:val="22"/>
          <w:szCs w:val="22"/>
        </w:rPr>
        <w:t>SZW/DZP/131/2023/11</w:t>
      </w:r>
      <w:r w:rsidRPr="00D91931">
        <w:rPr>
          <w:sz w:val="22"/>
          <w:szCs w:val="22"/>
        </w:rPr>
        <w:tab/>
        <w:t xml:space="preserve"> </w:t>
      </w:r>
    </w:p>
    <w:p w14:paraId="4439480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8DF6C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542461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A884AA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A4E87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78255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3CF58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FA36EF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C5593F" w:rsidRPr="00607F9B" w14:paraId="30DC9F24" w14:textId="77777777" w:rsidTr="00F019B3">
        <w:trPr>
          <w:trHeight w:val="638"/>
        </w:trPr>
        <w:tc>
          <w:tcPr>
            <w:tcW w:w="959" w:type="dxa"/>
            <w:shd w:val="clear" w:color="auto" w:fill="auto"/>
          </w:tcPr>
          <w:p w14:paraId="0BE3F0FD" w14:textId="77777777" w:rsidR="00C5593F" w:rsidRPr="00607F9B" w:rsidRDefault="00C5593F" w:rsidP="00F019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2A0E0CB" w14:textId="415D4C47" w:rsidR="00C5593F" w:rsidRPr="00607F9B" w:rsidRDefault="00C5593F" w:rsidP="00F019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5593F">
              <w:rPr>
                <w:sz w:val="22"/>
                <w:szCs w:val="22"/>
              </w:rPr>
              <w:t>przetarg</w:t>
            </w:r>
            <w:r w:rsidR="006170E0">
              <w:rPr>
                <w:sz w:val="22"/>
                <w:szCs w:val="22"/>
              </w:rPr>
              <w:t>u</w:t>
            </w:r>
            <w:r w:rsidRPr="00C5593F">
              <w:rPr>
                <w:sz w:val="22"/>
                <w:szCs w:val="22"/>
              </w:rPr>
              <w:t xml:space="preserve"> nieograniczon</w:t>
            </w:r>
            <w:r w:rsidR="006170E0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5593F">
              <w:rPr>
                <w:b/>
                <w:bCs/>
                <w:sz w:val="22"/>
                <w:szCs w:val="22"/>
              </w:rPr>
              <w:t>Dostawa produktów leczniczych do Szpitala Wojewódzkiego w Poznaniu - część 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593F">
              <w:rPr>
                <w:b/>
                <w:sz w:val="22"/>
                <w:szCs w:val="22"/>
              </w:rPr>
              <w:t>SZW/DZP/131/2023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694BB0E" w14:textId="220CD142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5593F" w:rsidRPr="00C5593F">
        <w:rPr>
          <w:rFonts w:ascii="Times New Roman" w:hAnsi="Times New Roman"/>
          <w:b/>
          <w:szCs w:val="22"/>
        </w:rPr>
        <w:t>Szpital Wojewódzki w Poznaniu</w:t>
      </w:r>
      <w:r w:rsidR="006170E0">
        <w:rPr>
          <w:rFonts w:ascii="Times New Roman" w:hAnsi="Times New Roman"/>
          <w:b/>
          <w:szCs w:val="22"/>
        </w:rPr>
        <w:t xml:space="preserve">, </w:t>
      </w:r>
      <w:r w:rsidR="00C5593F" w:rsidRPr="00C5593F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C5593F" w:rsidRPr="00C5593F">
        <w:rPr>
          <w:rFonts w:ascii="Times New Roman" w:hAnsi="Times New Roman"/>
          <w:szCs w:val="22"/>
        </w:rPr>
        <w:t>(</w:t>
      </w:r>
      <w:proofErr w:type="spellStart"/>
      <w:r w:rsidR="00C5593F" w:rsidRPr="00C5593F">
        <w:rPr>
          <w:rFonts w:ascii="Times New Roman" w:hAnsi="Times New Roman"/>
          <w:szCs w:val="22"/>
        </w:rPr>
        <w:t>t.j</w:t>
      </w:r>
      <w:proofErr w:type="spellEnd"/>
      <w:r w:rsidR="00C5593F" w:rsidRPr="00C5593F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2D8B61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5593F" w:rsidRPr="00C5593F">
        <w:rPr>
          <w:rFonts w:ascii="Times New Roman" w:hAnsi="Times New Roman"/>
          <w:b/>
          <w:szCs w:val="22"/>
        </w:rPr>
        <w:t>2024-01-24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5593F" w:rsidRPr="00C5593F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5593F" w:rsidRPr="00C5593F">
        <w:rPr>
          <w:rFonts w:ascii="Times New Roman" w:hAnsi="Times New Roman"/>
          <w:b/>
          <w:szCs w:val="22"/>
        </w:rPr>
        <w:t>2024-01-31</w:t>
      </w:r>
      <w:r w:rsidR="008365E9">
        <w:rPr>
          <w:rFonts w:ascii="Times New Roman" w:hAnsi="Times New Roman"/>
          <w:szCs w:val="22"/>
        </w:rPr>
        <w:t xml:space="preserve"> godz. </w:t>
      </w:r>
      <w:r w:rsidR="00C5593F" w:rsidRPr="00C5593F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ECE7E6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5593F" w:rsidRPr="00C5593F">
        <w:rPr>
          <w:rFonts w:ascii="Times New Roman" w:hAnsi="Times New Roman"/>
          <w:b/>
          <w:szCs w:val="22"/>
        </w:rPr>
        <w:t>2024-01-24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5593F" w:rsidRPr="00C5593F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5593F" w:rsidRPr="00C5593F">
        <w:rPr>
          <w:rFonts w:ascii="Times New Roman" w:hAnsi="Times New Roman"/>
          <w:b/>
          <w:szCs w:val="22"/>
        </w:rPr>
        <w:t>2024-01-31</w:t>
      </w:r>
      <w:r w:rsidR="008365E9">
        <w:rPr>
          <w:rFonts w:ascii="Times New Roman" w:hAnsi="Times New Roman"/>
          <w:szCs w:val="22"/>
        </w:rPr>
        <w:t xml:space="preserve"> godz. </w:t>
      </w:r>
      <w:r w:rsidR="00C5593F" w:rsidRPr="00C5593F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2D4EEE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DDE869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CDEF56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0792517" w14:textId="77777777" w:rsidR="00F16C50" w:rsidRDefault="00F16C50" w:rsidP="006170E0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698E9D94" w14:textId="77777777" w:rsidR="006170E0" w:rsidRDefault="006170E0" w:rsidP="006170E0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04AC9B62" w14:textId="77777777" w:rsidR="006170E0" w:rsidRDefault="006170E0" w:rsidP="006170E0">
      <w:pPr>
        <w:ind w:firstLine="425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/-/ Dyrektor Szpitala Wojewódzkiego </w:t>
      </w:r>
    </w:p>
    <w:p w14:paraId="6CD1AB2E" w14:textId="211E5CB3" w:rsidR="006170E0" w:rsidRDefault="006170E0" w:rsidP="006170E0">
      <w:pPr>
        <w:ind w:firstLine="425"/>
        <w:jc w:val="center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w Poznaniu</w:t>
      </w:r>
    </w:p>
    <w:p w14:paraId="42A106D6" w14:textId="6A2F90BC" w:rsidR="006170E0" w:rsidRDefault="006170E0" w:rsidP="006170E0">
      <w:pPr>
        <w:ind w:firstLine="425"/>
        <w:jc w:val="both"/>
        <w:rPr>
          <w:rFonts w:ascii="Garamond" w:hAnsi="Garamond"/>
          <w:i/>
        </w:rPr>
      </w:pPr>
      <w:r>
        <w:rPr>
          <w:rFonts w:ascii="Garamond" w:hAnsi="Garamond"/>
        </w:rPr>
        <w:t xml:space="preserve">                                                                                                      Piotr Nowicki</w:t>
      </w:r>
    </w:p>
    <w:p w14:paraId="369014C9" w14:textId="77777777" w:rsidR="006170E0" w:rsidRPr="00355C9D" w:rsidRDefault="006170E0" w:rsidP="006170E0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</w:p>
    <w:p w14:paraId="2E0B5AF1" w14:textId="77777777" w:rsidR="006170E0" w:rsidRPr="0046562F" w:rsidRDefault="006170E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6170E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C83F5" w14:textId="77777777" w:rsidR="00097A21" w:rsidRDefault="00097A21">
      <w:r>
        <w:separator/>
      </w:r>
    </w:p>
  </w:endnote>
  <w:endnote w:type="continuationSeparator" w:id="0">
    <w:p w14:paraId="08BC84A4" w14:textId="77777777" w:rsidR="00097A21" w:rsidRDefault="00097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1A2B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A03D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FE3298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8BBE2C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874B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0CC23" w14:textId="77777777" w:rsidR="00097A21" w:rsidRDefault="00097A21">
      <w:r>
        <w:separator/>
      </w:r>
    </w:p>
  </w:footnote>
  <w:footnote w:type="continuationSeparator" w:id="0">
    <w:p w14:paraId="5BFDF1E0" w14:textId="77777777" w:rsidR="00097A21" w:rsidRDefault="00097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0461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7F1B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BCE9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0250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A21"/>
    <w:rsid w:val="00097A21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170E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5593F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BA4120"/>
  <w15:chartTrackingRefBased/>
  <w15:docId w15:val="{3F4605C3-C467-485F-83EA-49A8BF8E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2024-01-19T10:00:00Z</cp:lastPrinted>
  <dcterms:created xsi:type="dcterms:W3CDTF">2024-01-19T10:01:00Z</dcterms:created>
  <dcterms:modified xsi:type="dcterms:W3CDTF">2024-01-19T10:01:00Z</dcterms:modified>
</cp:coreProperties>
</file>