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CC217" w14:textId="77777777" w:rsidR="00986737" w:rsidRPr="00456B28" w:rsidRDefault="00F02A41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456B28">
        <w:rPr>
          <w:rFonts w:ascii="Arial Narrow" w:hAnsi="Arial Narrow" w:cs="Arial"/>
          <w:sz w:val="22"/>
          <w:szCs w:val="22"/>
        </w:rPr>
        <w:t>Bydgoszcz</w:t>
      </w:r>
      <w:r w:rsidR="00986737" w:rsidRPr="00456B28">
        <w:rPr>
          <w:rFonts w:ascii="Arial Narrow" w:hAnsi="Arial Narrow" w:cs="Arial"/>
          <w:sz w:val="22"/>
          <w:szCs w:val="22"/>
        </w:rPr>
        <w:t xml:space="preserve"> dnia: </w:t>
      </w:r>
      <w:r w:rsidRPr="00456B28">
        <w:rPr>
          <w:rFonts w:ascii="Arial Narrow" w:hAnsi="Arial Narrow" w:cs="Arial"/>
          <w:sz w:val="22"/>
          <w:szCs w:val="22"/>
        </w:rPr>
        <w:t>2024-01-22</w:t>
      </w:r>
    </w:p>
    <w:p w14:paraId="42EED794" w14:textId="77777777" w:rsidR="00986737" w:rsidRPr="00456B28" w:rsidRDefault="00F02A41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56B2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FD11FE8" w14:textId="77777777" w:rsidR="00986737" w:rsidRPr="00456B28" w:rsidRDefault="00F02A41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56B28">
        <w:rPr>
          <w:rFonts w:ascii="Arial Narrow" w:hAnsi="Arial Narrow" w:cs="Arial"/>
          <w:sz w:val="22"/>
          <w:szCs w:val="22"/>
        </w:rPr>
        <w:t>Powstańców Warszawy</w:t>
      </w:r>
      <w:r w:rsidR="00986737" w:rsidRPr="00456B28">
        <w:rPr>
          <w:rFonts w:ascii="Arial Narrow" w:hAnsi="Arial Narrow" w:cs="Arial"/>
          <w:sz w:val="22"/>
          <w:szCs w:val="22"/>
        </w:rPr>
        <w:t xml:space="preserve"> </w:t>
      </w:r>
      <w:r w:rsidRPr="00456B28">
        <w:rPr>
          <w:rFonts w:ascii="Arial Narrow" w:hAnsi="Arial Narrow" w:cs="Arial"/>
          <w:sz w:val="22"/>
          <w:szCs w:val="22"/>
        </w:rPr>
        <w:t>5</w:t>
      </w:r>
    </w:p>
    <w:p w14:paraId="74C1EAA2" w14:textId="77777777" w:rsidR="00986737" w:rsidRPr="00456B28" w:rsidRDefault="00F02A41" w:rsidP="00986737">
      <w:pPr>
        <w:rPr>
          <w:rFonts w:ascii="Arial Narrow" w:hAnsi="Arial Narrow" w:cs="Arial"/>
          <w:sz w:val="22"/>
          <w:szCs w:val="22"/>
        </w:rPr>
      </w:pPr>
      <w:r w:rsidRPr="00456B28">
        <w:rPr>
          <w:rFonts w:ascii="Arial Narrow" w:hAnsi="Arial Narrow" w:cs="Arial"/>
          <w:sz w:val="22"/>
          <w:szCs w:val="22"/>
        </w:rPr>
        <w:t>85-681</w:t>
      </w:r>
      <w:r w:rsidR="00986737" w:rsidRPr="00456B28">
        <w:rPr>
          <w:rFonts w:ascii="Arial Narrow" w:hAnsi="Arial Narrow" w:cs="Arial"/>
          <w:sz w:val="22"/>
          <w:szCs w:val="22"/>
        </w:rPr>
        <w:t xml:space="preserve"> </w:t>
      </w:r>
      <w:r w:rsidRPr="00456B28">
        <w:rPr>
          <w:rFonts w:ascii="Arial Narrow" w:hAnsi="Arial Narrow" w:cs="Arial"/>
          <w:sz w:val="22"/>
          <w:szCs w:val="22"/>
        </w:rPr>
        <w:t>Bydgoszcz</w:t>
      </w:r>
    </w:p>
    <w:p w14:paraId="4E534382" w14:textId="77777777" w:rsidR="00986737" w:rsidRPr="00456B28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456B2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B51B967" w14:textId="77777777" w:rsidR="00986737" w:rsidRPr="00456B28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56B2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456B28" w14:paraId="47A1D3C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4282D4" w14:textId="77777777" w:rsidR="00986737" w:rsidRPr="00456B28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56B28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645A407" w14:textId="77777777" w:rsidR="00986737" w:rsidRPr="00456B28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456B28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8B25F42" w14:textId="77777777" w:rsidR="00986737" w:rsidRPr="00456B28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56B2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56B2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56B2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56B28" w14:paraId="4E22C61D" w14:textId="77777777" w:rsidTr="005A632E">
        <w:tc>
          <w:tcPr>
            <w:tcW w:w="2269" w:type="dxa"/>
            <w:shd w:val="clear" w:color="auto" w:fill="auto"/>
          </w:tcPr>
          <w:p w14:paraId="4DFD4217" w14:textId="77777777" w:rsidR="00986737" w:rsidRPr="00456B2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DD4167" w14:textId="6500D01A" w:rsidR="00986737" w:rsidRPr="00456B28" w:rsidRDefault="00F02A4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dla Kardiochirurgii na okres 24 miesięcy.</w:t>
            </w:r>
          </w:p>
        </w:tc>
      </w:tr>
      <w:tr w:rsidR="00F02A41" w:rsidRPr="00456B28" w14:paraId="7A42E3E6" w14:textId="77777777" w:rsidTr="00493727">
        <w:tc>
          <w:tcPr>
            <w:tcW w:w="2269" w:type="dxa"/>
            <w:shd w:val="clear" w:color="auto" w:fill="auto"/>
          </w:tcPr>
          <w:p w14:paraId="27171B22" w14:textId="77777777" w:rsidR="00F02A41" w:rsidRPr="00456B28" w:rsidRDefault="00F02A41" w:rsidP="004937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789D9A" w14:textId="77777777" w:rsidR="00F02A41" w:rsidRPr="00456B28" w:rsidRDefault="00F02A41" w:rsidP="004937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bCs/>
                <w:sz w:val="22"/>
                <w:szCs w:val="22"/>
              </w:rPr>
              <w:t>136/2023</w:t>
            </w:r>
          </w:p>
        </w:tc>
      </w:tr>
    </w:tbl>
    <w:p w14:paraId="732DEF47" w14:textId="77777777" w:rsidR="00A80738" w:rsidRPr="00456B2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44417965" w14:textId="77777777" w:rsidR="00D665F5" w:rsidRPr="00456B28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56B28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456B28">
        <w:rPr>
          <w:rFonts w:ascii="Arial Narrow" w:hAnsi="Arial Narrow" w:cs="Arial"/>
          <w:sz w:val="22"/>
          <w:szCs w:val="22"/>
        </w:rPr>
        <w:t>2</w:t>
      </w:r>
      <w:r w:rsidRPr="00456B28">
        <w:rPr>
          <w:rFonts w:ascii="Arial Narrow" w:hAnsi="Arial Narrow" w:cs="Arial"/>
          <w:sz w:val="22"/>
          <w:szCs w:val="22"/>
        </w:rPr>
        <w:t xml:space="preserve"> ust. 5 </w:t>
      </w:r>
      <w:r w:rsidRPr="00456B2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456B28">
        <w:rPr>
          <w:rFonts w:ascii="Arial Narrow" w:hAnsi="Arial Narrow" w:cs="Arial"/>
          <w:sz w:val="22"/>
          <w:szCs w:val="22"/>
        </w:rPr>
        <w:t xml:space="preserve"> </w:t>
      </w:r>
      <w:r w:rsidR="00F02A41" w:rsidRPr="00456B28">
        <w:rPr>
          <w:rFonts w:ascii="Arial Narrow" w:hAnsi="Arial Narrow" w:cs="Arial"/>
          <w:sz w:val="22"/>
          <w:szCs w:val="22"/>
        </w:rPr>
        <w:t>(</w:t>
      </w:r>
      <w:proofErr w:type="spellStart"/>
      <w:r w:rsidR="00F02A41" w:rsidRPr="00456B28">
        <w:rPr>
          <w:rFonts w:ascii="Arial Narrow" w:hAnsi="Arial Narrow" w:cs="Arial"/>
          <w:sz w:val="22"/>
          <w:szCs w:val="22"/>
        </w:rPr>
        <w:t>t.j</w:t>
      </w:r>
      <w:proofErr w:type="spellEnd"/>
      <w:r w:rsidR="00F02A41" w:rsidRPr="00456B28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456B28">
        <w:rPr>
          <w:rFonts w:ascii="Arial Narrow" w:hAnsi="Arial Narrow" w:cs="Arial"/>
          <w:sz w:val="22"/>
          <w:szCs w:val="22"/>
        </w:rPr>
        <w:t xml:space="preserve"> </w:t>
      </w:r>
      <w:r w:rsidRPr="00456B28">
        <w:rPr>
          <w:rFonts w:ascii="Arial Narrow" w:hAnsi="Arial Narrow" w:cs="Arial"/>
          <w:sz w:val="22"/>
          <w:szCs w:val="22"/>
        </w:rPr>
        <w:t>udostępnia</w:t>
      </w:r>
      <w:r w:rsidR="00F95C33" w:rsidRPr="00456B28">
        <w:rPr>
          <w:rFonts w:ascii="Arial Narrow" w:hAnsi="Arial Narrow" w:cs="Arial"/>
          <w:sz w:val="22"/>
          <w:szCs w:val="22"/>
        </w:rPr>
        <w:t xml:space="preserve"> </w:t>
      </w:r>
      <w:r w:rsidR="004C7E9B" w:rsidRPr="00456B28">
        <w:rPr>
          <w:rFonts w:ascii="Arial Narrow" w:hAnsi="Arial Narrow" w:cs="Arial"/>
          <w:sz w:val="22"/>
          <w:szCs w:val="22"/>
        </w:rPr>
        <w:t>informacj</w:t>
      </w:r>
      <w:r w:rsidR="00577BC6" w:rsidRPr="00456B28">
        <w:rPr>
          <w:rFonts w:ascii="Arial Narrow" w:hAnsi="Arial Narrow" w:cs="Arial"/>
          <w:sz w:val="22"/>
          <w:szCs w:val="22"/>
        </w:rPr>
        <w:t>ę</w:t>
      </w:r>
      <w:r w:rsidR="00035488" w:rsidRPr="00456B28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56B28">
        <w:rPr>
          <w:rFonts w:ascii="Arial Narrow" w:hAnsi="Arial Narrow" w:cs="Arial"/>
          <w:sz w:val="22"/>
          <w:szCs w:val="22"/>
        </w:rPr>
        <w:t>.</w:t>
      </w:r>
    </w:p>
    <w:p w14:paraId="1EDAE23F" w14:textId="77777777" w:rsidR="00A80738" w:rsidRPr="00456B2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456B28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56B28">
        <w:rPr>
          <w:rFonts w:ascii="Arial Narrow" w:hAnsi="Arial Narrow" w:cs="Arial"/>
          <w:sz w:val="22"/>
          <w:szCs w:val="22"/>
        </w:rPr>
        <w:t xml:space="preserve"> w dniu </w:t>
      </w:r>
      <w:r w:rsidR="00F02A41" w:rsidRPr="00456B28">
        <w:rPr>
          <w:rFonts w:ascii="Arial Narrow" w:hAnsi="Arial Narrow" w:cs="Arial"/>
          <w:sz w:val="22"/>
          <w:szCs w:val="22"/>
        </w:rPr>
        <w:t>22/01/2024</w:t>
      </w:r>
      <w:r w:rsidR="00FF4AB1" w:rsidRPr="00456B28">
        <w:rPr>
          <w:rFonts w:ascii="Arial Narrow" w:hAnsi="Arial Narrow" w:cs="Arial"/>
          <w:sz w:val="22"/>
          <w:szCs w:val="22"/>
        </w:rPr>
        <w:t xml:space="preserve"> o godz. </w:t>
      </w:r>
      <w:r w:rsidR="00F02A41" w:rsidRPr="00456B28">
        <w:rPr>
          <w:rFonts w:ascii="Arial Narrow" w:hAnsi="Arial Narrow" w:cs="Arial"/>
          <w:sz w:val="22"/>
          <w:szCs w:val="22"/>
        </w:rPr>
        <w:t>08:15</w:t>
      </w:r>
      <w:r w:rsidRPr="00456B28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456B28" w14:paraId="38601EFF" w14:textId="77777777" w:rsidTr="005A632E">
        <w:tc>
          <w:tcPr>
            <w:tcW w:w="1276" w:type="dxa"/>
            <w:shd w:val="clear" w:color="auto" w:fill="F2F2F2"/>
            <w:vAlign w:val="center"/>
          </w:tcPr>
          <w:p w14:paraId="4E265A76" w14:textId="77777777" w:rsidR="006B27ED" w:rsidRPr="00456B2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56B28">
              <w:rPr>
                <w:rFonts w:ascii="Arial Narrow" w:hAnsi="Arial Narrow" w:cs="Arial"/>
              </w:rPr>
              <w:t>Oferta n</w:t>
            </w:r>
            <w:r w:rsidR="006B27ED" w:rsidRPr="00456B28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06936F6" w14:textId="77777777" w:rsidR="006B27ED" w:rsidRPr="00456B2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56B28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F6E49E4" w14:textId="77777777" w:rsidR="006B27ED" w:rsidRPr="00456B2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56B28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5159774" w14:textId="77777777" w:rsidR="006B27ED" w:rsidRPr="00456B2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56B28">
              <w:rPr>
                <w:rFonts w:ascii="Arial Narrow" w:hAnsi="Arial Narrow" w:cs="Arial"/>
              </w:rPr>
              <w:t>Cena oferty</w:t>
            </w:r>
          </w:p>
        </w:tc>
      </w:tr>
      <w:tr w:rsidR="00F02A41" w:rsidRPr="00456B28" w14:paraId="30F9ABA4" w14:textId="77777777" w:rsidTr="00493727">
        <w:tc>
          <w:tcPr>
            <w:tcW w:w="1276" w:type="dxa"/>
            <w:shd w:val="clear" w:color="auto" w:fill="auto"/>
            <w:vAlign w:val="center"/>
          </w:tcPr>
          <w:p w14:paraId="5A91FF0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F1294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55</w:t>
            </w:r>
          </w:p>
        </w:tc>
        <w:tc>
          <w:tcPr>
            <w:tcW w:w="3969" w:type="dxa"/>
            <w:shd w:val="clear" w:color="auto" w:fill="auto"/>
          </w:tcPr>
          <w:p w14:paraId="17C84C34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Edwards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Lifesciences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A201318" w14:textId="7FC74089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Aleje Jerozolimskie 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>100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B89865E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00-807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F4875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46 332.00 zł</w:t>
            </w:r>
          </w:p>
        </w:tc>
      </w:tr>
      <w:tr w:rsidR="00F02A41" w:rsidRPr="00456B28" w14:paraId="11CF3056" w14:textId="77777777" w:rsidTr="00493727">
        <w:tc>
          <w:tcPr>
            <w:tcW w:w="1276" w:type="dxa"/>
            <w:shd w:val="clear" w:color="auto" w:fill="auto"/>
            <w:vAlign w:val="center"/>
          </w:tcPr>
          <w:p w14:paraId="753A768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E25C4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63</w:t>
            </w:r>
          </w:p>
        </w:tc>
        <w:tc>
          <w:tcPr>
            <w:tcW w:w="3969" w:type="dxa"/>
            <w:shd w:val="clear" w:color="auto" w:fill="auto"/>
          </w:tcPr>
          <w:p w14:paraId="2CFC03F7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Edwards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Lifesciences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5B30D639" w14:textId="23F0164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Aleje Jerozolimskie 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  <w:p w14:paraId="7B972B16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00-807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5CD7C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362 880.00 zł</w:t>
            </w:r>
          </w:p>
        </w:tc>
      </w:tr>
      <w:tr w:rsidR="00F02A41" w:rsidRPr="00456B28" w14:paraId="1DC2D48D" w14:textId="77777777" w:rsidTr="00493727">
        <w:tc>
          <w:tcPr>
            <w:tcW w:w="1276" w:type="dxa"/>
            <w:shd w:val="clear" w:color="auto" w:fill="auto"/>
            <w:vAlign w:val="center"/>
          </w:tcPr>
          <w:p w14:paraId="547DFF8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C09EEF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64</w:t>
            </w:r>
          </w:p>
        </w:tc>
        <w:tc>
          <w:tcPr>
            <w:tcW w:w="3969" w:type="dxa"/>
            <w:shd w:val="clear" w:color="auto" w:fill="auto"/>
          </w:tcPr>
          <w:p w14:paraId="789DF5D6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Edwards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Lifesciences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5EED09BA" w14:textId="32082DC8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Aleje Jerozolimskie 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  <w:p w14:paraId="469B1B08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00-807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68E26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453 600.00 zł</w:t>
            </w:r>
          </w:p>
        </w:tc>
      </w:tr>
      <w:tr w:rsidR="00F02A41" w:rsidRPr="00456B28" w14:paraId="4F190F0D" w14:textId="77777777" w:rsidTr="00493727">
        <w:tc>
          <w:tcPr>
            <w:tcW w:w="1276" w:type="dxa"/>
            <w:shd w:val="clear" w:color="auto" w:fill="auto"/>
            <w:vAlign w:val="center"/>
          </w:tcPr>
          <w:p w14:paraId="5660E91B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DBA06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65</w:t>
            </w:r>
          </w:p>
        </w:tc>
        <w:tc>
          <w:tcPr>
            <w:tcW w:w="3969" w:type="dxa"/>
            <w:shd w:val="clear" w:color="auto" w:fill="auto"/>
          </w:tcPr>
          <w:p w14:paraId="2AA46E79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Edwards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Lifesciences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012EEB82" w14:textId="57C90BAE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Aleje Jerozolimskie 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>100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00D7BA6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00-807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4D433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86 400.00 zł</w:t>
            </w:r>
          </w:p>
        </w:tc>
      </w:tr>
      <w:tr w:rsidR="00F02A41" w:rsidRPr="00456B28" w14:paraId="318CDD68" w14:textId="77777777" w:rsidTr="00493727">
        <w:tc>
          <w:tcPr>
            <w:tcW w:w="1276" w:type="dxa"/>
            <w:shd w:val="clear" w:color="auto" w:fill="auto"/>
            <w:vAlign w:val="center"/>
          </w:tcPr>
          <w:p w14:paraId="0F63469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970CED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66</w:t>
            </w:r>
          </w:p>
        </w:tc>
        <w:tc>
          <w:tcPr>
            <w:tcW w:w="3969" w:type="dxa"/>
            <w:shd w:val="clear" w:color="auto" w:fill="auto"/>
          </w:tcPr>
          <w:p w14:paraId="33D7E1A6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Edwards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Lifesciences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BF87963" w14:textId="79E54B03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Aleje Jerozolimskie 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  <w:p w14:paraId="0655D43D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00-807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BBD2A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87 480.00 zł</w:t>
            </w:r>
          </w:p>
        </w:tc>
      </w:tr>
      <w:tr w:rsidR="00F02A41" w:rsidRPr="00456B28" w14:paraId="49365029" w14:textId="77777777" w:rsidTr="00493727">
        <w:tc>
          <w:tcPr>
            <w:tcW w:w="1276" w:type="dxa"/>
            <w:shd w:val="clear" w:color="auto" w:fill="auto"/>
            <w:vAlign w:val="center"/>
          </w:tcPr>
          <w:p w14:paraId="0416B3FB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03457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67</w:t>
            </w:r>
          </w:p>
        </w:tc>
        <w:tc>
          <w:tcPr>
            <w:tcW w:w="3969" w:type="dxa"/>
            <w:shd w:val="clear" w:color="auto" w:fill="auto"/>
          </w:tcPr>
          <w:p w14:paraId="768C3F7D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Edwards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Lifesciences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D6CA235" w14:textId="6EB3782A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Aleje Jerozolimskie 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  <w:p w14:paraId="4B97B893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00-807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90B9D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lastRenderedPageBreak/>
              <w:t>103 680.00 zł</w:t>
            </w:r>
          </w:p>
        </w:tc>
      </w:tr>
      <w:tr w:rsidR="00F02A41" w:rsidRPr="00456B28" w14:paraId="66D3A2BE" w14:textId="77777777" w:rsidTr="00493727">
        <w:tc>
          <w:tcPr>
            <w:tcW w:w="1276" w:type="dxa"/>
            <w:shd w:val="clear" w:color="auto" w:fill="auto"/>
            <w:vAlign w:val="center"/>
          </w:tcPr>
          <w:p w14:paraId="43AE13A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35CB7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69</w:t>
            </w:r>
          </w:p>
        </w:tc>
        <w:tc>
          <w:tcPr>
            <w:tcW w:w="3969" w:type="dxa"/>
            <w:shd w:val="clear" w:color="auto" w:fill="auto"/>
          </w:tcPr>
          <w:p w14:paraId="12CA3745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Edwards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Lifesciences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2B712A7" w14:textId="39BA8819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Aleje Jerozolimskie 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  <w:p w14:paraId="74538088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00-807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76E8F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1 036 800.00 zł</w:t>
            </w:r>
          </w:p>
        </w:tc>
      </w:tr>
      <w:tr w:rsidR="00F02A41" w:rsidRPr="00456B28" w14:paraId="019E8D0E" w14:textId="77777777" w:rsidTr="00493727">
        <w:tc>
          <w:tcPr>
            <w:tcW w:w="1276" w:type="dxa"/>
            <w:shd w:val="clear" w:color="auto" w:fill="auto"/>
            <w:vAlign w:val="center"/>
          </w:tcPr>
          <w:p w14:paraId="6017458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D2A16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76</w:t>
            </w:r>
          </w:p>
        </w:tc>
        <w:tc>
          <w:tcPr>
            <w:tcW w:w="3969" w:type="dxa"/>
            <w:shd w:val="clear" w:color="auto" w:fill="auto"/>
          </w:tcPr>
          <w:p w14:paraId="6687056B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Edwards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Lifesciences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4E7D6C6" w14:textId="4DDA345C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Aleje Jerozolimskie 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  <w:p w14:paraId="2D276244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00-807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F1999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2 851 200.00 zł</w:t>
            </w:r>
          </w:p>
        </w:tc>
      </w:tr>
      <w:tr w:rsidR="00F02A41" w:rsidRPr="00456B28" w14:paraId="1D5130D1" w14:textId="77777777" w:rsidTr="00493727">
        <w:tc>
          <w:tcPr>
            <w:tcW w:w="1276" w:type="dxa"/>
            <w:shd w:val="clear" w:color="auto" w:fill="auto"/>
            <w:vAlign w:val="center"/>
          </w:tcPr>
          <w:p w14:paraId="3A95F8F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7D4CB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FF4C8C5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Hagmed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 z o.o. Sp. k.</w:t>
            </w:r>
          </w:p>
          <w:p w14:paraId="5CC7018F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Tomaszowska 32 </w:t>
            </w:r>
          </w:p>
          <w:p w14:paraId="5993BC8A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96-200 Rawa Mazowiecka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B4E21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72 360.00 zł</w:t>
            </w:r>
          </w:p>
        </w:tc>
      </w:tr>
      <w:tr w:rsidR="00F02A41" w:rsidRPr="00456B28" w14:paraId="2267EE04" w14:textId="77777777" w:rsidTr="00493727">
        <w:tc>
          <w:tcPr>
            <w:tcW w:w="1276" w:type="dxa"/>
            <w:shd w:val="clear" w:color="auto" w:fill="auto"/>
            <w:vAlign w:val="center"/>
          </w:tcPr>
          <w:p w14:paraId="4ECA93D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95CD9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9FCB55B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5EC630EF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74502899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32656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2 117.88 zł</w:t>
            </w:r>
          </w:p>
        </w:tc>
      </w:tr>
      <w:tr w:rsidR="00F02A41" w:rsidRPr="00456B28" w14:paraId="1590DA1D" w14:textId="77777777" w:rsidTr="00493727">
        <w:tc>
          <w:tcPr>
            <w:tcW w:w="1276" w:type="dxa"/>
            <w:shd w:val="clear" w:color="auto" w:fill="auto"/>
            <w:vAlign w:val="center"/>
          </w:tcPr>
          <w:p w14:paraId="0822D6A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90F41F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2F218FC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5CB55F93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3520770D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83EFB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4 860.00 zł</w:t>
            </w:r>
          </w:p>
        </w:tc>
      </w:tr>
      <w:tr w:rsidR="00F02A41" w:rsidRPr="00456B28" w14:paraId="5EAD9137" w14:textId="77777777" w:rsidTr="00493727">
        <w:tc>
          <w:tcPr>
            <w:tcW w:w="1276" w:type="dxa"/>
            <w:shd w:val="clear" w:color="auto" w:fill="auto"/>
            <w:vAlign w:val="center"/>
          </w:tcPr>
          <w:p w14:paraId="710C43B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8E40E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325DE412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570358E2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3675C7D8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8078F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6 415.20 zł</w:t>
            </w:r>
          </w:p>
        </w:tc>
      </w:tr>
      <w:tr w:rsidR="00F02A41" w:rsidRPr="00456B28" w14:paraId="020E00E2" w14:textId="77777777" w:rsidTr="00493727">
        <w:tc>
          <w:tcPr>
            <w:tcW w:w="1276" w:type="dxa"/>
            <w:shd w:val="clear" w:color="auto" w:fill="auto"/>
            <w:vAlign w:val="center"/>
          </w:tcPr>
          <w:p w14:paraId="43A8E3FD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3F482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33C03246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6F55780D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3CEB75A5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0D1C9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25 781.76 zł</w:t>
            </w:r>
          </w:p>
        </w:tc>
      </w:tr>
      <w:tr w:rsidR="00F02A41" w:rsidRPr="00456B28" w14:paraId="00960ED6" w14:textId="77777777" w:rsidTr="00493727">
        <w:tc>
          <w:tcPr>
            <w:tcW w:w="1276" w:type="dxa"/>
            <w:shd w:val="clear" w:color="auto" w:fill="auto"/>
            <w:vAlign w:val="center"/>
          </w:tcPr>
          <w:p w14:paraId="6E448A8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83789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91</w:t>
            </w:r>
          </w:p>
        </w:tc>
        <w:tc>
          <w:tcPr>
            <w:tcW w:w="3969" w:type="dxa"/>
            <w:shd w:val="clear" w:color="auto" w:fill="auto"/>
          </w:tcPr>
          <w:p w14:paraId="0CB65370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Solutions Spółka z ograniczoną odpowiedzialnością</w:t>
            </w:r>
          </w:p>
          <w:p w14:paraId="49AB9899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Wilanowska 2G/8 </w:t>
            </w:r>
          </w:p>
          <w:p w14:paraId="570A062A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05-500 Józefosław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9B584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42 830.20 zł</w:t>
            </w:r>
          </w:p>
        </w:tc>
      </w:tr>
      <w:tr w:rsidR="00F02A41" w:rsidRPr="00456B28" w14:paraId="075D0A3E" w14:textId="77777777" w:rsidTr="00493727">
        <w:tc>
          <w:tcPr>
            <w:tcW w:w="1276" w:type="dxa"/>
            <w:shd w:val="clear" w:color="auto" w:fill="auto"/>
            <w:vAlign w:val="center"/>
          </w:tcPr>
          <w:p w14:paraId="17C3CAF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4E011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448C4D12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AKSIS Hurtownia Sprzętu Medycznego Ignaciuk Spigarski Spółka Jawna</w:t>
            </w:r>
          </w:p>
          <w:p w14:paraId="557583CE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Przyrodników 1c </w:t>
            </w:r>
          </w:p>
          <w:p w14:paraId="184E4EA1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80-298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2B335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19 440.00 zł</w:t>
            </w:r>
          </w:p>
        </w:tc>
      </w:tr>
      <w:tr w:rsidR="00F02A41" w:rsidRPr="00456B28" w14:paraId="371A2F89" w14:textId="77777777" w:rsidTr="00493727">
        <w:tc>
          <w:tcPr>
            <w:tcW w:w="1276" w:type="dxa"/>
            <w:shd w:val="clear" w:color="auto" w:fill="auto"/>
            <w:vAlign w:val="center"/>
          </w:tcPr>
          <w:p w14:paraId="175E8F2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A62EC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F5D1B79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SKAMEX Spółka Akcyjna</w:t>
            </w:r>
          </w:p>
          <w:p w14:paraId="31F3DDFB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ul. Częstochowska 38/52 </w:t>
            </w:r>
          </w:p>
          <w:p w14:paraId="7397A4BF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9826E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3 996.00 zł</w:t>
            </w:r>
          </w:p>
        </w:tc>
      </w:tr>
      <w:tr w:rsidR="00F02A41" w:rsidRPr="00456B28" w14:paraId="3EA64695" w14:textId="77777777" w:rsidTr="00493727">
        <w:tc>
          <w:tcPr>
            <w:tcW w:w="1276" w:type="dxa"/>
            <w:shd w:val="clear" w:color="auto" w:fill="auto"/>
            <w:vAlign w:val="center"/>
          </w:tcPr>
          <w:p w14:paraId="029E61A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15171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7122A105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SKAMEX Spółka Akcyjna</w:t>
            </w:r>
          </w:p>
          <w:p w14:paraId="58883659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ul. Częstochowska 38/52 </w:t>
            </w:r>
          </w:p>
          <w:p w14:paraId="7C99E625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1F164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56 538.00 zł</w:t>
            </w:r>
          </w:p>
        </w:tc>
      </w:tr>
      <w:tr w:rsidR="00F02A41" w:rsidRPr="00456B28" w14:paraId="77AB7C06" w14:textId="77777777" w:rsidTr="00493727">
        <w:tc>
          <w:tcPr>
            <w:tcW w:w="1276" w:type="dxa"/>
            <w:shd w:val="clear" w:color="auto" w:fill="auto"/>
            <w:vAlign w:val="center"/>
          </w:tcPr>
          <w:p w14:paraId="0BEEA31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F35E7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89</w:t>
            </w:r>
          </w:p>
        </w:tc>
        <w:tc>
          <w:tcPr>
            <w:tcW w:w="3969" w:type="dxa"/>
            <w:shd w:val="clear" w:color="auto" w:fill="auto"/>
          </w:tcPr>
          <w:p w14:paraId="7F7C6634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SKAMEX Spółka Akcyjna</w:t>
            </w:r>
          </w:p>
          <w:p w14:paraId="6269CAB4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ul. Częstochowska 38/52 </w:t>
            </w:r>
          </w:p>
          <w:p w14:paraId="0F92584D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522D9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4 050.00 zł</w:t>
            </w:r>
          </w:p>
        </w:tc>
      </w:tr>
      <w:tr w:rsidR="00F02A41" w:rsidRPr="00456B28" w14:paraId="42332C0A" w14:textId="77777777" w:rsidTr="00493727">
        <w:tc>
          <w:tcPr>
            <w:tcW w:w="1276" w:type="dxa"/>
            <w:shd w:val="clear" w:color="auto" w:fill="auto"/>
            <w:vAlign w:val="center"/>
          </w:tcPr>
          <w:p w14:paraId="08C1FCB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09198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19242A9B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Xanthus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Viomedical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B832D64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Poleczki 23 </w:t>
            </w:r>
          </w:p>
          <w:p w14:paraId="127107D5" w14:textId="0FF84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02-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>822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Warszawa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463A3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10 800.00 zł</w:t>
            </w:r>
          </w:p>
        </w:tc>
      </w:tr>
      <w:tr w:rsidR="00F02A41" w:rsidRPr="00456B28" w14:paraId="53BA8F15" w14:textId="77777777" w:rsidTr="00493727">
        <w:tc>
          <w:tcPr>
            <w:tcW w:w="1276" w:type="dxa"/>
            <w:shd w:val="clear" w:color="auto" w:fill="auto"/>
            <w:vAlign w:val="center"/>
          </w:tcPr>
          <w:p w14:paraId="402D44FD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BC711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F4AFDEF" w14:textId="4BE9E283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4AFC825B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5421B04E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75729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5 940.00 zł</w:t>
            </w:r>
          </w:p>
        </w:tc>
      </w:tr>
      <w:tr w:rsidR="00F02A41" w:rsidRPr="00456B28" w14:paraId="3899898D" w14:textId="77777777" w:rsidTr="00493727">
        <w:tc>
          <w:tcPr>
            <w:tcW w:w="1276" w:type="dxa"/>
            <w:shd w:val="clear" w:color="auto" w:fill="auto"/>
            <w:vAlign w:val="center"/>
          </w:tcPr>
          <w:p w14:paraId="370FEC4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E721FF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610302B" w14:textId="2E673641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4614B744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23C776C9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24B0A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17 280.00 zł</w:t>
            </w:r>
          </w:p>
        </w:tc>
      </w:tr>
      <w:tr w:rsidR="00F02A41" w:rsidRPr="00456B28" w14:paraId="299C6324" w14:textId="77777777" w:rsidTr="00493727">
        <w:tc>
          <w:tcPr>
            <w:tcW w:w="1276" w:type="dxa"/>
            <w:shd w:val="clear" w:color="auto" w:fill="auto"/>
            <w:vAlign w:val="center"/>
          </w:tcPr>
          <w:p w14:paraId="753EB75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0D867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5BED2E45" w14:textId="48991D0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3514E423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7D80DFBD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144B5F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6 156.00 zł</w:t>
            </w:r>
          </w:p>
        </w:tc>
      </w:tr>
      <w:tr w:rsidR="00F02A41" w:rsidRPr="00456B28" w14:paraId="12FF1503" w14:textId="77777777" w:rsidTr="00493727">
        <w:tc>
          <w:tcPr>
            <w:tcW w:w="1276" w:type="dxa"/>
            <w:shd w:val="clear" w:color="auto" w:fill="auto"/>
            <w:vAlign w:val="center"/>
          </w:tcPr>
          <w:p w14:paraId="6F94179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591E6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8F0DBBE" w14:textId="34FB5EF9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0B2ADEF2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06B79201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68EAA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10 800.00 zł</w:t>
            </w:r>
          </w:p>
        </w:tc>
      </w:tr>
      <w:tr w:rsidR="00F02A41" w:rsidRPr="00456B28" w14:paraId="4304263E" w14:textId="77777777" w:rsidTr="00493727">
        <w:tc>
          <w:tcPr>
            <w:tcW w:w="1276" w:type="dxa"/>
            <w:shd w:val="clear" w:color="auto" w:fill="auto"/>
            <w:vAlign w:val="center"/>
          </w:tcPr>
          <w:p w14:paraId="5ED5CFBB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8F294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4E2E60CE" w14:textId="2A775099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64448F88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3543464C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ECAF0B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173 340.00 zł</w:t>
            </w:r>
          </w:p>
        </w:tc>
      </w:tr>
      <w:tr w:rsidR="00F02A41" w:rsidRPr="00456B28" w14:paraId="331B365B" w14:textId="77777777" w:rsidTr="00493727">
        <w:tc>
          <w:tcPr>
            <w:tcW w:w="1276" w:type="dxa"/>
            <w:shd w:val="clear" w:color="auto" w:fill="auto"/>
            <w:vAlign w:val="center"/>
          </w:tcPr>
          <w:p w14:paraId="113BEC1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DC365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151CC215" w14:textId="3E5BC4C4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0B4E4E63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5621ECA0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7FACF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86 400.00 zł</w:t>
            </w:r>
          </w:p>
        </w:tc>
      </w:tr>
      <w:tr w:rsidR="00F02A41" w:rsidRPr="00456B28" w14:paraId="531FDAAD" w14:textId="77777777" w:rsidTr="00493727">
        <w:tc>
          <w:tcPr>
            <w:tcW w:w="1276" w:type="dxa"/>
            <w:shd w:val="clear" w:color="auto" w:fill="auto"/>
            <w:vAlign w:val="center"/>
          </w:tcPr>
          <w:p w14:paraId="3601049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1921C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3F31360B" w14:textId="2D126DE6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5DF315AB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51931A83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6CE1D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105 840.00 zł</w:t>
            </w:r>
          </w:p>
        </w:tc>
      </w:tr>
      <w:tr w:rsidR="00F02A41" w:rsidRPr="00456B28" w14:paraId="2C979028" w14:textId="77777777" w:rsidTr="00493727">
        <w:tc>
          <w:tcPr>
            <w:tcW w:w="1276" w:type="dxa"/>
            <w:shd w:val="clear" w:color="auto" w:fill="auto"/>
            <w:vAlign w:val="center"/>
          </w:tcPr>
          <w:p w14:paraId="0815113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413F5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01270150" w14:textId="4E0A26FD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506A0957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0EF5400D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A6F1CF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90 720.00 zł</w:t>
            </w:r>
          </w:p>
        </w:tc>
      </w:tr>
      <w:tr w:rsidR="00F02A41" w:rsidRPr="00456B28" w14:paraId="2A4B7551" w14:textId="77777777" w:rsidTr="00493727">
        <w:tc>
          <w:tcPr>
            <w:tcW w:w="1276" w:type="dxa"/>
            <w:shd w:val="clear" w:color="auto" w:fill="auto"/>
            <w:vAlign w:val="center"/>
          </w:tcPr>
          <w:p w14:paraId="4D820F0B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8801E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29BD936C" w14:textId="25BFEB56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68CD58EB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28D9228A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0EC29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106 920.00 zł</w:t>
            </w:r>
          </w:p>
        </w:tc>
      </w:tr>
      <w:tr w:rsidR="00F02A41" w:rsidRPr="00456B28" w14:paraId="2995DCBC" w14:textId="77777777" w:rsidTr="00493727">
        <w:tc>
          <w:tcPr>
            <w:tcW w:w="1276" w:type="dxa"/>
            <w:shd w:val="clear" w:color="auto" w:fill="auto"/>
            <w:vAlign w:val="center"/>
          </w:tcPr>
          <w:p w14:paraId="2BE07E3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55E88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20C57A60" w14:textId="69C0DBAF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52F482BA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0947E8D9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BC870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4 050.00 zł</w:t>
            </w:r>
          </w:p>
        </w:tc>
      </w:tr>
      <w:tr w:rsidR="00F02A41" w:rsidRPr="00456B28" w14:paraId="2487E6DB" w14:textId="77777777" w:rsidTr="00493727">
        <w:tc>
          <w:tcPr>
            <w:tcW w:w="1276" w:type="dxa"/>
            <w:shd w:val="clear" w:color="auto" w:fill="auto"/>
            <w:vAlign w:val="center"/>
          </w:tcPr>
          <w:p w14:paraId="7541D80F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0AA76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05C48F8F" w14:textId="18F8979B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60C40789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5B620183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E0EA4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108 000.00 zł</w:t>
            </w:r>
          </w:p>
        </w:tc>
      </w:tr>
      <w:tr w:rsidR="00F02A41" w:rsidRPr="00456B28" w14:paraId="61AB557C" w14:textId="77777777" w:rsidTr="00493727">
        <w:tc>
          <w:tcPr>
            <w:tcW w:w="1276" w:type="dxa"/>
            <w:shd w:val="clear" w:color="auto" w:fill="auto"/>
            <w:vAlign w:val="center"/>
          </w:tcPr>
          <w:p w14:paraId="0CB0233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43F60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36417C53" w14:textId="1BD56D3E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094B4E94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29122FC0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BEA42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7 992.00 zł</w:t>
            </w:r>
          </w:p>
        </w:tc>
      </w:tr>
      <w:tr w:rsidR="00F02A41" w:rsidRPr="00456B28" w14:paraId="271E556A" w14:textId="77777777" w:rsidTr="00493727">
        <w:tc>
          <w:tcPr>
            <w:tcW w:w="1276" w:type="dxa"/>
            <w:shd w:val="clear" w:color="auto" w:fill="auto"/>
            <w:vAlign w:val="center"/>
          </w:tcPr>
          <w:p w14:paraId="04FB6B8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59396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45FC7EC2" w14:textId="742E73A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0297BDDC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125B4B2F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600EA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13 986.00 zł</w:t>
            </w:r>
          </w:p>
        </w:tc>
      </w:tr>
      <w:tr w:rsidR="00F02A41" w:rsidRPr="00456B28" w14:paraId="4AE63B66" w14:textId="77777777" w:rsidTr="00493727">
        <w:tc>
          <w:tcPr>
            <w:tcW w:w="1276" w:type="dxa"/>
            <w:shd w:val="clear" w:color="auto" w:fill="auto"/>
            <w:vAlign w:val="center"/>
          </w:tcPr>
          <w:p w14:paraId="51BF80F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C2C20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5C9A0831" w14:textId="6C0B43B9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1C39197E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5593BA82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66EED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23 976.00 zł</w:t>
            </w:r>
          </w:p>
        </w:tc>
      </w:tr>
      <w:tr w:rsidR="00F02A41" w:rsidRPr="00456B28" w14:paraId="4DAB195E" w14:textId="77777777" w:rsidTr="00493727">
        <w:tc>
          <w:tcPr>
            <w:tcW w:w="1276" w:type="dxa"/>
            <w:shd w:val="clear" w:color="auto" w:fill="auto"/>
            <w:vAlign w:val="center"/>
          </w:tcPr>
          <w:p w14:paraId="7D818AD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B89C0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5E4648F3" w14:textId="255C0D19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49698A16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lastRenderedPageBreak/>
              <w:t>Krypska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70E358D6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D40AB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lastRenderedPageBreak/>
              <w:t>19 440.00 zł</w:t>
            </w:r>
          </w:p>
        </w:tc>
      </w:tr>
      <w:tr w:rsidR="00F02A41" w:rsidRPr="00456B28" w14:paraId="399BDC86" w14:textId="77777777" w:rsidTr="00493727">
        <w:tc>
          <w:tcPr>
            <w:tcW w:w="1276" w:type="dxa"/>
            <w:shd w:val="clear" w:color="auto" w:fill="auto"/>
            <w:vAlign w:val="center"/>
          </w:tcPr>
          <w:p w14:paraId="37F908A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CE093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66458529" w14:textId="6430C1B5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1412567B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1E8C6555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182DA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1 458.00 zł</w:t>
            </w:r>
          </w:p>
        </w:tc>
      </w:tr>
      <w:tr w:rsidR="00F02A41" w:rsidRPr="00456B28" w14:paraId="7D82BD7F" w14:textId="77777777" w:rsidTr="00493727">
        <w:tc>
          <w:tcPr>
            <w:tcW w:w="1276" w:type="dxa"/>
            <w:shd w:val="clear" w:color="auto" w:fill="auto"/>
            <w:vAlign w:val="center"/>
          </w:tcPr>
          <w:p w14:paraId="2B67C26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995BA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90</w:t>
            </w:r>
          </w:p>
        </w:tc>
        <w:tc>
          <w:tcPr>
            <w:tcW w:w="3969" w:type="dxa"/>
            <w:shd w:val="clear" w:color="auto" w:fill="auto"/>
          </w:tcPr>
          <w:p w14:paraId="045D1F83" w14:textId="11A55CE6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14:paraId="038E86E9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24/1 </w:t>
            </w:r>
          </w:p>
          <w:p w14:paraId="0DDA5377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C0C64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6 480.00 zł</w:t>
            </w:r>
          </w:p>
        </w:tc>
      </w:tr>
      <w:tr w:rsidR="00F02A41" w:rsidRPr="00456B28" w14:paraId="1D6DB438" w14:textId="77777777" w:rsidTr="00493727">
        <w:tc>
          <w:tcPr>
            <w:tcW w:w="1276" w:type="dxa"/>
            <w:shd w:val="clear" w:color="auto" w:fill="auto"/>
            <w:vAlign w:val="center"/>
          </w:tcPr>
          <w:p w14:paraId="1BACA41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1F5F5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53988E47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BALTON Sp. z o.o.</w:t>
            </w:r>
          </w:p>
          <w:p w14:paraId="1E970A32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Nowy Świat 7/14 </w:t>
            </w:r>
          </w:p>
          <w:p w14:paraId="236ECFD2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00496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2772D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28 350.00 zł</w:t>
            </w:r>
          </w:p>
        </w:tc>
      </w:tr>
      <w:tr w:rsidR="00F02A41" w:rsidRPr="00456B28" w14:paraId="62E389E9" w14:textId="77777777" w:rsidTr="00493727">
        <w:tc>
          <w:tcPr>
            <w:tcW w:w="1276" w:type="dxa"/>
            <w:shd w:val="clear" w:color="auto" w:fill="auto"/>
            <w:vAlign w:val="center"/>
          </w:tcPr>
          <w:p w14:paraId="14A7839D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70EB8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C07D362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Teleflex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53454BDD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Żwirki i Wigury 16A </w:t>
            </w:r>
          </w:p>
          <w:p w14:paraId="247C4177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E8467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111 780.00 zł</w:t>
            </w:r>
          </w:p>
        </w:tc>
      </w:tr>
      <w:tr w:rsidR="00F02A41" w:rsidRPr="00456B28" w14:paraId="58A2E2CC" w14:textId="77777777" w:rsidTr="00493727">
        <w:tc>
          <w:tcPr>
            <w:tcW w:w="1276" w:type="dxa"/>
            <w:shd w:val="clear" w:color="auto" w:fill="auto"/>
            <w:vAlign w:val="center"/>
          </w:tcPr>
          <w:p w14:paraId="4E2E8B3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9F48B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7BB68EB7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Teleflex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258DFFB0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Żwirki i Wigury 16A </w:t>
            </w:r>
          </w:p>
          <w:p w14:paraId="5396CA7E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E32F8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72 900.00 zł</w:t>
            </w:r>
          </w:p>
        </w:tc>
      </w:tr>
      <w:tr w:rsidR="00F02A41" w:rsidRPr="00456B28" w14:paraId="4BCD3D36" w14:textId="77777777" w:rsidTr="00493727">
        <w:tc>
          <w:tcPr>
            <w:tcW w:w="1276" w:type="dxa"/>
            <w:shd w:val="clear" w:color="auto" w:fill="auto"/>
            <w:vAlign w:val="center"/>
          </w:tcPr>
          <w:p w14:paraId="7BE3920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65582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1EF2B824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LivaNova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08F01DC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ul. Postępu 21 </w:t>
            </w:r>
          </w:p>
          <w:p w14:paraId="69474B62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23CF1B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572 400.00 zł</w:t>
            </w:r>
          </w:p>
        </w:tc>
      </w:tr>
      <w:tr w:rsidR="00F02A41" w:rsidRPr="00456B28" w14:paraId="5654CFA7" w14:textId="77777777" w:rsidTr="00493727">
        <w:tc>
          <w:tcPr>
            <w:tcW w:w="1276" w:type="dxa"/>
            <w:shd w:val="clear" w:color="auto" w:fill="auto"/>
            <w:vAlign w:val="center"/>
          </w:tcPr>
          <w:p w14:paraId="1BB22AF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262FB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5D01B3AE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LivaNova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2557147F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ul. Postępu 21 </w:t>
            </w:r>
          </w:p>
          <w:p w14:paraId="18BA1066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13DEBD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64 800.00 zł</w:t>
            </w:r>
          </w:p>
        </w:tc>
      </w:tr>
      <w:tr w:rsidR="00F02A41" w:rsidRPr="00456B28" w14:paraId="3E1FE73C" w14:textId="77777777" w:rsidTr="00493727">
        <w:tc>
          <w:tcPr>
            <w:tcW w:w="1276" w:type="dxa"/>
            <w:shd w:val="clear" w:color="auto" w:fill="auto"/>
            <w:vAlign w:val="center"/>
          </w:tcPr>
          <w:p w14:paraId="0EAF0F1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E29B8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4C757065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LivaNova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5065B153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ul. Postępu 21 </w:t>
            </w:r>
          </w:p>
          <w:p w14:paraId="6850A6CD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1BE4A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129 600.00 zł</w:t>
            </w:r>
          </w:p>
        </w:tc>
      </w:tr>
      <w:tr w:rsidR="00F02A41" w:rsidRPr="00456B28" w14:paraId="4EB26703" w14:textId="77777777" w:rsidTr="00493727">
        <w:tc>
          <w:tcPr>
            <w:tcW w:w="1276" w:type="dxa"/>
            <w:shd w:val="clear" w:color="auto" w:fill="auto"/>
            <w:vAlign w:val="center"/>
          </w:tcPr>
          <w:p w14:paraId="68F6B95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3148E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69C76B69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LivaNova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227087A5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ul. Postępu 21 </w:t>
            </w:r>
          </w:p>
          <w:p w14:paraId="52107904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FF718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1 944.00 zł</w:t>
            </w:r>
          </w:p>
        </w:tc>
      </w:tr>
      <w:tr w:rsidR="00F02A41" w:rsidRPr="00456B28" w14:paraId="76600CB9" w14:textId="77777777" w:rsidTr="00493727">
        <w:tc>
          <w:tcPr>
            <w:tcW w:w="1276" w:type="dxa"/>
            <w:shd w:val="clear" w:color="auto" w:fill="auto"/>
            <w:vAlign w:val="center"/>
          </w:tcPr>
          <w:p w14:paraId="2D26AF5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20660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84</w:t>
            </w:r>
          </w:p>
        </w:tc>
        <w:tc>
          <w:tcPr>
            <w:tcW w:w="3969" w:type="dxa"/>
            <w:shd w:val="clear" w:color="auto" w:fill="auto"/>
          </w:tcPr>
          <w:p w14:paraId="35F61B51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LivaNova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3D82BBEE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ul. Postępu 21 </w:t>
            </w:r>
          </w:p>
          <w:p w14:paraId="5B707A91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1AF61B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1 620.00 zł</w:t>
            </w:r>
          </w:p>
        </w:tc>
      </w:tr>
      <w:tr w:rsidR="00F02A41" w:rsidRPr="00456B28" w14:paraId="78808055" w14:textId="77777777" w:rsidTr="00493727">
        <w:tc>
          <w:tcPr>
            <w:tcW w:w="1276" w:type="dxa"/>
            <w:shd w:val="clear" w:color="auto" w:fill="auto"/>
            <w:vAlign w:val="center"/>
          </w:tcPr>
          <w:p w14:paraId="5DD507C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98066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85</w:t>
            </w:r>
          </w:p>
        </w:tc>
        <w:tc>
          <w:tcPr>
            <w:tcW w:w="3969" w:type="dxa"/>
            <w:shd w:val="clear" w:color="auto" w:fill="auto"/>
          </w:tcPr>
          <w:p w14:paraId="733B7915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LivaNova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4BA113A3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ul. Postępu 21 </w:t>
            </w:r>
          </w:p>
          <w:p w14:paraId="7D7B3B8A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A8097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17 220.00 zł</w:t>
            </w:r>
          </w:p>
        </w:tc>
      </w:tr>
      <w:tr w:rsidR="00F02A41" w:rsidRPr="00456B28" w14:paraId="507D1B5C" w14:textId="77777777" w:rsidTr="00493727">
        <w:tc>
          <w:tcPr>
            <w:tcW w:w="1276" w:type="dxa"/>
            <w:shd w:val="clear" w:color="auto" w:fill="auto"/>
            <w:vAlign w:val="center"/>
          </w:tcPr>
          <w:p w14:paraId="74C8362F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D3AC4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83</w:t>
            </w:r>
          </w:p>
        </w:tc>
        <w:tc>
          <w:tcPr>
            <w:tcW w:w="3969" w:type="dxa"/>
            <w:shd w:val="clear" w:color="auto" w:fill="auto"/>
          </w:tcPr>
          <w:p w14:paraId="3684D55E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DRG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MedTek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 z o .o.</w:t>
            </w:r>
          </w:p>
          <w:p w14:paraId="20FA4C1F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Wita Stwosza 24 </w:t>
            </w:r>
          </w:p>
          <w:p w14:paraId="3D46F3FD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02-661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0B09A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28 393.20 zł</w:t>
            </w:r>
          </w:p>
        </w:tc>
      </w:tr>
      <w:tr w:rsidR="00F02A41" w:rsidRPr="00456B28" w14:paraId="7B5D1047" w14:textId="77777777" w:rsidTr="00493727">
        <w:tc>
          <w:tcPr>
            <w:tcW w:w="1276" w:type="dxa"/>
            <w:shd w:val="clear" w:color="auto" w:fill="auto"/>
            <w:vAlign w:val="center"/>
          </w:tcPr>
          <w:p w14:paraId="6A8F894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91BE5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353EB6EA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Stryker Polska Sp. z o.o.</w:t>
            </w:r>
          </w:p>
          <w:p w14:paraId="41FBFD29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Poleczki 35 </w:t>
            </w:r>
          </w:p>
          <w:p w14:paraId="7B2BD2AD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3E2D4F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54 000.00 zł</w:t>
            </w:r>
          </w:p>
        </w:tc>
      </w:tr>
      <w:tr w:rsidR="00F02A41" w:rsidRPr="00456B28" w14:paraId="65E56C90" w14:textId="77777777" w:rsidTr="00493727">
        <w:tc>
          <w:tcPr>
            <w:tcW w:w="1276" w:type="dxa"/>
            <w:shd w:val="clear" w:color="auto" w:fill="auto"/>
            <w:vAlign w:val="center"/>
          </w:tcPr>
          <w:p w14:paraId="3C46792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A3266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72</w:t>
            </w:r>
          </w:p>
        </w:tc>
        <w:tc>
          <w:tcPr>
            <w:tcW w:w="3969" w:type="dxa"/>
            <w:shd w:val="clear" w:color="auto" w:fill="auto"/>
          </w:tcPr>
          <w:p w14:paraId="6C046D8B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TOMED Sp. z o.o.</w:t>
            </w:r>
          </w:p>
          <w:p w14:paraId="00EB55BA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Strzeleckiego 8/75 </w:t>
            </w:r>
          </w:p>
          <w:p w14:paraId="5F446728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lastRenderedPageBreak/>
              <w:t>02-776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36584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lastRenderedPageBreak/>
              <w:t>1 773 360.00 zł</w:t>
            </w:r>
          </w:p>
        </w:tc>
      </w:tr>
      <w:tr w:rsidR="00F02A41" w:rsidRPr="00456B28" w14:paraId="4DA71600" w14:textId="77777777" w:rsidTr="00493727">
        <w:tc>
          <w:tcPr>
            <w:tcW w:w="1276" w:type="dxa"/>
            <w:shd w:val="clear" w:color="auto" w:fill="auto"/>
            <w:vAlign w:val="center"/>
          </w:tcPr>
          <w:p w14:paraId="2D82C92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6C764D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73</w:t>
            </w:r>
          </w:p>
        </w:tc>
        <w:tc>
          <w:tcPr>
            <w:tcW w:w="3969" w:type="dxa"/>
            <w:shd w:val="clear" w:color="auto" w:fill="auto"/>
          </w:tcPr>
          <w:p w14:paraId="15032F3B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TOMED Sp. z o.o.</w:t>
            </w:r>
          </w:p>
          <w:p w14:paraId="3637BA4F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Strzeleckiego 8/75 </w:t>
            </w:r>
          </w:p>
          <w:p w14:paraId="12F3344E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02-776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2A526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497 880.00 zł</w:t>
            </w:r>
          </w:p>
        </w:tc>
      </w:tr>
      <w:tr w:rsidR="00F02A41" w:rsidRPr="00456B28" w14:paraId="3EB3FFBB" w14:textId="77777777" w:rsidTr="00493727">
        <w:tc>
          <w:tcPr>
            <w:tcW w:w="1276" w:type="dxa"/>
            <w:shd w:val="clear" w:color="auto" w:fill="auto"/>
            <w:vAlign w:val="center"/>
          </w:tcPr>
          <w:p w14:paraId="1E03D1C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934F4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5543E8B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5BF00A60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22CAE157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337FA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2 844.72 zł</w:t>
            </w:r>
          </w:p>
        </w:tc>
      </w:tr>
      <w:tr w:rsidR="00F02A41" w:rsidRPr="00456B28" w14:paraId="6093B0AB" w14:textId="77777777" w:rsidTr="00493727">
        <w:tc>
          <w:tcPr>
            <w:tcW w:w="1276" w:type="dxa"/>
            <w:shd w:val="clear" w:color="auto" w:fill="auto"/>
            <w:vAlign w:val="center"/>
          </w:tcPr>
          <w:p w14:paraId="1A66844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ED350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C17AE26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4380BD86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3CF38FBA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DDA87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3 539.70 zł</w:t>
            </w:r>
          </w:p>
        </w:tc>
      </w:tr>
      <w:tr w:rsidR="00F02A41" w:rsidRPr="00456B28" w14:paraId="4532372D" w14:textId="77777777" w:rsidTr="00493727">
        <w:tc>
          <w:tcPr>
            <w:tcW w:w="1276" w:type="dxa"/>
            <w:shd w:val="clear" w:color="auto" w:fill="auto"/>
            <w:vAlign w:val="center"/>
          </w:tcPr>
          <w:p w14:paraId="1CED841D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F206E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05FFB8DE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3E63D42C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16CF6651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94EC1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48 492.00 zł</w:t>
            </w:r>
          </w:p>
        </w:tc>
      </w:tr>
      <w:tr w:rsidR="00F02A41" w:rsidRPr="00456B28" w14:paraId="4683A213" w14:textId="77777777" w:rsidTr="00493727">
        <w:tc>
          <w:tcPr>
            <w:tcW w:w="1276" w:type="dxa"/>
            <w:shd w:val="clear" w:color="auto" w:fill="auto"/>
            <w:vAlign w:val="center"/>
          </w:tcPr>
          <w:p w14:paraId="327B86C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ED3F9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73ACE3B5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4AA899E1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412421C8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30D5B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3 162.24 zł</w:t>
            </w:r>
          </w:p>
        </w:tc>
      </w:tr>
      <w:tr w:rsidR="00F02A41" w:rsidRPr="00456B28" w14:paraId="765C5667" w14:textId="77777777" w:rsidTr="00493727">
        <w:tc>
          <w:tcPr>
            <w:tcW w:w="1276" w:type="dxa"/>
            <w:shd w:val="clear" w:color="auto" w:fill="auto"/>
            <w:vAlign w:val="center"/>
          </w:tcPr>
          <w:p w14:paraId="42ED8F8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A781E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6B2FA201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1D6702D1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13E3C88C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91545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780.84 zł</w:t>
            </w:r>
          </w:p>
        </w:tc>
      </w:tr>
      <w:tr w:rsidR="00F02A41" w:rsidRPr="00456B28" w14:paraId="01C98A31" w14:textId="77777777" w:rsidTr="00493727">
        <w:tc>
          <w:tcPr>
            <w:tcW w:w="1276" w:type="dxa"/>
            <w:shd w:val="clear" w:color="auto" w:fill="auto"/>
            <w:vAlign w:val="center"/>
          </w:tcPr>
          <w:p w14:paraId="4F6BA95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4CA5F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84</w:t>
            </w:r>
          </w:p>
        </w:tc>
        <w:tc>
          <w:tcPr>
            <w:tcW w:w="3969" w:type="dxa"/>
            <w:shd w:val="clear" w:color="auto" w:fill="auto"/>
          </w:tcPr>
          <w:p w14:paraId="47876DB0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3187D015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4246729F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A8120F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1 011.96 zł</w:t>
            </w:r>
          </w:p>
        </w:tc>
      </w:tr>
      <w:tr w:rsidR="00F02A41" w:rsidRPr="00456B28" w14:paraId="713D6584" w14:textId="77777777" w:rsidTr="00493727">
        <w:tc>
          <w:tcPr>
            <w:tcW w:w="1276" w:type="dxa"/>
            <w:shd w:val="clear" w:color="auto" w:fill="auto"/>
            <w:vAlign w:val="center"/>
          </w:tcPr>
          <w:p w14:paraId="2BC72AE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C4D29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3D05F20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0BDE07CC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5FDDE749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FED4F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23 760.00 zł</w:t>
            </w:r>
          </w:p>
        </w:tc>
      </w:tr>
      <w:tr w:rsidR="00F02A41" w:rsidRPr="00456B28" w14:paraId="37C584E0" w14:textId="77777777" w:rsidTr="00493727">
        <w:tc>
          <w:tcPr>
            <w:tcW w:w="1276" w:type="dxa"/>
            <w:shd w:val="clear" w:color="auto" w:fill="auto"/>
            <w:vAlign w:val="center"/>
          </w:tcPr>
          <w:p w14:paraId="5B6C6BF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76DC0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0FE44866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43BA1F96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565A8F9D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4456D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272 160.00 zł</w:t>
            </w:r>
          </w:p>
        </w:tc>
      </w:tr>
      <w:tr w:rsidR="00F02A41" w:rsidRPr="00456B28" w14:paraId="1F14B506" w14:textId="77777777" w:rsidTr="00493727">
        <w:tc>
          <w:tcPr>
            <w:tcW w:w="1276" w:type="dxa"/>
            <w:shd w:val="clear" w:color="auto" w:fill="auto"/>
            <w:vAlign w:val="center"/>
          </w:tcPr>
          <w:p w14:paraId="2F87538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9C26D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028A631E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209301F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0587CDEA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F33A6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18 144.00 zł</w:t>
            </w:r>
          </w:p>
        </w:tc>
      </w:tr>
      <w:tr w:rsidR="00F02A41" w:rsidRPr="00456B28" w14:paraId="2BC3F8F0" w14:textId="77777777" w:rsidTr="00493727">
        <w:tc>
          <w:tcPr>
            <w:tcW w:w="1276" w:type="dxa"/>
            <w:shd w:val="clear" w:color="auto" w:fill="auto"/>
            <w:vAlign w:val="center"/>
          </w:tcPr>
          <w:p w14:paraId="787169B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F176B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1763E6E2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E9D1981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1BE86CEA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lastRenderedPageBreak/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71B0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lastRenderedPageBreak/>
              <w:t>7 776.00 zł</w:t>
            </w:r>
          </w:p>
        </w:tc>
      </w:tr>
      <w:tr w:rsidR="00F02A41" w:rsidRPr="00456B28" w14:paraId="1D0F56B7" w14:textId="77777777" w:rsidTr="00493727">
        <w:tc>
          <w:tcPr>
            <w:tcW w:w="1276" w:type="dxa"/>
            <w:shd w:val="clear" w:color="auto" w:fill="auto"/>
            <w:vAlign w:val="center"/>
          </w:tcPr>
          <w:p w14:paraId="1831E78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8C05CD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0FC7688F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002FCAE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3DA48B09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769A6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15 120.00 zł</w:t>
            </w:r>
          </w:p>
        </w:tc>
      </w:tr>
      <w:tr w:rsidR="00F02A41" w:rsidRPr="00456B28" w14:paraId="0B73EEF8" w14:textId="77777777" w:rsidTr="00493727">
        <w:tc>
          <w:tcPr>
            <w:tcW w:w="1276" w:type="dxa"/>
            <w:shd w:val="clear" w:color="auto" w:fill="auto"/>
            <w:vAlign w:val="center"/>
          </w:tcPr>
          <w:p w14:paraId="707E5B8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8B55D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0E67F6E4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457732A3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08DE7EB2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AF203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1 080 000.00 zł</w:t>
            </w:r>
          </w:p>
        </w:tc>
      </w:tr>
      <w:tr w:rsidR="00F02A41" w:rsidRPr="00456B28" w14:paraId="5EDA0E67" w14:textId="77777777" w:rsidTr="00493727">
        <w:tc>
          <w:tcPr>
            <w:tcW w:w="1276" w:type="dxa"/>
            <w:shd w:val="clear" w:color="auto" w:fill="auto"/>
            <w:vAlign w:val="center"/>
          </w:tcPr>
          <w:p w14:paraId="79A365C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845A4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4C887803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2A70EE99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497E1F73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895DA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22 680.00 zł</w:t>
            </w:r>
          </w:p>
        </w:tc>
      </w:tr>
      <w:tr w:rsidR="00F02A41" w:rsidRPr="00456B28" w14:paraId="450FCB9D" w14:textId="77777777" w:rsidTr="00493727">
        <w:tc>
          <w:tcPr>
            <w:tcW w:w="1276" w:type="dxa"/>
            <w:shd w:val="clear" w:color="auto" w:fill="auto"/>
            <w:vAlign w:val="center"/>
          </w:tcPr>
          <w:p w14:paraId="6E677D9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4A644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27F5977D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3C169E2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7E07C3E9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F3C66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6 750.00 zł</w:t>
            </w:r>
          </w:p>
        </w:tc>
      </w:tr>
      <w:tr w:rsidR="00F02A41" w:rsidRPr="00456B28" w14:paraId="767A8790" w14:textId="77777777" w:rsidTr="00493727">
        <w:tc>
          <w:tcPr>
            <w:tcW w:w="1276" w:type="dxa"/>
            <w:shd w:val="clear" w:color="auto" w:fill="auto"/>
            <w:vAlign w:val="center"/>
          </w:tcPr>
          <w:p w14:paraId="0A03309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6BA93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3847315E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E3DB832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40D00FDC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FD3F8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43 200.00 zł</w:t>
            </w:r>
          </w:p>
        </w:tc>
      </w:tr>
      <w:tr w:rsidR="00F02A41" w:rsidRPr="00456B28" w14:paraId="6B21F81E" w14:textId="77777777" w:rsidTr="00493727">
        <w:tc>
          <w:tcPr>
            <w:tcW w:w="1276" w:type="dxa"/>
            <w:shd w:val="clear" w:color="auto" w:fill="auto"/>
            <w:vAlign w:val="center"/>
          </w:tcPr>
          <w:p w14:paraId="55AF8CA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B2FD4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4FABE2F0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02DEFFA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4D5BF4AE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C68D2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23 328.00 zł</w:t>
            </w:r>
          </w:p>
        </w:tc>
      </w:tr>
      <w:tr w:rsidR="00F02A41" w:rsidRPr="00456B28" w14:paraId="74A1F4E8" w14:textId="77777777" w:rsidTr="00493727">
        <w:tc>
          <w:tcPr>
            <w:tcW w:w="1276" w:type="dxa"/>
            <w:shd w:val="clear" w:color="auto" w:fill="auto"/>
            <w:vAlign w:val="center"/>
          </w:tcPr>
          <w:p w14:paraId="113886C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96EE6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794415FE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440C9CCC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32E80AC3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F1ADB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33 750.00 zł</w:t>
            </w:r>
          </w:p>
        </w:tc>
      </w:tr>
      <w:tr w:rsidR="00F02A41" w:rsidRPr="00456B28" w14:paraId="493EBABB" w14:textId="77777777" w:rsidTr="00493727">
        <w:tc>
          <w:tcPr>
            <w:tcW w:w="1276" w:type="dxa"/>
            <w:shd w:val="clear" w:color="auto" w:fill="auto"/>
            <w:vAlign w:val="center"/>
          </w:tcPr>
          <w:p w14:paraId="043D67A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BE902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23AC9570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2EEDB3CB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70173EDF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D3DFD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16 740.00 zł</w:t>
            </w:r>
          </w:p>
        </w:tc>
      </w:tr>
      <w:tr w:rsidR="00F02A41" w:rsidRPr="00456B28" w14:paraId="08DA4BD8" w14:textId="77777777" w:rsidTr="00493727">
        <w:tc>
          <w:tcPr>
            <w:tcW w:w="1276" w:type="dxa"/>
            <w:shd w:val="clear" w:color="auto" w:fill="auto"/>
            <w:vAlign w:val="center"/>
          </w:tcPr>
          <w:p w14:paraId="068E754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36A48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25528033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90CDDFF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2DAD65B1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22F9E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18 900.00 zł</w:t>
            </w:r>
          </w:p>
        </w:tc>
      </w:tr>
      <w:tr w:rsidR="00F02A41" w:rsidRPr="00456B28" w14:paraId="5B94A6BD" w14:textId="77777777" w:rsidTr="00493727">
        <w:tc>
          <w:tcPr>
            <w:tcW w:w="1276" w:type="dxa"/>
            <w:shd w:val="clear" w:color="auto" w:fill="auto"/>
            <w:vAlign w:val="center"/>
          </w:tcPr>
          <w:p w14:paraId="399C5C0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83927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5895FCB3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0D0C3E57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29C044E2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1F4B3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26 730.00 zł</w:t>
            </w:r>
          </w:p>
        </w:tc>
      </w:tr>
      <w:tr w:rsidR="00F02A41" w:rsidRPr="00456B28" w14:paraId="574364A3" w14:textId="77777777" w:rsidTr="00493727">
        <w:tc>
          <w:tcPr>
            <w:tcW w:w="1276" w:type="dxa"/>
            <w:shd w:val="clear" w:color="auto" w:fill="auto"/>
            <w:vAlign w:val="center"/>
          </w:tcPr>
          <w:p w14:paraId="70CD77E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7CB6B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6C79C146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5F888E0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7AA7C952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E347B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18 144.00 zł</w:t>
            </w:r>
          </w:p>
        </w:tc>
      </w:tr>
      <w:tr w:rsidR="00F02A41" w:rsidRPr="00456B28" w14:paraId="0BE009B4" w14:textId="77777777" w:rsidTr="00493727">
        <w:tc>
          <w:tcPr>
            <w:tcW w:w="1276" w:type="dxa"/>
            <w:shd w:val="clear" w:color="auto" w:fill="auto"/>
            <w:vAlign w:val="center"/>
          </w:tcPr>
          <w:p w14:paraId="4F78B8A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50A6A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621703AD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27F4F2F8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7B19D5E1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2F050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10 692.00 zł</w:t>
            </w:r>
          </w:p>
        </w:tc>
      </w:tr>
      <w:tr w:rsidR="00F02A41" w:rsidRPr="00456B28" w14:paraId="68BFC0DF" w14:textId="77777777" w:rsidTr="00493727">
        <w:tc>
          <w:tcPr>
            <w:tcW w:w="1276" w:type="dxa"/>
            <w:shd w:val="clear" w:color="auto" w:fill="auto"/>
            <w:vAlign w:val="center"/>
          </w:tcPr>
          <w:p w14:paraId="2CE0E80D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33144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019D2A81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05745A61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5BBBE19A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CAB64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34 560.00 zł</w:t>
            </w:r>
          </w:p>
        </w:tc>
      </w:tr>
      <w:tr w:rsidR="00F02A41" w:rsidRPr="00456B28" w14:paraId="0F1DA67B" w14:textId="77777777" w:rsidTr="00493727">
        <w:tc>
          <w:tcPr>
            <w:tcW w:w="1276" w:type="dxa"/>
            <w:shd w:val="clear" w:color="auto" w:fill="auto"/>
            <w:vAlign w:val="center"/>
          </w:tcPr>
          <w:p w14:paraId="1F57074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BDECB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592F8A8A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0FE2AA5A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05ADE67C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6FE7D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2 559.60 zł</w:t>
            </w:r>
          </w:p>
        </w:tc>
      </w:tr>
      <w:tr w:rsidR="00F02A41" w:rsidRPr="00456B28" w14:paraId="0E6F8DCE" w14:textId="77777777" w:rsidTr="00493727">
        <w:tc>
          <w:tcPr>
            <w:tcW w:w="1276" w:type="dxa"/>
            <w:shd w:val="clear" w:color="auto" w:fill="auto"/>
            <w:vAlign w:val="center"/>
          </w:tcPr>
          <w:p w14:paraId="7F8876E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lastRenderedPageBreak/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465AE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731B1C39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216A6A6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6A041687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E12C5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35 640.00 zł</w:t>
            </w:r>
          </w:p>
        </w:tc>
      </w:tr>
      <w:tr w:rsidR="00F02A41" w:rsidRPr="00456B28" w14:paraId="067987D3" w14:textId="77777777" w:rsidTr="00493727">
        <w:tc>
          <w:tcPr>
            <w:tcW w:w="1276" w:type="dxa"/>
            <w:shd w:val="clear" w:color="auto" w:fill="auto"/>
            <w:vAlign w:val="center"/>
          </w:tcPr>
          <w:p w14:paraId="689FDD2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F3AEF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3A8BB0AA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C05446C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111EB4D6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0C21C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17 712.00 zł</w:t>
            </w:r>
          </w:p>
        </w:tc>
      </w:tr>
      <w:tr w:rsidR="00F02A41" w:rsidRPr="00456B28" w14:paraId="11A3EA2E" w14:textId="77777777" w:rsidTr="00493727">
        <w:tc>
          <w:tcPr>
            <w:tcW w:w="1276" w:type="dxa"/>
            <w:shd w:val="clear" w:color="auto" w:fill="auto"/>
            <w:vAlign w:val="center"/>
          </w:tcPr>
          <w:p w14:paraId="7F5C4EA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42C5A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14:paraId="03A433F7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4D6A3DFB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7FD8A94F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E447D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8 856.00 zł</w:t>
            </w:r>
          </w:p>
        </w:tc>
      </w:tr>
      <w:tr w:rsidR="00F02A41" w:rsidRPr="00456B28" w14:paraId="69406C67" w14:textId="77777777" w:rsidTr="00493727">
        <w:tc>
          <w:tcPr>
            <w:tcW w:w="1276" w:type="dxa"/>
            <w:shd w:val="clear" w:color="auto" w:fill="auto"/>
            <w:vAlign w:val="center"/>
          </w:tcPr>
          <w:p w14:paraId="585BA49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C6832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14:paraId="30A18B5D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406C4AB9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157B702E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8B477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19 440.00 zł</w:t>
            </w:r>
          </w:p>
        </w:tc>
      </w:tr>
      <w:tr w:rsidR="00F02A41" w:rsidRPr="00456B28" w14:paraId="5DE700D6" w14:textId="77777777" w:rsidTr="00493727">
        <w:tc>
          <w:tcPr>
            <w:tcW w:w="1276" w:type="dxa"/>
            <w:shd w:val="clear" w:color="auto" w:fill="auto"/>
            <w:vAlign w:val="center"/>
          </w:tcPr>
          <w:p w14:paraId="678B87A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E0028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22CD2433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32F26C74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19377343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4D920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75 600.00 zł</w:t>
            </w:r>
          </w:p>
        </w:tc>
      </w:tr>
      <w:tr w:rsidR="00F02A41" w:rsidRPr="00456B28" w14:paraId="0C104ED8" w14:textId="77777777" w:rsidTr="00493727">
        <w:tc>
          <w:tcPr>
            <w:tcW w:w="1276" w:type="dxa"/>
            <w:shd w:val="clear" w:color="auto" w:fill="auto"/>
            <w:vAlign w:val="center"/>
          </w:tcPr>
          <w:p w14:paraId="0217EEE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33FF1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14:paraId="44CEB90E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499E1D6F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51DC12E0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CCF64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3 888.00 zł</w:t>
            </w:r>
          </w:p>
        </w:tc>
      </w:tr>
      <w:tr w:rsidR="00F02A41" w:rsidRPr="00456B28" w14:paraId="65241855" w14:textId="77777777" w:rsidTr="00493727">
        <w:tc>
          <w:tcPr>
            <w:tcW w:w="1276" w:type="dxa"/>
            <w:shd w:val="clear" w:color="auto" w:fill="auto"/>
            <w:vAlign w:val="center"/>
          </w:tcPr>
          <w:p w14:paraId="68AD7A8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42778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53</w:t>
            </w:r>
          </w:p>
        </w:tc>
        <w:tc>
          <w:tcPr>
            <w:tcW w:w="3969" w:type="dxa"/>
            <w:shd w:val="clear" w:color="auto" w:fill="auto"/>
          </w:tcPr>
          <w:p w14:paraId="2AEF850E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41D020DC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6889694B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99461F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4 698.00 zł</w:t>
            </w:r>
          </w:p>
        </w:tc>
      </w:tr>
      <w:tr w:rsidR="00F02A41" w:rsidRPr="00456B28" w14:paraId="2162672C" w14:textId="77777777" w:rsidTr="00493727">
        <w:tc>
          <w:tcPr>
            <w:tcW w:w="1276" w:type="dxa"/>
            <w:shd w:val="clear" w:color="auto" w:fill="auto"/>
            <w:vAlign w:val="center"/>
          </w:tcPr>
          <w:p w14:paraId="34C6657F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30933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14:paraId="748BF21A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37D3C2D6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51E65B17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4168E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113 400.00 zł</w:t>
            </w:r>
          </w:p>
        </w:tc>
      </w:tr>
      <w:tr w:rsidR="00F02A41" w:rsidRPr="00456B28" w14:paraId="15E193E0" w14:textId="77777777" w:rsidTr="00493727">
        <w:tc>
          <w:tcPr>
            <w:tcW w:w="1276" w:type="dxa"/>
            <w:shd w:val="clear" w:color="auto" w:fill="auto"/>
            <w:vAlign w:val="center"/>
          </w:tcPr>
          <w:p w14:paraId="571CC31F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7668B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57</w:t>
            </w:r>
          </w:p>
        </w:tc>
        <w:tc>
          <w:tcPr>
            <w:tcW w:w="3969" w:type="dxa"/>
            <w:shd w:val="clear" w:color="auto" w:fill="auto"/>
          </w:tcPr>
          <w:p w14:paraId="2A9AD50C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0EBEE2D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461CEC65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A5B36F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14 256.00 zł</w:t>
            </w:r>
          </w:p>
        </w:tc>
      </w:tr>
      <w:tr w:rsidR="00F02A41" w:rsidRPr="00456B28" w14:paraId="6E9187B3" w14:textId="77777777" w:rsidTr="00493727">
        <w:tc>
          <w:tcPr>
            <w:tcW w:w="1276" w:type="dxa"/>
            <w:shd w:val="clear" w:color="auto" w:fill="auto"/>
            <w:vAlign w:val="center"/>
          </w:tcPr>
          <w:p w14:paraId="09F2B71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66C87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58</w:t>
            </w:r>
          </w:p>
        </w:tc>
        <w:tc>
          <w:tcPr>
            <w:tcW w:w="3969" w:type="dxa"/>
            <w:shd w:val="clear" w:color="auto" w:fill="auto"/>
          </w:tcPr>
          <w:p w14:paraId="652578A3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991E545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1D158307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5059C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9 504.00 zł</w:t>
            </w:r>
          </w:p>
        </w:tc>
      </w:tr>
      <w:tr w:rsidR="00F02A41" w:rsidRPr="00456B28" w14:paraId="473DBCAA" w14:textId="77777777" w:rsidTr="00493727">
        <w:tc>
          <w:tcPr>
            <w:tcW w:w="1276" w:type="dxa"/>
            <w:shd w:val="clear" w:color="auto" w:fill="auto"/>
            <w:vAlign w:val="center"/>
          </w:tcPr>
          <w:p w14:paraId="600FDEC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E16E5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61</w:t>
            </w:r>
          </w:p>
        </w:tc>
        <w:tc>
          <w:tcPr>
            <w:tcW w:w="3969" w:type="dxa"/>
            <w:shd w:val="clear" w:color="auto" w:fill="auto"/>
          </w:tcPr>
          <w:p w14:paraId="72533D2C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E5EAFF3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1190FDEF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6A68A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73 440.00 zł</w:t>
            </w:r>
          </w:p>
        </w:tc>
      </w:tr>
      <w:tr w:rsidR="00F02A41" w:rsidRPr="00456B28" w14:paraId="7E1A0EA9" w14:textId="77777777" w:rsidTr="00493727">
        <w:tc>
          <w:tcPr>
            <w:tcW w:w="1276" w:type="dxa"/>
            <w:shd w:val="clear" w:color="auto" w:fill="auto"/>
            <w:vAlign w:val="center"/>
          </w:tcPr>
          <w:p w14:paraId="267B921D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A1308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62</w:t>
            </w:r>
          </w:p>
        </w:tc>
        <w:tc>
          <w:tcPr>
            <w:tcW w:w="3969" w:type="dxa"/>
            <w:shd w:val="clear" w:color="auto" w:fill="auto"/>
          </w:tcPr>
          <w:p w14:paraId="5BCFD4FB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4F2A7986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2B84E971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FC4CC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476 280.00 zł</w:t>
            </w:r>
          </w:p>
        </w:tc>
      </w:tr>
      <w:tr w:rsidR="00F02A41" w:rsidRPr="00456B28" w14:paraId="24130AD8" w14:textId="77777777" w:rsidTr="00493727">
        <w:tc>
          <w:tcPr>
            <w:tcW w:w="1276" w:type="dxa"/>
            <w:shd w:val="clear" w:color="auto" w:fill="auto"/>
            <w:vAlign w:val="center"/>
          </w:tcPr>
          <w:p w14:paraId="48B1553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1F078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65</w:t>
            </w:r>
          </w:p>
        </w:tc>
        <w:tc>
          <w:tcPr>
            <w:tcW w:w="3969" w:type="dxa"/>
            <w:shd w:val="clear" w:color="auto" w:fill="auto"/>
          </w:tcPr>
          <w:p w14:paraId="7F6FC89C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E700653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2AAF8F85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21B46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116 640.00 zł</w:t>
            </w:r>
          </w:p>
        </w:tc>
      </w:tr>
      <w:tr w:rsidR="00F02A41" w:rsidRPr="00456B28" w14:paraId="7D6A6EC6" w14:textId="77777777" w:rsidTr="00493727">
        <w:tc>
          <w:tcPr>
            <w:tcW w:w="1276" w:type="dxa"/>
            <w:shd w:val="clear" w:color="auto" w:fill="auto"/>
            <w:vAlign w:val="center"/>
          </w:tcPr>
          <w:p w14:paraId="0993CD2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30F12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67</w:t>
            </w:r>
          </w:p>
        </w:tc>
        <w:tc>
          <w:tcPr>
            <w:tcW w:w="3969" w:type="dxa"/>
            <w:shd w:val="clear" w:color="auto" w:fill="auto"/>
          </w:tcPr>
          <w:p w14:paraId="1E9F7B26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7441374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39AB4140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F3149B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125 280.00 zł</w:t>
            </w:r>
          </w:p>
        </w:tc>
      </w:tr>
      <w:tr w:rsidR="00F02A41" w:rsidRPr="00456B28" w14:paraId="77C34BEF" w14:textId="77777777" w:rsidTr="00493727">
        <w:tc>
          <w:tcPr>
            <w:tcW w:w="1276" w:type="dxa"/>
            <w:shd w:val="clear" w:color="auto" w:fill="auto"/>
            <w:vAlign w:val="center"/>
          </w:tcPr>
          <w:p w14:paraId="7728947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D59BA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68</w:t>
            </w:r>
          </w:p>
        </w:tc>
        <w:tc>
          <w:tcPr>
            <w:tcW w:w="3969" w:type="dxa"/>
            <w:shd w:val="clear" w:color="auto" w:fill="auto"/>
          </w:tcPr>
          <w:p w14:paraId="1FC08B6B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38B13B33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Polna 11 </w:t>
            </w:r>
          </w:p>
          <w:p w14:paraId="0238D744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A706F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lastRenderedPageBreak/>
              <w:t>352 080.00 zł</w:t>
            </w:r>
          </w:p>
        </w:tc>
      </w:tr>
      <w:tr w:rsidR="00F02A41" w:rsidRPr="00456B28" w14:paraId="7FFDDABE" w14:textId="77777777" w:rsidTr="00493727">
        <w:tc>
          <w:tcPr>
            <w:tcW w:w="1276" w:type="dxa"/>
            <w:shd w:val="clear" w:color="auto" w:fill="auto"/>
            <w:vAlign w:val="center"/>
          </w:tcPr>
          <w:p w14:paraId="1A44F9A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2934E2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77</w:t>
            </w:r>
          </w:p>
        </w:tc>
        <w:tc>
          <w:tcPr>
            <w:tcW w:w="3969" w:type="dxa"/>
            <w:shd w:val="clear" w:color="auto" w:fill="auto"/>
          </w:tcPr>
          <w:p w14:paraId="3EDEA010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DAF571B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4AADAA15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62CA7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5 880 600.00 zł</w:t>
            </w:r>
          </w:p>
        </w:tc>
      </w:tr>
      <w:tr w:rsidR="00F02A41" w:rsidRPr="00456B28" w14:paraId="610DAB8A" w14:textId="77777777" w:rsidTr="00493727">
        <w:tc>
          <w:tcPr>
            <w:tcW w:w="1276" w:type="dxa"/>
            <w:shd w:val="clear" w:color="auto" w:fill="auto"/>
            <w:vAlign w:val="center"/>
          </w:tcPr>
          <w:p w14:paraId="48BDAEF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EE5B5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87</w:t>
            </w:r>
          </w:p>
        </w:tc>
        <w:tc>
          <w:tcPr>
            <w:tcW w:w="3969" w:type="dxa"/>
            <w:shd w:val="clear" w:color="auto" w:fill="auto"/>
          </w:tcPr>
          <w:p w14:paraId="66335DD1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5BA2F7C3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1607CFB4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B7FA6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5 184.00 zł</w:t>
            </w:r>
          </w:p>
        </w:tc>
      </w:tr>
      <w:tr w:rsidR="00F02A41" w:rsidRPr="00456B28" w14:paraId="3135A379" w14:textId="77777777" w:rsidTr="00493727">
        <w:tc>
          <w:tcPr>
            <w:tcW w:w="1276" w:type="dxa"/>
            <w:shd w:val="clear" w:color="auto" w:fill="auto"/>
            <w:vAlign w:val="center"/>
          </w:tcPr>
          <w:p w14:paraId="647AA57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2AF2B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AAE3591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2849C269" w14:textId="763462F3" w:rsidR="00F02A41" w:rsidRPr="00456B28" w:rsidRDefault="000D74F4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Łopuszańska 36 bud. 14C</w:t>
            </w:r>
          </w:p>
          <w:p w14:paraId="30B3FB9B" w14:textId="47B591E3" w:rsidR="00F02A41" w:rsidRPr="00456B28" w:rsidRDefault="000D74F4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C82B6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3 560.76 zł</w:t>
            </w:r>
          </w:p>
        </w:tc>
      </w:tr>
      <w:tr w:rsidR="00F02A41" w:rsidRPr="00456B28" w14:paraId="157358C8" w14:textId="77777777" w:rsidTr="00493727">
        <w:tc>
          <w:tcPr>
            <w:tcW w:w="1276" w:type="dxa"/>
            <w:shd w:val="clear" w:color="auto" w:fill="auto"/>
            <w:vAlign w:val="center"/>
          </w:tcPr>
          <w:p w14:paraId="71CD345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5EEB1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79</w:t>
            </w:r>
          </w:p>
        </w:tc>
        <w:tc>
          <w:tcPr>
            <w:tcW w:w="3969" w:type="dxa"/>
            <w:shd w:val="clear" w:color="auto" w:fill="auto"/>
          </w:tcPr>
          <w:p w14:paraId="1C6CBAD4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Cytosorbents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2480DB7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Gałeczki 54 </w:t>
            </w:r>
          </w:p>
          <w:p w14:paraId="7142EFE2" w14:textId="1BAA9E6A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41</w:t>
            </w:r>
            <w:r w:rsidR="000D74F4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500 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F9991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179 496.00 zł</w:t>
            </w:r>
          </w:p>
        </w:tc>
      </w:tr>
      <w:tr w:rsidR="00F02A41" w:rsidRPr="00456B28" w14:paraId="209525C8" w14:textId="77777777" w:rsidTr="00493727">
        <w:tc>
          <w:tcPr>
            <w:tcW w:w="1276" w:type="dxa"/>
            <w:shd w:val="clear" w:color="auto" w:fill="auto"/>
            <w:vAlign w:val="center"/>
          </w:tcPr>
          <w:p w14:paraId="0521BE7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9370A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60</w:t>
            </w:r>
          </w:p>
        </w:tc>
        <w:tc>
          <w:tcPr>
            <w:tcW w:w="3969" w:type="dxa"/>
            <w:shd w:val="clear" w:color="auto" w:fill="auto"/>
          </w:tcPr>
          <w:p w14:paraId="0554B532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ARTIVION Polska Sp. z o.o.</w:t>
            </w:r>
          </w:p>
          <w:p w14:paraId="1DB7F770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Dziekońskiego 1 </w:t>
            </w:r>
          </w:p>
          <w:p w14:paraId="359C46F9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00-728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5B9CA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29 160.00 zł</w:t>
            </w:r>
          </w:p>
        </w:tc>
      </w:tr>
      <w:tr w:rsidR="00F02A41" w:rsidRPr="00456B28" w14:paraId="429DBC7F" w14:textId="77777777" w:rsidTr="00493727">
        <w:tc>
          <w:tcPr>
            <w:tcW w:w="1276" w:type="dxa"/>
            <w:shd w:val="clear" w:color="auto" w:fill="auto"/>
            <w:vAlign w:val="center"/>
          </w:tcPr>
          <w:p w14:paraId="14D73A3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E0C0D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74</w:t>
            </w:r>
          </w:p>
        </w:tc>
        <w:tc>
          <w:tcPr>
            <w:tcW w:w="3969" w:type="dxa"/>
            <w:shd w:val="clear" w:color="auto" w:fill="auto"/>
          </w:tcPr>
          <w:p w14:paraId="0C530426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ARTIVION Polska Sp. z o.o.</w:t>
            </w:r>
          </w:p>
          <w:p w14:paraId="67D2EBEF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Dziekońskiego 1 </w:t>
            </w:r>
          </w:p>
          <w:p w14:paraId="21B230A1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00-728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004D2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399 600.00 zł</w:t>
            </w:r>
          </w:p>
        </w:tc>
      </w:tr>
      <w:tr w:rsidR="00F02A41" w:rsidRPr="00456B28" w14:paraId="320F53E6" w14:textId="77777777" w:rsidTr="00493727">
        <w:tc>
          <w:tcPr>
            <w:tcW w:w="1276" w:type="dxa"/>
            <w:shd w:val="clear" w:color="auto" w:fill="auto"/>
            <w:vAlign w:val="center"/>
          </w:tcPr>
          <w:p w14:paraId="3855255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87105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75</w:t>
            </w:r>
          </w:p>
        </w:tc>
        <w:tc>
          <w:tcPr>
            <w:tcW w:w="3969" w:type="dxa"/>
            <w:shd w:val="clear" w:color="auto" w:fill="auto"/>
          </w:tcPr>
          <w:p w14:paraId="198BA6BD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Abbott Medical Sp. z o. o.</w:t>
            </w:r>
          </w:p>
          <w:p w14:paraId="1D886A2B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Postępu 21B </w:t>
            </w:r>
          </w:p>
          <w:p w14:paraId="155DAE5E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F70F3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10 886.40 zł</w:t>
            </w:r>
          </w:p>
        </w:tc>
      </w:tr>
      <w:tr w:rsidR="00F02A41" w:rsidRPr="00456B28" w14:paraId="602B3DFF" w14:textId="77777777" w:rsidTr="00493727">
        <w:tc>
          <w:tcPr>
            <w:tcW w:w="1276" w:type="dxa"/>
            <w:shd w:val="clear" w:color="auto" w:fill="auto"/>
            <w:vAlign w:val="center"/>
          </w:tcPr>
          <w:p w14:paraId="11126AC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9663E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6835D13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Empireum Piotr Dopieralski</w:t>
            </w:r>
          </w:p>
          <w:p w14:paraId="389678AC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Chotomowska 30 </w:t>
            </w:r>
          </w:p>
          <w:p w14:paraId="7FA01EFE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05-110 Jabłonna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D2058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23 976.00 zł</w:t>
            </w:r>
          </w:p>
        </w:tc>
      </w:tr>
      <w:tr w:rsidR="00F02A41" w:rsidRPr="00456B28" w14:paraId="7408FBE1" w14:textId="77777777" w:rsidTr="00493727">
        <w:tc>
          <w:tcPr>
            <w:tcW w:w="1276" w:type="dxa"/>
            <w:shd w:val="clear" w:color="auto" w:fill="auto"/>
            <w:vAlign w:val="center"/>
          </w:tcPr>
          <w:p w14:paraId="75F648AF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4F54B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7272B78A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VYGON Polska Sp. z o.o.</w:t>
            </w:r>
          </w:p>
          <w:p w14:paraId="35F82404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ul. Francuska 39/6 </w:t>
            </w:r>
          </w:p>
          <w:p w14:paraId="0B8A831A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03-905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D4212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7 549.20 zł</w:t>
            </w:r>
          </w:p>
        </w:tc>
      </w:tr>
      <w:tr w:rsidR="00F02A41" w:rsidRPr="00456B28" w14:paraId="295D1BD8" w14:textId="77777777" w:rsidTr="00493727">
        <w:tc>
          <w:tcPr>
            <w:tcW w:w="1276" w:type="dxa"/>
            <w:shd w:val="clear" w:color="auto" w:fill="auto"/>
            <w:vAlign w:val="center"/>
          </w:tcPr>
          <w:p w14:paraId="17B3ECB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8CD34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191A6AD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VYGON Polska Sp. z o.o.</w:t>
            </w:r>
          </w:p>
          <w:p w14:paraId="7BB42611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ul. Francuska 39/6 </w:t>
            </w:r>
          </w:p>
          <w:p w14:paraId="492557AE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03-905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A191A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5 184.00 zł</w:t>
            </w:r>
          </w:p>
        </w:tc>
      </w:tr>
      <w:tr w:rsidR="00F02A41" w:rsidRPr="00456B28" w14:paraId="646432B8" w14:textId="77777777" w:rsidTr="00493727">
        <w:tc>
          <w:tcPr>
            <w:tcW w:w="1276" w:type="dxa"/>
            <w:shd w:val="clear" w:color="auto" w:fill="auto"/>
            <w:vAlign w:val="center"/>
          </w:tcPr>
          <w:p w14:paraId="7401EA1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7E25D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59</w:t>
            </w:r>
          </w:p>
        </w:tc>
        <w:tc>
          <w:tcPr>
            <w:tcW w:w="3969" w:type="dxa"/>
            <w:shd w:val="clear" w:color="auto" w:fill="auto"/>
          </w:tcPr>
          <w:p w14:paraId="6A7D4B8A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VYGON Polska Sp. z o.o.</w:t>
            </w:r>
          </w:p>
          <w:p w14:paraId="63C7E910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ul. Francuska 39/6 </w:t>
            </w:r>
          </w:p>
          <w:p w14:paraId="0744F54A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03-905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82CFA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246.24 zł</w:t>
            </w:r>
          </w:p>
        </w:tc>
      </w:tr>
      <w:tr w:rsidR="00F02A41" w:rsidRPr="00456B28" w14:paraId="42E6C286" w14:textId="77777777" w:rsidTr="00493727">
        <w:tc>
          <w:tcPr>
            <w:tcW w:w="1276" w:type="dxa"/>
            <w:shd w:val="clear" w:color="auto" w:fill="auto"/>
            <w:vAlign w:val="center"/>
          </w:tcPr>
          <w:p w14:paraId="72FAB7F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6FCFD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90</w:t>
            </w:r>
          </w:p>
        </w:tc>
        <w:tc>
          <w:tcPr>
            <w:tcW w:w="3969" w:type="dxa"/>
            <w:shd w:val="clear" w:color="auto" w:fill="auto"/>
          </w:tcPr>
          <w:p w14:paraId="3784B6E2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VYGON Polska Sp. z o.o.</w:t>
            </w:r>
          </w:p>
          <w:p w14:paraId="7968BEC9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ul. Francuska 39/6 </w:t>
            </w:r>
          </w:p>
          <w:p w14:paraId="426C182F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03-905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E8A3F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3 780.00 zł</w:t>
            </w:r>
          </w:p>
        </w:tc>
      </w:tr>
      <w:tr w:rsidR="00F02A41" w:rsidRPr="00456B28" w14:paraId="447D94C9" w14:textId="77777777" w:rsidTr="00493727">
        <w:tc>
          <w:tcPr>
            <w:tcW w:w="1276" w:type="dxa"/>
            <w:shd w:val="clear" w:color="auto" w:fill="auto"/>
            <w:vAlign w:val="center"/>
          </w:tcPr>
          <w:p w14:paraId="29C1645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328F3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5DADA46C" w14:textId="4F92F279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Agencja Naukowo-Techniczna </w:t>
            </w:r>
            <w:r w:rsidR="000D74F4">
              <w:rPr>
                <w:rFonts w:ascii="Arial Narrow" w:hAnsi="Arial Narrow" w:cs="Arial"/>
                <w:sz w:val="22"/>
                <w:szCs w:val="22"/>
              </w:rPr>
              <w:br/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Symico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989A2EA" w14:textId="1C472066" w:rsidR="00F02A41" w:rsidRPr="00456B28" w:rsidRDefault="000D74F4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Powstańców </w:t>
            </w:r>
            <w:r>
              <w:rPr>
                <w:rFonts w:ascii="Arial Narrow" w:hAnsi="Arial Narrow" w:cs="Arial"/>
                <w:sz w:val="22"/>
                <w:szCs w:val="22"/>
              </w:rPr>
              <w:t>Ś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>ląskich</w:t>
            </w:r>
            <w:r w:rsidR="00F02A41" w:rsidRPr="00456B28">
              <w:rPr>
                <w:rFonts w:ascii="Arial Narrow" w:hAnsi="Arial Narrow" w:cs="Arial"/>
                <w:sz w:val="22"/>
                <w:szCs w:val="22"/>
              </w:rPr>
              <w:t xml:space="preserve"> 54A/2 </w:t>
            </w:r>
          </w:p>
          <w:p w14:paraId="603BE97C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53-333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792B4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18 135.36 zł</w:t>
            </w:r>
          </w:p>
        </w:tc>
      </w:tr>
      <w:tr w:rsidR="00F02A41" w:rsidRPr="00456B28" w14:paraId="06473F4B" w14:textId="77777777" w:rsidTr="00493727">
        <w:tc>
          <w:tcPr>
            <w:tcW w:w="1276" w:type="dxa"/>
            <w:shd w:val="clear" w:color="auto" w:fill="auto"/>
            <w:vAlign w:val="center"/>
          </w:tcPr>
          <w:p w14:paraId="20C1CF2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34760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65A12EEE" w14:textId="11DB6A41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Agencja Naukowo-Techniczna </w:t>
            </w:r>
            <w:r w:rsidR="000D74F4">
              <w:rPr>
                <w:rFonts w:ascii="Arial Narrow" w:hAnsi="Arial Narrow" w:cs="Arial"/>
                <w:sz w:val="22"/>
                <w:szCs w:val="22"/>
              </w:rPr>
              <w:br/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lastRenderedPageBreak/>
              <w:t>Symico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3923D5F" w14:textId="131A676F" w:rsidR="00F02A41" w:rsidRPr="00456B28" w:rsidRDefault="000D74F4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Powstańców </w:t>
            </w:r>
            <w:r>
              <w:rPr>
                <w:rFonts w:ascii="Arial Narrow" w:hAnsi="Arial Narrow" w:cs="Arial"/>
                <w:sz w:val="22"/>
                <w:szCs w:val="22"/>
              </w:rPr>
              <w:t>Ś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ląskich </w:t>
            </w:r>
            <w:r w:rsidR="00F02A41" w:rsidRPr="00456B28">
              <w:rPr>
                <w:rFonts w:ascii="Arial Narrow" w:hAnsi="Arial Narrow" w:cs="Arial"/>
                <w:sz w:val="22"/>
                <w:szCs w:val="22"/>
              </w:rPr>
              <w:t xml:space="preserve">54A/2 </w:t>
            </w:r>
          </w:p>
          <w:p w14:paraId="4C494857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53-333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6921ED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lastRenderedPageBreak/>
              <w:t>10 800.00 zł</w:t>
            </w:r>
          </w:p>
        </w:tc>
      </w:tr>
      <w:tr w:rsidR="00F02A41" w:rsidRPr="00456B28" w14:paraId="19427279" w14:textId="77777777" w:rsidTr="00493727">
        <w:tc>
          <w:tcPr>
            <w:tcW w:w="1276" w:type="dxa"/>
            <w:shd w:val="clear" w:color="auto" w:fill="auto"/>
            <w:vAlign w:val="center"/>
          </w:tcPr>
          <w:p w14:paraId="7653CA9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8F81A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70</w:t>
            </w:r>
          </w:p>
        </w:tc>
        <w:tc>
          <w:tcPr>
            <w:tcW w:w="3969" w:type="dxa"/>
            <w:shd w:val="clear" w:color="auto" w:fill="auto"/>
          </w:tcPr>
          <w:p w14:paraId="2E9D6651" w14:textId="77777777" w:rsidR="000D74F4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Agencja Naukowo-Techniczna </w:t>
            </w:r>
          </w:p>
          <w:p w14:paraId="276DE778" w14:textId="33ADD3A6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Symico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E55AD7A" w14:textId="28CF4C46" w:rsidR="00F02A41" w:rsidRPr="00456B28" w:rsidRDefault="000D74F4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Powstańców </w:t>
            </w:r>
            <w:r>
              <w:rPr>
                <w:rFonts w:ascii="Arial Narrow" w:hAnsi="Arial Narrow" w:cs="Arial"/>
                <w:sz w:val="22"/>
                <w:szCs w:val="22"/>
              </w:rPr>
              <w:t>Ś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ląskich </w:t>
            </w:r>
            <w:r w:rsidR="00F02A41" w:rsidRPr="00456B28">
              <w:rPr>
                <w:rFonts w:ascii="Arial Narrow" w:hAnsi="Arial Narrow" w:cs="Arial"/>
                <w:sz w:val="22"/>
                <w:szCs w:val="22"/>
              </w:rPr>
              <w:t xml:space="preserve">54A/2 </w:t>
            </w:r>
          </w:p>
          <w:p w14:paraId="77ECF4B6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53-333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74F0B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181 440.00 zł</w:t>
            </w:r>
          </w:p>
        </w:tc>
      </w:tr>
      <w:tr w:rsidR="00F02A41" w:rsidRPr="00456B28" w14:paraId="30A19ED0" w14:textId="77777777" w:rsidTr="00493727">
        <w:tc>
          <w:tcPr>
            <w:tcW w:w="1276" w:type="dxa"/>
            <w:shd w:val="clear" w:color="auto" w:fill="auto"/>
            <w:vAlign w:val="center"/>
          </w:tcPr>
          <w:p w14:paraId="252E39F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72806F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8B61C02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Medicavera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Sp. z o.o.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Dalhausen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</w:p>
          <w:p w14:paraId="3D5D51F7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Majowa 2 </w:t>
            </w:r>
          </w:p>
          <w:p w14:paraId="401E5762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0B1E9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6 689.52 zł</w:t>
            </w:r>
          </w:p>
        </w:tc>
      </w:tr>
      <w:tr w:rsidR="00F02A41" w:rsidRPr="00456B28" w14:paraId="10C70343" w14:textId="77777777" w:rsidTr="00493727">
        <w:tc>
          <w:tcPr>
            <w:tcW w:w="1276" w:type="dxa"/>
            <w:shd w:val="clear" w:color="auto" w:fill="auto"/>
            <w:vAlign w:val="center"/>
          </w:tcPr>
          <w:p w14:paraId="4356532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BFC9FD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15B4E72C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14:paraId="58154AEA" w14:textId="46CEBFEC" w:rsidR="00F02A41" w:rsidRPr="00456B28" w:rsidRDefault="000D74F4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Żwirki i Wigury 18</w:t>
            </w:r>
          </w:p>
          <w:p w14:paraId="43E7DB3C" w14:textId="2DF6B407" w:rsidR="00F02A41" w:rsidRPr="00456B28" w:rsidRDefault="000D74F4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="00F02A41" w:rsidRPr="00456B28">
              <w:rPr>
                <w:rFonts w:ascii="Arial Narrow" w:hAnsi="Arial Narrow" w:cs="Arial"/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D259AD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27 000.00 zł</w:t>
            </w:r>
          </w:p>
        </w:tc>
      </w:tr>
      <w:tr w:rsidR="00F02A41" w:rsidRPr="00456B28" w14:paraId="1DDA8DFD" w14:textId="77777777" w:rsidTr="00493727">
        <w:tc>
          <w:tcPr>
            <w:tcW w:w="1276" w:type="dxa"/>
            <w:shd w:val="clear" w:color="auto" w:fill="auto"/>
            <w:vAlign w:val="center"/>
          </w:tcPr>
          <w:p w14:paraId="3DD4EAC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3F61B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169423F0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14:paraId="68DEB3AE" w14:textId="77777777" w:rsidR="000D74F4" w:rsidRPr="00456B28" w:rsidRDefault="000D74F4" w:rsidP="000D74F4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Żwirki i Wigury 18</w:t>
            </w:r>
          </w:p>
          <w:p w14:paraId="6D6CA371" w14:textId="42A01911" w:rsidR="00F02A41" w:rsidRPr="00456B28" w:rsidRDefault="000D74F4" w:rsidP="000D74F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C70A1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30 780.00 zł</w:t>
            </w:r>
          </w:p>
        </w:tc>
      </w:tr>
      <w:tr w:rsidR="00F02A41" w:rsidRPr="00456B28" w14:paraId="103191F5" w14:textId="77777777" w:rsidTr="00493727">
        <w:tc>
          <w:tcPr>
            <w:tcW w:w="1276" w:type="dxa"/>
            <w:shd w:val="clear" w:color="auto" w:fill="auto"/>
            <w:vAlign w:val="center"/>
          </w:tcPr>
          <w:p w14:paraId="6485EBF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BA406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71</w:t>
            </w:r>
          </w:p>
        </w:tc>
        <w:tc>
          <w:tcPr>
            <w:tcW w:w="3969" w:type="dxa"/>
            <w:shd w:val="clear" w:color="auto" w:fill="auto"/>
          </w:tcPr>
          <w:p w14:paraId="0445181F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14:paraId="5F2C1A11" w14:textId="77777777" w:rsidR="000D74F4" w:rsidRPr="00456B28" w:rsidRDefault="000D74F4" w:rsidP="000D74F4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Żwirki i Wigury 18</w:t>
            </w:r>
          </w:p>
          <w:p w14:paraId="45AC804A" w14:textId="39F0EC05" w:rsidR="00F02A41" w:rsidRPr="00456B28" w:rsidRDefault="000D74F4" w:rsidP="000D74F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C275E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313 632.00 zł</w:t>
            </w:r>
          </w:p>
        </w:tc>
      </w:tr>
      <w:tr w:rsidR="00F02A41" w:rsidRPr="00456B28" w14:paraId="44CAB0D2" w14:textId="77777777" w:rsidTr="00493727">
        <w:tc>
          <w:tcPr>
            <w:tcW w:w="1276" w:type="dxa"/>
            <w:shd w:val="clear" w:color="auto" w:fill="auto"/>
            <w:vAlign w:val="center"/>
          </w:tcPr>
          <w:p w14:paraId="58B92D9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16953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80</w:t>
            </w:r>
          </w:p>
        </w:tc>
        <w:tc>
          <w:tcPr>
            <w:tcW w:w="3969" w:type="dxa"/>
            <w:shd w:val="clear" w:color="auto" w:fill="auto"/>
          </w:tcPr>
          <w:p w14:paraId="2466D132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14:paraId="65D58CD2" w14:textId="77777777" w:rsidR="000D74F4" w:rsidRPr="00456B28" w:rsidRDefault="000D74F4" w:rsidP="000D74F4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Żwirki i Wigury 18</w:t>
            </w:r>
          </w:p>
          <w:p w14:paraId="601B24F8" w14:textId="4C8839D1" w:rsidR="00F02A41" w:rsidRPr="00456B28" w:rsidRDefault="000D74F4" w:rsidP="000D74F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661F4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145 800.00 zł</w:t>
            </w:r>
          </w:p>
        </w:tc>
      </w:tr>
      <w:tr w:rsidR="00F02A41" w:rsidRPr="00456B28" w14:paraId="751B51CA" w14:textId="77777777" w:rsidTr="00493727">
        <w:tc>
          <w:tcPr>
            <w:tcW w:w="1276" w:type="dxa"/>
            <w:shd w:val="clear" w:color="auto" w:fill="auto"/>
            <w:vAlign w:val="center"/>
          </w:tcPr>
          <w:p w14:paraId="2EEE53D0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121F2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81</w:t>
            </w:r>
          </w:p>
        </w:tc>
        <w:tc>
          <w:tcPr>
            <w:tcW w:w="3969" w:type="dxa"/>
            <w:shd w:val="clear" w:color="auto" w:fill="auto"/>
          </w:tcPr>
          <w:p w14:paraId="3A4173FB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14:paraId="3956A8BA" w14:textId="77777777" w:rsidR="000D74F4" w:rsidRPr="00456B28" w:rsidRDefault="000D74F4" w:rsidP="000D74F4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Żwirki i Wigury 18</w:t>
            </w:r>
          </w:p>
          <w:p w14:paraId="565A1DB9" w14:textId="4C93C9E0" w:rsidR="00F02A41" w:rsidRPr="00456B28" w:rsidRDefault="000D74F4" w:rsidP="000D74F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33178D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34 830.00 zł</w:t>
            </w:r>
          </w:p>
        </w:tc>
      </w:tr>
      <w:tr w:rsidR="00F02A41" w:rsidRPr="00456B28" w14:paraId="7CEF38C4" w14:textId="77777777" w:rsidTr="00493727">
        <w:tc>
          <w:tcPr>
            <w:tcW w:w="1276" w:type="dxa"/>
            <w:shd w:val="clear" w:color="auto" w:fill="auto"/>
            <w:vAlign w:val="center"/>
          </w:tcPr>
          <w:p w14:paraId="341D9CDB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175BBE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82</w:t>
            </w:r>
          </w:p>
        </w:tc>
        <w:tc>
          <w:tcPr>
            <w:tcW w:w="3969" w:type="dxa"/>
            <w:shd w:val="clear" w:color="auto" w:fill="auto"/>
          </w:tcPr>
          <w:p w14:paraId="6E276E39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14:paraId="130DAAF7" w14:textId="77777777" w:rsidR="000D74F4" w:rsidRPr="00456B28" w:rsidRDefault="000D74F4" w:rsidP="000D74F4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Żwirki i Wigury 18</w:t>
            </w:r>
          </w:p>
          <w:p w14:paraId="4E45CC6D" w14:textId="0E647191" w:rsidR="00F02A41" w:rsidRPr="00456B28" w:rsidRDefault="000D74F4" w:rsidP="000D74F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C05E5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34 830.00 zł</w:t>
            </w:r>
          </w:p>
        </w:tc>
      </w:tr>
      <w:tr w:rsidR="00F02A41" w:rsidRPr="00456B28" w14:paraId="53A554C0" w14:textId="77777777" w:rsidTr="00493727">
        <w:tc>
          <w:tcPr>
            <w:tcW w:w="1276" w:type="dxa"/>
            <w:shd w:val="clear" w:color="auto" w:fill="auto"/>
            <w:vAlign w:val="center"/>
          </w:tcPr>
          <w:p w14:paraId="0061B44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4D27F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0E02D5FF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56B28">
              <w:rPr>
                <w:rFonts w:ascii="Arial Narrow" w:hAnsi="Arial Narrow" w:cs="Arial"/>
                <w:sz w:val="22"/>
                <w:szCs w:val="22"/>
              </w:rPr>
              <w:t>Terumo</w:t>
            </w:r>
            <w:proofErr w:type="spellEnd"/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DD86065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1 Sierpnia 6 </w:t>
            </w:r>
          </w:p>
          <w:p w14:paraId="10F6C47B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02-134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DC689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151 200.00 zł</w:t>
            </w:r>
          </w:p>
        </w:tc>
      </w:tr>
      <w:tr w:rsidR="00F02A41" w:rsidRPr="00456B28" w14:paraId="3CE13EE3" w14:textId="77777777" w:rsidTr="00493727">
        <w:tc>
          <w:tcPr>
            <w:tcW w:w="1276" w:type="dxa"/>
            <w:shd w:val="clear" w:color="auto" w:fill="auto"/>
            <w:vAlign w:val="center"/>
          </w:tcPr>
          <w:p w14:paraId="08B1392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EB0449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78</w:t>
            </w:r>
          </w:p>
        </w:tc>
        <w:tc>
          <w:tcPr>
            <w:tcW w:w="3969" w:type="dxa"/>
            <w:shd w:val="clear" w:color="auto" w:fill="auto"/>
          </w:tcPr>
          <w:p w14:paraId="001019F3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SMT Polonia Sp. z o.o.</w:t>
            </w:r>
          </w:p>
          <w:p w14:paraId="04C01FF3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Al. Grunwaldzka 345/347 </w:t>
            </w:r>
          </w:p>
          <w:p w14:paraId="5996683F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80-309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2A1E8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4 309 200.00 zł</w:t>
            </w:r>
          </w:p>
        </w:tc>
      </w:tr>
      <w:tr w:rsidR="00F02A41" w:rsidRPr="00456B28" w14:paraId="056D3831" w14:textId="77777777" w:rsidTr="00493727">
        <w:tc>
          <w:tcPr>
            <w:tcW w:w="1276" w:type="dxa"/>
            <w:shd w:val="clear" w:color="auto" w:fill="auto"/>
            <w:vAlign w:val="center"/>
          </w:tcPr>
          <w:p w14:paraId="2836666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035263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14:paraId="7C7C790D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MAC'S MEDICAL SP.Z O. O.</w:t>
            </w:r>
          </w:p>
          <w:p w14:paraId="4E3CE6CD" w14:textId="38D693AC" w:rsidR="00F02A41" w:rsidRPr="00456B28" w:rsidRDefault="002977A9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Ł</w:t>
            </w:r>
            <w:r w:rsidR="00F02A41" w:rsidRPr="00456B28">
              <w:rPr>
                <w:rFonts w:ascii="Arial Narrow" w:hAnsi="Arial Narrow" w:cs="Arial"/>
                <w:sz w:val="22"/>
                <w:szCs w:val="22"/>
              </w:rPr>
              <w:t xml:space="preserve">ucka 20/78 </w:t>
            </w:r>
          </w:p>
          <w:p w14:paraId="116F22B6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00-845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936A98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33 696.00 zł</w:t>
            </w:r>
          </w:p>
        </w:tc>
      </w:tr>
      <w:tr w:rsidR="00F02A41" w:rsidRPr="00456B28" w14:paraId="128EEB1C" w14:textId="77777777" w:rsidTr="00493727">
        <w:tc>
          <w:tcPr>
            <w:tcW w:w="1276" w:type="dxa"/>
            <w:shd w:val="clear" w:color="auto" w:fill="auto"/>
            <w:vAlign w:val="center"/>
          </w:tcPr>
          <w:p w14:paraId="4A1163B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2BABB1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5E6665F6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19628535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Strefowa 22 </w:t>
            </w:r>
          </w:p>
          <w:p w14:paraId="739CF8E0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04932C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lastRenderedPageBreak/>
              <w:t>108 000.00 zł</w:t>
            </w:r>
          </w:p>
        </w:tc>
      </w:tr>
      <w:tr w:rsidR="00F02A41" w:rsidRPr="00456B28" w14:paraId="3401E4F4" w14:textId="77777777" w:rsidTr="00493727">
        <w:tc>
          <w:tcPr>
            <w:tcW w:w="1276" w:type="dxa"/>
            <w:shd w:val="clear" w:color="auto" w:fill="auto"/>
            <w:vAlign w:val="center"/>
          </w:tcPr>
          <w:p w14:paraId="0FDE48C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9A7EDD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0B01C133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MD spółka z ograniczoną odpowiedzialnością</w:t>
            </w:r>
          </w:p>
          <w:p w14:paraId="5D5D7DFE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Niemcewicza 26/132 </w:t>
            </w:r>
          </w:p>
          <w:p w14:paraId="66B76984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02-022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57CA8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90 720.00 zł</w:t>
            </w:r>
          </w:p>
        </w:tc>
      </w:tr>
      <w:tr w:rsidR="00F02A41" w:rsidRPr="00456B28" w14:paraId="6FD9DB27" w14:textId="77777777" w:rsidTr="00493727">
        <w:tc>
          <w:tcPr>
            <w:tcW w:w="1276" w:type="dxa"/>
            <w:shd w:val="clear" w:color="auto" w:fill="auto"/>
            <w:vAlign w:val="center"/>
          </w:tcPr>
          <w:p w14:paraId="47B92FCB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6B5FB5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004357E2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MD spółka z ograniczoną odpowiedzialnością</w:t>
            </w:r>
          </w:p>
          <w:p w14:paraId="328F2443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Niemcewicza 26/132 </w:t>
            </w:r>
          </w:p>
          <w:p w14:paraId="386EE9CB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02-022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0BF59A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11 880.00 zł</w:t>
            </w:r>
          </w:p>
        </w:tc>
      </w:tr>
      <w:tr w:rsidR="00F02A41" w:rsidRPr="00456B28" w14:paraId="0AF5D10B" w14:textId="77777777" w:rsidTr="00493727">
        <w:tc>
          <w:tcPr>
            <w:tcW w:w="1276" w:type="dxa"/>
            <w:shd w:val="clear" w:color="auto" w:fill="auto"/>
            <w:vAlign w:val="center"/>
          </w:tcPr>
          <w:p w14:paraId="13B94894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220E56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238CD867" w14:textId="77777777" w:rsidR="00F02A41" w:rsidRPr="00456B28" w:rsidRDefault="00F02A41" w:rsidP="0049372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MD spółka z ograniczoną odpowiedzialnością</w:t>
            </w:r>
          </w:p>
          <w:p w14:paraId="6D56B51E" w14:textId="77777777" w:rsidR="00F02A41" w:rsidRPr="00456B28" w:rsidRDefault="00F02A41" w:rsidP="00493727">
            <w:pPr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 xml:space="preserve">Niemcewicza 26/132 </w:t>
            </w:r>
          </w:p>
          <w:p w14:paraId="326F279A" w14:textId="77777777" w:rsidR="00F02A41" w:rsidRPr="00456B28" w:rsidRDefault="00F02A41" w:rsidP="0049372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02-022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4F0167" w14:textId="77777777" w:rsidR="00F02A41" w:rsidRPr="00456B28" w:rsidRDefault="00F02A41" w:rsidP="0049372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6B28">
              <w:rPr>
                <w:rFonts w:ascii="Arial Narrow" w:hAnsi="Arial Narrow" w:cs="Arial"/>
                <w:sz w:val="22"/>
                <w:szCs w:val="22"/>
              </w:rPr>
              <w:t>8 640.00 zł</w:t>
            </w:r>
          </w:p>
        </w:tc>
      </w:tr>
    </w:tbl>
    <w:p w14:paraId="09DD6F33" w14:textId="77777777" w:rsidR="002977A9" w:rsidRDefault="002977A9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32781D4" w14:textId="77777777" w:rsidR="002977A9" w:rsidRDefault="002977A9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36159F5" w14:textId="0EFFB74B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56B28">
        <w:rPr>
          <w:rFonts w:ascii="Arial Narrow" w:hAnsi="Arial Narrow" w:cs="Arial"/>
          <w:i/>
          <w:sz w:val="22"/>
          <w:szCs w:val="22"/>
        </w:rPr>
        <w:t>Zamawiający</w:t>
      </w:r>
    </w:p>
    <w:p w14:paraId="100DF397" w14:textId="77777777" w:rsidR="004459A8" w:rsidRPr="00456B28" w:rsidRDefault="004459A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bookmarkEnd w:id="0"/>
    <w:p w14:paraId="18C4C002" w14:textId="1AEC0740"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398301AD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561D80EC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098E47AA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24E5BCF0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11F3F31E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7CF97214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273FED2B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23B1FCF2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37EF04BA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5EB18133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204C3D4A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24B0CA4D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173281B5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2507E7F7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2004D1CE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16FDC013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66C945C4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05CA8E8D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03593742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52E30F24" w14:textId="77777777" w:rsidR="004459A8" w:rsidRDefault="004459A8" w:rsidP="004459A8">
      <w:pPr>
        <w:rPr>
          <w:rFonts w:ascii="Arial Narrow" w:hAnsi="Arial Narrow" w:cs="Arial"/>
          <w:szCs w:val="22"/>
        </w:rPr>
      </w:pPr>
    </w:p>
    <w:p w14:paraId="6E3D110D" w14:textId="0F91BCB3" w:rsidR="004459A8" w:rsidRPr="00FA56D3" w:rsidRDefault="004459A8" w:rsidP="004459A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5</w:t>
      </w:r>
      <w:r w:rsidRPr="00FA56D3">
        <w:rPr>
          <w:rFonts w:ascii="Arial Narrow" w:hAnsi="Arial Narrow" w:cs="Arial"/>
          <w:szCs w:val="22"/>
        </w:rPr>
        <w:t xml:space="preserve"> ark.</w:t>
      </w:r>
    </w:p>
    <w:p w14:paraId="37C3FF7B" w14:textId="77777777" w:rsidR="004459A8" w:rsidRPr="00FA56D3" w:rsidRDefault="004459A8" w:rsidP="004459A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 xml:space="preserve">go; platforma e-propublico.pl;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14:paraId="752CF0EA" w14:textId="77777777" w:rsidR="004459A8" w:rsidRPr="00FA56D3" w:rsidRDefault="004459A8" w:rsidP="004459A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58233C0A" w14:textId="77777777" w:rsidR="004459A8" w:rsidRPr="006309EF" w:rsidRDefault="004459A8" w:rsidP="004459A8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</w:t>
      </w:r>
      <w:r>
        <w:rPr>
          <w:rFonts w:ascii="Arial Narrow" w:hAnsi="Arial Narrow" w:cs="Arial"/>
          <w:szCs w:val="22"/>
        </w:rPr>
        <w:t>24-01-22</w:t>
      </w:r>
    </w:p>
    <w:p w14:paraId="62352A26" w14:textId="77777777" w:rsidR="002977A9" w:rsidRPr="00456B28" w:rsidRDefault="002977A9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2977A9" w:rsidRPr="00456B28" w:rsidSect="00B93D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550BC" w14:textId="77777777" w:rsidR="00B93D5F" w:rsidRDefault="00B93D5F">
      <w:r>
        <w:separator/>
      </w:r>
    </w:p>
  </w:endnote>
  <w:endnote w:type="continuationSeparator" w:id="0">
    <w:p w14:paraId="2494BF88" w14:textId="77777777" w:rsidR="00B93D5F" w:rsidRDefault="00B93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B86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752D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3C70F" w14:textId="77777777" w:rsidR="00986737" w:rsidRPr="00986737" w:rsidRDefault="004459A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CFC928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64879F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0D6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518142" w14:textId="77777777" w:rsidR="009F189D" w:rsidRDefault="009F189D">
    <w:pPr>
      <w:pStyle w:val="Stopka"/>
      <w:tabs>
        <w:tab w:val="clear" w:pos="4536"/>
      </w:tabs>
      <w:jc w:val="center"/>
    </w:pPr>
  </w:p>
  <w:p w14:paraId="35D880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E794D" w14:textId="77777777" w:rsidR="00B93D5F" w:rsidRDefault="00B93D5F">
      <w:r>
        <w:separator/>
      </w:r>
    </w:p>
  </w:footnote>
  <w:footnote w:type="continuationSeparator" w:id="0">
    <w:p w14:paraId="3B340E11" w14:textId="77777777" w:rsidR="00B93D5F" w:rsidRDefault="00B93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DF53B" w14:textId="77777777" w:rsidR="00F02A41" w:rsidRDefault="00F02A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BD708" w14:textId="77777777" w:rsidR="00F02A41" w:rsidRDefault="00F02A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97761" w14:textId="77777777" w:rsidR="00F02A41" w:rsidRDefault="00F02A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3D5F"/>
    <w:rsid w:val="00007727"/>
    <w:rsid w:val="00017720"/>
    <w:rsid w:val="00035488"/>
    <w:rsid w:val="000D74F4"/>
    <w:rsid w:val="000D7F25"/>
    <w:rsid w:val="000E00E5"/>
    <w:rsid w:val="00173B20"/>
    <w:rsid w:val="001C69FF"/>
    <w:rsid w:val="0023318D"/>
    <w:rsid w:val="002977A9"/>
    <w:rsid w:val="003D72FD"/>
    <w:rsid w:val="00423179"/>
    <w:rsid w:val="004459A8"/>
    <w:rsid w:val="00456B28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93D5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02A41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2ECA35"/>
  <w15:chartTrackingRefBased/>
  <w15:docId w15:val="{07728D99-9C0C-4FD5-8C65-91B29A3D1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10</Pages>
  <Words>1840</Words>
  <Characters>8781</Characters>
  <Application>Microsoft Office Word</Application>
  <DocSecurity>0</DocSecurity>
  <Lines>73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2024-01-22T09:38:00Z</cp:lastPrinted>
  <dcterms:created xsi:type="dcterms:W3CDTF">2024-01-22T09:13:00Z</dcterms:created>
  <dcterms:modified xsi:type="dcterms:W3CDTF">2024-01-22T09:38:00Z</dcterms:modified>
</cp:coreProperties>
</file>