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9C0AED" w:rsidRPr="009C0AED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9C0AED" w:rsidRPr="009C0AED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9C0AED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C0AE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 profesjonalnych środków do utrzymania czystości, mat podłogowych chłonnych oraz sterylnych fartuchów chirurgicznych ujęte w czterech zadaniach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C0AED" w:rsidRPr="00A2540E" w:rsidTr="00781974">
        <w:tc>
          <w:tcPr>
            <w:tcW w:w="2269" w:type="dxa"/>
            <w:shd w:val="clear" w:color="auto" w:fill="auto"/>
          </w:tcPr>
          <w:p w:rsidR="009C0AED" w:rsidRPr="00A2540E" w:rsidRDefault="009C0AED" w:rsidP="0078197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C0AED" w:rsidRPr="00A2540E" w:rsidRDefault="009C0AED" w:rsidP="0078197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C0AE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NZ/05/D/P/A/2024</w:t>
            </w:r>
          </w:p>
        </w:tc>
      </w:tr>
    </w:tbl>
    <w:p w:rsidR="00DC652A" w:rsidRPr="00053927" w:rsidRDefault="009C0AED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9C0AE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C0AED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084B" w:rsidRDefault="00AA084B" w:rsidP="00025386">
      <w:pPr>
        <w:spacing w:after="0" w:line="240" w:lineRule="auto"/>
      </w:pPr>
      <w:r>
        <w:separator/>
      </w:r>
    </w:p>
  </w:endnote>
  <w:endnote w:type="continuationSeparator" w:id="0">
    <w:p w:rsidR="00AA084B" w:rsidRDefault="00AA084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0AED" w:rsidRDefault="009C0AE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0AE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0AE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0AED" w:rsidRDefault="009C0AE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084B" w:rsidRDefault="00AA084B" w:rsidP="00025386">
      <w:pPr>
        <w:spacing w:after="0" w:line="240" w:lineRule="auto"/>
      </w:pPr>
      <w:r>
        <w:separator/>
      </w:r>
    </w:p>
  </w:footnote>
  <w:footnote w:type="continuationSeparator" w:id="0">
    <w:p w:rsidR="00AA084B" w:rsidRDefault="00AA084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0AED" w:rsidRDefault="009C0AE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0AED" w:rsidRDefault="009C0AE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0AED" w:rsidRDefault="009C0AE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084B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C0AED"/>
    <w:rsid w:val="00A56A6F"/>
    <w:rsid w:val="00A87380"/>
    <w:rsid w:val="00AA084B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7E0AB3C-5795-4A91-9F7A-946377E2A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304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dc:description/>
  <cp:lastModifiedBy> Alicja Więcek</cp:lastModifiedBy>
  <cp:revision>2</cp:revision>
  <dcterms:created xsi:type="dcterms:W3CDTF">2024-01-22T10:26:00Z</dcterms:created>
  <dcterms:modified xsi:type="dcterms:W3CDTF">2024-01-22T10:26:00Z</dcterms:modified>
</cp:coreProperties>
</file>