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CB1EEF">
        <w:rPr>
          <w:rFonts w:ascii="Tahoma" w:hAnsi="Tahoma" w:cs="Tahoma"/>
          <w:bCs/>
          <w:sz w:val="20"/>
        </w:rPr>
        <w:t>NZ/0</w:t>
      </w:r>
      <w:r w:rsidR="00D6587E">
        <w:rPr>
          <w:rFonts w:ascii="Tahoma" w:hAnsi="Tahoma" w:cs="Tahoma"/>
          <w:bCs/>
          <w:sz w:val="20"/>
        </w:rPr>
        <w:t>5</w:t>
      </w:r>
      <w:bookmarkStart w:id="0" w:name="_GoBack"/>
      <w:bookmarkEnd w:id="0"/>
      <w:r w:rsidR="00CB1EEF">
        <w:rPr>
          <w:rFonts w:ascii="Tahoma" w:hAnsi="Tahoma" w:cs="Tahoma"/>
          <w:bCs/>
          <w:sz w:val="20"/>
        </w:rPr>
        <w:t>/D/P/A</w:t>
      </w:r>
      <w:r w:rsidR="00890A0B" w:rsidRPr="00890A0B">
        <w:rPr>
          <w:rFonts w:ascii="Tahoma" w:hAnsi="Tahoma" w:cs="Tahoma"/>
          <w:bCs/>
          <w:sz w:val="20"/>
        </w:rPr>
        <w:t>/202</w:t>
      </w:r>
      <w:r w:rsidR="00CB1EEF">
        <w:rPr>
          <w:rFonts w:ascii="Tahoma" w:hAnsi="Tahoma" w:cs="Tahoma"/>
          <w:bCs/>
          <w:sz w:val="20"/>
        </w:rPr>
        <w:t>4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890A0B" w:rsidRPr="00890A0B">
        <w:rPr>
          <w:rFonts w:ascii="Tahoma" w:hAnsi="Tahoma" w:cs="Tahoma"/>
          <w:b/>
          <w:bCs/>
          <w:sz w:val="18"/>
        </w:rPr>
        <w:t xml:space="preserve">Dostawy </w:t>
      </w:r>
      <w:r w:rsidR="00157AC9">
        <w:rPr>
          <w:rFonts w:ascii="Tahoma" w:hAnsi="Tahoma" w:cs="Tahoma"/>
          <w:b/>
          <w:bCs/>
          <w:sz w:val="18"/>
        </w:rPr>
        <w:t xml:space="preserve">środków do utrzymania czystości, mat podłogowych chłonnych oraz sterylnych fartuchów chirurgicznych ujęte w 4 </w:t>
      </w:r>
      <w:r w:rsidR="00890A0B" w:rsidRPr="00890A0B">
        <w:rPr>
          <w:rFonts w:ascii="Tahoma" w:hAnsi="Tahoma" w:cs="Tahoma"/>
          <w:b/>
          <w:bCs/>
          <w:sz w:val="18"/>
        </w:rPr>
        <w:t>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5E3074" w:rsidRDefault="005E3074" w:rsidP="005E3074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5E3074" w:rsidRDefault="005E3074" w:rsidP="005E3074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157AC9">
        <w:rPr>
          <w:rFonts w:ascii="Georgia" w:hAnsi="Georgia"/>
        </w:rPr>
        <w:t>Maty podłogowe chłonne</w:t>
      </w:r>
    </w:p>
    <w:p w:rsidR="005E3074" w:rsidRDefault="005E3074" w:rsidP="005E3074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 w:rsidR="00A762DD">
        <w:rPr>
          <w:rFonts w:ascii="Georgia" w:hAnsi="Georgia"/>
          <w:sz w:val="20"/>
          <w:vertAlign w:val="subscript"/>
        </w:rPr>
        <w:t>......................</w:t>
      </w:r>
      <w:r>
        <w:rPr>
          <w:rFonts w:ascii="Georgia" w:hAnsi="Georgia"/>
          <w:sz w:val="20"/>
          <w:vertAlign w:val="subscript"/>
        </w:rPr>
        <w:t xml:space="preserve">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5E3074" w:rsidRDefault="005E3074" w:rsidP="005E3074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E3074" w:rsidRDefault="005E3074" w:rsidP="005E3074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E3074" w:rsidRDefault="005E3074" w:rsidP="005E3074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813DA9">
        <w:rPr>
          <w:rFonts w:ascii="Georgia" w:hAnsi="Georgia"/>
        </w:rPr>
        <w:t>Profesjonalne preparaty do podłóg</w:t>
      </w:r>
    </w:p>
    <w:p w:rsidR="005E3074" w:rsidRDefault="005E3074" w:rsidP="005E3074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5E3074" w:rsidRDefault="005E3074" w:rsidP="005E3074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E3074" w:rsidRDefault="005E3074" w:rsidP="005E3074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E3074" w:rsidRDefault="00790779" w:rsidP="005E3074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3</w:t>
      </w:r>
      <w:r w:rsidR="005E3074">
        <w:rPr>
          <w:rFonts w:ascii="Georgia" w:hAnsi="Georgia"/>
        </w:rPr>
        <w:t xml:space="preserve">: </w:t>
      </w:r>
      <w:r w:rsidR="00813DA9">
        <w:rPr>
          <w:rFonts w:ascii="Georgia" w:hAnsi="Georgia"/>
        </w:rPr>
        <w:t>Profesjonalne środki do neutralizacji zapachów i mycia powierzchni przeszklonych</w:t>
      </w:r>
    </w:p>
    <w:p w:rsidR="005E3074" w:rsidRDefault="005E3074" w:rsidP="005E3074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5E3074" w:rsidRDefault="005E3074" w:rsidP="005E3074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813DA9" w:rsidRDefault="005E3074" w:rsidP="005E3074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813DA9" w:rsidRPr="00813DA9" w:rsidRDefault="0031201B" w:rsidP="00813DA9">
      <w:pPr>
        <w:spacing w:line="480" w:lineRule="auto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Zadanie nr 4</w:t>
      </w:r>
      <w:r w:rsidR="00813DA9" w:rsidRPr="00813DA9">
        <w:rPr>
          <w:rFonts w:ascii="Georgia" w:hAnsi="Georgia"/>
          <w:b/>
          <w:sz w:val="20"/>
        </w:rPr>
        <w:t xml:space="preserve">: </w:t>
      </w:r>
      <w:r w:rsidR="00E82D89">
        <w:rPr>
          <w:rFonts w:ascii="Georgia" w:hAnsi="Georgia"/>
          <w:b/>
          <w:sz w:val="20"/>
        </w:rPr>
        <w:t>Sterylne fartuchy chirurgiczne</w:t>
      </w:r>
    </w:p>
    <w:p w:rsidR="00813DA9" w:rsidRPr="00813DA9" w:rsidRDefault="00813DA9" w:rsidP="00813DA9">
      <w:pPr>
        <w:spacing w:line="480" w:lineRule="auto"/>
        <w:rPr>
          <w:rFonts w:ascii="Georgia" w:hAnsi="Georgia"/>
          <w:sz w:val="20"/>
        </w:rPr>
      </w:pPr>
      <w:r w:rsidRPr="00813DA9">
        <w:rPr>
          <w:rFonts w:ascii="Georgia" w:hAnsi="Georgia"/>
          <w:sz w:val="20"/>
        </w:rPr>
        <w:t xml:space="preserve">brutto: .................................................... zł. (słownie złotych: ..........................................................................................................................................................   )  </w:t>
      </w:r>
    </w:p>
    <w:p w:rsidR="00813DA9" w:rsidRPr="00813DA9" w:rsidRDefault="00813DA9" w:rsidP="00813DA9">
      <w:pPr>
        <w:spacing w:line="480" w:lineRule="auto"/>
        <w:rPr>
          <w:rFonts w:ascii="Georgia" w:hAnsi="Georgia"/>
          <w:sz w:val="20"/>
        </w:rPr>
      </w:pPr>
      <w:r w:rsidRPr="00813DA9">
        <w:rPr>
          <w:rFonts w:ascii="Georgia" w:hAnsi="Georgia"/>
          <w:sz w:val="20"/>
        </w:rPr>
        <w:t>netto: .................................................... zł. (słownie złotych: ..............................................................................................................................................................   )</w:t>
      </w:r>
    </w:p>
    <w:p w:rsidR="00813DA9" w:rsidRDefault="00813DA9" w:rsidP="00813DA9">
      <w:pPr>
        <w:spacing w:line="480" w:lineRule="auto"/>
        <w:rPr>
          <w:rFonts w:ascii="Georgia" w:hAnsi="Georgia"/>
          <w:sz w:val="20"/>
        </w:rPr>
      </w:pPr>
      <w:r w:rsidRPr="00813DA9">
        <w:rPr>
          <w:rFonts w:ascii="Georgia" w:hAnsi="Georgia"/>
          <w:sz w:val="20"/>
        </w:rPr>
        <w:t>podatek VAT ........................................ zł. (słownie złotych: ........................................................................................................................................................   )</w:t>
      </w:r>
    </w:p>
    <w:p w:rsidR="005E3074" w:rsidRDefault="005E3074" w:rsidP="005E3074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5E3074" w:rsidRDefault="005E3074" w:rsidP="005E3074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5E3074" w:rsidRDefault="005E3074" w:rsidP="005E3074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5E3074" w:rsidRDefault="005E3074" w:rsidP="005E3074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5E3074" w:rsidRDefault="005E3074" w:rsidP="005E3074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5E3074" w:rsidRDefault="005E3074" w:rsidP="005E3074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E92A77" w:rsidRDefault="00E92A77" w:rsidP="00E92A77"/>
    <w:p w:rsidR="00E92A77" w:rsidRPr="00E92A77" w:rsidRDefault="00E92A77" w:rsidP="00E92A77"/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5E3074" w:rsidTr="00217953">
        <w:trPr>
          <w:trHeight w:val="360"/>
        </w:trPr>
        <w:tc>
          <w:tcPr>
            <w:tcW w:w="2755" w:type="dxa"/>
          </w:tcPr>
          <w:p w:rsidR="005E3074" w:rsidRDefault="005E3074" w:rsidP="0021795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5E3074" w:rsidRDefault="005E3074" w:rsidP="0021795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5E3074" w:rsidRDefault="005E3074" w:rsidP="00217953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5E3074" w:rsidRDefault="005E3074" w:rsidP="00217953">
            <w:pPr>
              <w:rPr>
                <w:sz w:val="20"/>
                <w:szCs w:val="20"/>
              </w:rPr>
            </w:pPr>
          </w:p>
        </w:tc>
      </w:tr>
      <w:tr w:rsidR="005E3074" w:rsidTr="00217953">
        <w:trPr>
          <w:trHeight w:val="80"/>
        </w:trPr>
        <w:tc>
          <w:tcPr>
            <w:tcW w:w="2755" w:type="dxa"/>
            <w:hideMark/>
          </w:tcPr>
          <w:p w:rsidR="005E3074" w:rsidRDefault="005E3074" w:rsidP="00217953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5E3074" w:rsidRDefault="005E3074" w:rsidP="00217953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5E3074" w:rsidRDefault="005E3074" w:rsidP="00217953">
            <w:pPr>
              <w:rPr>
                <w:sz w:val="20"/>
                <w:szCs w:val="20"/>
              </w:rPr>
            </w:pPr>
          </w:p>
        </w:tc>
      </w:tr>
      <w:tr w:rsidR="005E3074" w:rsidTr="00217953">
        <w:trPr>
          <w:trHeight w:val="80"/>
        </w:trPr>
        <w:tc>
          <w:tcPr>
            <w:tcW w:w="2755" w:type="dxa"/>
          </w:tcPr>
          <w:p w:rsidR="005E3074" w:rsidRDefault="005E3074" w:rsidP="00217953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5E3074" w:rsidRDefault="005E3074" w:rsidP="00217953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5E3074" w:rsidRDefault="005E3074" w:rsidP="00217953">
            <w:pPr>
              <w:rPr>
                <w:sz w:val="20"/>
                <w:szCs w:val="20"/>
              </w:rPr>
            </w:pPr>
          </w:p>
        </w:tc>
      </w:tr>
      <w:tr w:rsidR="005E3074" w:rsidTr="00217953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3074" w:rsidRDefault="005E3074" w:rsidP="00217953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5E3074" w:rsidTr="00217953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3074" w:rsidRDefault="005E3074" w:rsidP="0021795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5E3074" w:rsidTr="00217953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074" w:rsidRDefault="005E3074" w:rsidP="0021795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E3074" w:rsidRDefault="005E3074" w:rsidP="0021795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074" w:rsidRDefault="005E3074" w:rsidP="00217953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5E3074" w:rsidTr="00217953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074" w:rsidRDefault="005E3074" w:rsidP="0021795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E3074" w:rsidRDefault="005E3074" w:rsidP="0021795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074" w:rsidRDefault="005E3074" w:rsidP="0021795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5E3074" w:rsidTr="00217953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074" w:rsidRDefault="005E3074" w:rsidP="0021795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E3074" w:rsidRDefault="005E3074" w:rsidP="0021795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074" w:rsidRDefault="005E3074" w:rsidP="0021795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5E3074" w:rsidRDefault="005E3074" w:rsidP="005E3074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5E3074" w:rsidRDefault="005E3074" w:rsidP="005E307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E3074" w:rsidRDefault="005E3074" w:rsidP="005E307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E3074" w:rsidRDefault="005E3074" w:rsidP="005E307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E3074" w:rsidRDefault="005E3074" w:rsidP="005E307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E3074" w:rsidRDefault="005E3074" w:rsidP="005E307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E3074" w:rsidRDefault="005E3074" w:rsidP="005E307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E3074" w:rsidRDefault="005E3074" w:rsidP="005E307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E3074" w:rsidRDefault="005E3074" w:rsidP="005E307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E3074" w:rsidRDefault="005E3074" w:rsidP="005E3074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F00361" w:rsidRDefault="00F00361" w:rsidP="000D4867"/>
    <w:p w:rsidR="00F00361" w:rsidRPr="00F00361" w:rsidRDefault="00F00361" w:rsidP="00F00361"/>
    <w:p w:rsidR="00F00361" w:rsidRPr="00F00361" w:rsidRDefault="00F00361" w:rsidP="00F00361"/>
    <w:p w:rsidR="00F00361" w:rsidRPr="00F00361" w:rsidRDefault="00F00361" w:rsidP="00F00361"/>
    <w:p w:rsidR="00F00361" w:rsidRPr="00F00361" w:rsidRDefault="00F00361" w:rsidP="00F00361"/>
    <w:p w:rsidR="00F00361" w:rsidRPr="00F00361" w:rsidRDefault="00F00361" w:rsidP="00F00361"/>
    <w:p w:rsidR="00F00361" w:rsidRPr="00F00361" w:rsidRDefault="00F00361" w:rsidP="00F00361"/>
    <w:p w:rsidR="00F00361" w:rsidRPr="00F00361" w:rsidRDefault="00F00361" w:rsidP="00F00361"/>
    <w:p w:rsidR="00F00361" w:rsidRP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Pr="00F00361" w:rsidRDefault="00F00361" w:rsidP="00F00361"/>
    <w:p w:rsidR="00F00361" w:rsidRDefault="00855787" w:rsidP="00855787">
      <w:pPr>
        <w:tabs>
          <w:tab w:val="left" w:pos="2175"/>
        </w:tabs>
      </w:pPr>
      <w:r>
        <w:tab/>
      </w:r>
    </w:p>
    <w:p w:rsidR="00855787" w:rsidRDefault="00855787" w:rsidP="00855787">
      <w:pPr>
        <w:tabs>
          <w:tab w:val="left" w:pos="2175"/>
        </w:tabs>
      </w:pPr>
    </w:p>
    <w:p w:rsidR="00855787" w:rsidRDefault="00855787" w:rsidP="00855787">
      <w:pPr>
        <w:tabs>
          <w:tab w:val="left" w:pos="2175"/>
        </w:tabs>
      </w:pPr>
    </w:p>
    <w:p w:rsidR="00855787" w:rsidRDefault="00855787" w:rsidP="00855787">
      <w:pPr>
        <w:tabs>
          <w:tab w:val="left" w:pos="2175"/>
        </w:tabs>
      </w:pPr>
    </w:p>
    <w:p w:rsidR="00855787" w:rsidRDefault="00855787" w:rsidP="00855787">
      <w:pPr>
        <w:tabs>
          <w:tab w:val="left" w:pos="2175"/>
        </w:tabs>
      </w:pPr>
    </w:p>
    <w:p w:rsidR="00855787" w:rsidRDefault="00855787" w:rsidP="00855787">
      <w:pPr>
        <w:tabs>
          <w:tab w:val="left" w:pos="2175"/>
        </w:tabs>
      </w:pPr>
    </w:p>
    <w:p w:rsidR="00855787" w:rsidRDefault="00855787" w:rsidP="00855787">
      <w:pPr>
        <w:tabs>
          <w:tab w:val="left" w:pos="2175"/>
        </w:tabs>
      </w:pPr>
    </w:p>
    <w:p w:rsidR="00855787" w:rsidRDefault="00855787" w:rsidP="00855787">
      <w:pPr>
        <w:tabs>
          <w:tab w:val="left" w:pos="2175"/>
        </w:tabs>
      </w:pPr>
    </w:p>
    <w:p w:rsidR="00855787" w:rsidRPr="00F00361" w:rsidRDefault="00855787" w:rsidP="00855787">
      <w:pPr>
        <w:tabs>
          <w:tab w:val="left" w:pos="2175"/>
        </w:tabs>
      </w:pPr>
    </w:p>
    <w:p w:rsidR="00F00361" w:rsidRDefault="00F00361" w:rsidP="00F00361"/>
    <w:p w:rsidR="00F00361" w:rsidRPr="00F00361" w:rsidRDefault="00F00361" w:rsidP="00F00361">
      <w:pPr>
        <w:tabs>
          <w:tab w:val="left" w:pos="1800"/>
        </w:tabs>
      </w:pPr>
      <w:r>
        <w:tab/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8"/>
        <w:gridCol w:w="222"/>
      </w:tblGrid>
      <w:tr w:rsidR="00F00361" w:rsidRPr="008B745A" w:rsidTr="00652A8C">
        <w:tc>
          <w:tcPr>
            <w:tcW w:w="2660" w:type="dxa"/>
            <w:shd w:val="clear" w:color="auto" w:fill="auto"/>
          </w:tcPr>
          <w:tbl>
            <w:tblPr>
              <w:tblW w:w="9322" w:type="dxa"/>
              <w:tblBorders>
                <w:insideH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60"/>
              <w:gridCol w:w="6662"/>
            </w:tblGrid>
            <w:tr w:rsidR="00F00361" w:rsidTr="00652A8C">
              <w:tc>
                <w:tcPr>
                  <w:tcW w:w="2660" w:type="dxa"/>
                </w:tcPr>
                <w:p w:rsidR="00F00361" w:rsidRDefault="00F00361" w:rsidP="00652A8C">
                  <w:pPr>
                    <w:widowControl w:val="0"/>
                    <w:adjustRightInd w:val="0"/>
                    <w:spacing w:after="120"/>
                    <w:ind w:left="567"/>
                    <w:jc w:val="both"/>
                    <w:textAlignment w:val="baseline"/>
                    <w:rPr>
                      <w:rFonts w:ascii="Arial" w:hAnsi="Arial" w:cs="Arial"/>
                      <w:iCs/>
                      <w:sz w:val="18"/>
                      <w:szCs w:val="18"/>
                    </w:rPr>
                  </w:pPr>
                </w:p>
              </w:tc>
              <w:tc>
                <w:tcPr>
                  <w:tcW w:w="6662" w:type="dxa"/>
                </w:tcPr>
                <w:p w:rsidR="00F00361" w:rsidRDefault="00F00361" w:rsidP="00652A8C">
                  <w:pPr>
                    <w:widowControl w:val="0"/>
                    <w:adjustRightInd w:val="0"/>
                    <w:jc w:val="both"/>
                    <w:textAlignment w:val="baseline"/>
                    <w:rPr>
                      <w:rFonts w:ascii="Arial" w:hAnsi="Arial" w:cs="Arial"/>
                      <w:iCs/>
                    </w:rPr>
                  </w:pPr>
                </w:p>
                <w:p w:rsidR="00F00361" w:rsidRDefault="00F00361" w:rsidP="00652A8C">
                  <w:pPr>
                    <w:widowControl w:val="0"/>
                    <w:adjustRightInd w:val="0"/>
                    <w:jc w:val="both"/>
                    <w:textAlignment w:val="baseline"/>
                    <w:rPr>
                      <w:rFonts w:ascii="Arial" w:hAnsi="Arial" w:cs="Arial"/>
                      <w:i/>
                      <w:vertAlign w:val="superscript"/>
                    </w:rPr>
                  </w:pPr>
                  <w:r>
                    <w:rPr>
                      <w:rFonts w:ascii="Arial" w:hAnsi="Arial" w:cs="Arial"/>
                      <w:i/>
                      <w:vertAlign w:val="superscript"/>
                    </w:rPr>
                    <w:t>.................................................................................................................................................</w:t>
                  </w:r>
                </w:p>
                <w:p w:rsidR="00F00361" w:rsidRDefault="00F00361" w:rsidP="00917A4A">
                  <w:pPr>
                    <w:widowControl w:val="0"/>
                    <w:adjustRightInd w:val="0"/>
                    <w:spacing w:after="60"/>
                    <w:jc w:val="both"/>
                    <w:textAlignment w:val="baseline"/>
                    <w:rPr>
                      <w:rFonts w:ascii="Arial" w:hAnsi="Arial" w:cs="Arial"/>
                      <w:i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Cs/>
                      <w:sz w:val="18"/>
                      <w:szCs w:val="18"/>
                    </w:rPr>
                    <w:t>[kwalifikowany podpis elektroniczny lub podpis zaufany lub elektroniczny podpis osobisty</w:t>
                  </w:r>
                  <w:r w:rsidR="00917A4A">
                    <w:rPr>
                      <w:rFonts w:ascii="Arial" w:hAnsi="Arial" w:cs="Arial"/>
                      <w:iCs/>
                      <w:sz w:val="18"/>
                      <w:szCs w:val="18"/>
                    </w:rPr>
                    <w:t xml:space="preserve"> Wykonawcy/</w:t>
                  </w:r>
                  <w:r>
                    <w:rPr>
                      <w:rFonts w:ascii="Arial" w:hAnsi="Arial" w:cs="Arial"/>
                      <w:iCs/>
                      <w:sz w:val="18"/>
                      <w:szCs w:val="18"/>
                    </w:rPr>
                    <w:t xml:space="preserve"> osoby / osób uprawnionych do reprezentacji </w:t>
                  </w:r>
                  <w:r w:rsidR="00917A4A">
                    <w:rPr>
                      <w:rFonts w:ascii="Arial" w:hAnsi="Arial" w:cs="Arial"/>
                      <w:iCs/>
                      <w:sz w:val="18"/>
                      <w:szCs w:val="18"/>
                    </w:rPr>
                    <w:t>Wykonawcy</w:t>
                  </w:r>
                </w:p>
              </w:tc>
            </w:tr>
          </w:tbl>
          <w:p w:rsidR="00F00361" w:rsidRPr="008B745A" w:rsidRDefault="00F00361" w:rsidP="00652A8C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</w:p>
        </w:tc>
        <w:tc>
          <w:tcPr>
            <w:tcW w:w="6662" w:type="dxa"/>
            <w:shd w:val="clear" w:color="auto" w:fill="auto"/>
          </w:tcPr>
          <w:p w:rsidR="00F00361" w:rsidRPr="008B745A" w:rsidRDefault="00F00361" w:rsidP="00652A8C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</w:p>
        </w:tc>
      </w:tr>
    </w:tbl>
    <w:p w:rsidR="00606FAB" w:rsidRPr="00F00361" w:rsidRDefault="00606FAB" w:rsidP="00F00361">
      <w:pPr>
        <w:tabs>
          <w:tab w:val="left" w:pos="1800"/>
        </w:tabs>
      </w:pPr>
    </w:p>
    <w:sectPr w:rsidR="00606FAB" w:rsidRPr="00F00361" w:rsidSect="00F00361">
      <w:headerReference w:type="default" r:id="rId7"/>
      <w:footerReference w:type="default" r:id="rId8"/>
      <w:pgSz w:w="11906" w:h="16838"/>
      <w:pgMar w:top="340" w:right="851" w:bottom="851" w:left="1134" w:header="332" w:footer="454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78A" w:rsidRDefault="0063278A">
      <w:r>
        <w:separator/>
      </w:r>
    </w:p>
  </w:endnote>
  <w:endnote w:type="continuationSeparator" w:id="0">
    <w:p w:rsidR="0063278A" w:rsidRDefault="00632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78A" w:rsidRDefault="0063278A">
      <w:r>
        <w:separator/>
      </w:r>
    </w:p>
  </w:footnote>
  <w:footnote w:type="continuationSeparator" w:id="0">
    <w:p w:rsidR="0063278A" w:rsidRDefault="006327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defaultTabStop w:val="708"/>
  <w:hyphenationZone w:val="425"/>
  <w:noPunctuationKerning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355"/>
    <w:rsid w:val="00020F7D"/>
    <w:rsid w:val="000867FD"/>
    <w:rsid w:val="000D4867"/>
    <w:rsid w:val="00101BF2"/>
    <w:rsid w:val="00156BE1"/>
    <w:rsid w:val="00157AC9"/>
    <w:rsid w:val="00203C73"/>
    <w:rsid w:val="002346CB"/>
    <w:rsid w:val="002827B1"/>
    <w:rsid w:val="002B63DC"/>
    <w:rsid w:val="0031201B"/>
    <w:rsid w:val="003F5AA9"/>
    <w:rsid w:val="00446A72"/>
    <w:rsid w:val="00460999"/>
    <w:rsid w:val="00461939"/>
    <w:rsid w:val="00474FAC"/>
    <w:rsid w:val="0057042E"/>
    <w:rsid w:val="005E3074"/>
    <w:rsid w:val="00606FAB"/>
    <w:rsid w:val="0063278A"/>
    <w:rsid w:val="00704355"/>
    <w:rsid w:val="00741AC8"/>
    <w:rsid w:val="00790779"/>
    <w:rsid w:val="00813DA9"/>
    <w:rsid w:val="00855787"/>
    <w:rsid w:val="00885B45"/>
    <w:rsid w:val="00890A0B"/>
    <w:rsid w:val="008F05E1"/>
    <w:rsid w:val="00917A4A"/>
    <w:rsid w:val="009200B1"/>
    <w:rsid w:val="009B4A47"/>
    <w:rsid w:val="009C19AD"/>
    <w:rsid w:val="00A02D66"/>
    <w:rsid w:val="00A429A5"/>
    <w:rsid w:val="00A762DD"/>
    <w:rsid w:val="00C446A2"/>
    <w:rsid w:val="00C8648B"/>
    <w:rsid w:val="00CB1EEF"/>
    <w:rsid w:val="00D0100C"/>
    <w:rsid w:val="00D3160B"/>
    <w:rsid w:val="00D6587E"/>
    <w:rsid w:val="00E82D89"/>
    <w:rsid w:val="00E8486E"/>
    <w:rsid w:val="00E92A77"/>
    <w:rsid w:val="00EA583A"/>
    <w:rsid w:val="00EF356C"/>
    <w:rsid w:val="00F00361"/>
    <w:rsid w:val="00F059DB"/>
    <w:rsid w:val="00F46C2C"/>
    <w:rsid w:val="00F8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BF8A2830-8004-4F87-A6A2-FDA3DEE85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4</Pages>
  <Words>1391</Words>
  <Characters>8346</Characters>
  <Application>Microsoft Office Word</Application>
  <DocSecurity>0</DocSecurity>
  <Lines>69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NZ/79/D/P/AC/2023</vt:lpstr>
      <vt:lpstr>    FORMULARZ OFERTOWY</vt:lpstr>
    </vt:vector>
  </TitlesOfParts>
  <Company>Szpital Powiatowy w Limanowej</Company>
  <LinksUpToDate>false</LinksUpToDate>
  <CharactersWithSpaces>9718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Alicja Więcek</cp:lastModifiedBy>
  <cp:revision>11</cp:revision>
  <cp:lastPrinted>2001-01-24T13:21:00Z</cp:lastPrinted>
  <dcterms:created xsi:type="dcterms:W3CDTF">2024-01-17T09:42:00Z</dcterms:created>
  <dcterms:modified xsi:type="dcterms:W3CDTF">2024-01-22T10:28:00Z</dcterms:modified>
</cp:coreProperties>
</file>