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19FEF" w14:textId="1F32FEF6" w:rsidR="003E6519" w:rsidRPr="002F2DB1" w:rsidRDefault="006333F4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F2DB1">
        <w:rPr>
          <w:rFonts w:ascii="Arial Narrow" w:hAnsi="Arial Narrow" w:cs="Arial"/>
          <w:sz w:val="22"/>
          <w:szCs w:val="22"/>
        </w:rPr>
        <w:t>Bydgoszcz</w:t>
      </w:r>
      <w:r w:rsidR="003E6519" w:rsidRPr="002F2DB1">
        <w:rPr>
          <w:rFonts w:ascii="Arial Narrow" w:hAnsi="Arial Narrow" w:cs="Arial"/>
          <w:sz w:val="22"/>
          <w:szCs w:val="22"/>
        </w:rPr>
        <w:t xml:space="preserve"> dnia: </w:t>
      </w:r>
      <w:r w:rsidRPr="002F2DB1">
        <w:rPr>
          <w:rFonts w:ascii="Arial Narrow" w:hAnsi="Arial Narrow" w:cs="Arial"/>
          <w:sz w:val="22"/>
          <w:szCs w:val="22"/>
        </w:rPr>
        <w:t>2024-01-2</w:t>
      </w:r>
      <w:r w:rsidR="002F2DB1" w:rsidRPr="002F2DB1">
        <w:rPr>
          <w:rFonts w:ascii="Arial Narrow" w:hAnsi="Arial Narrow" w:cs="Arial"/>
          <w:sz w:val="22"/>
          <w:szCs w:val="22"/>
        </w:rPr>
        <w:t>3</w:t>
      </w:r>
    </w:p>
    <w:p w14:paraId="393178AE" w14:textId="77777777" w:rsidR="003E6519" w:rsidRPr="002F2DB1" w:rsidRDefault="006333F4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F2DB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9EF716B" w14:textId="77777777" w:rsidR="003E6519" w:rsidRPr="002F2DB1" w:rsidRDefault="006333F4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F2DB1">
        <w:rPr>
          <w:rFonts w:ascii="Arial Narrow" w:hAnsi="Arial Narrow" w:cs="Arial"/>
          <w:sz w:val="22"/>
          <w:szCs w:val="22"/>
        </w:rPr>
        <w:t>Powstańców Warszawy</w:t>
      </w:r>
      <w:r w:rsidR="003E6519" w:rsidRPr="002F2DB1">
        <w:rPr>
          <w:rFonts w:ascii="Arial Narrow" w:hAnsi="Arial Narrow" w:cs="Arial"/>
          <w:sz w:val="22"/>
          <w:szCs w:val="22"/>
        </w:rPr>
        <w:t xml:space="preserve"> </w:t>
      </w:r>
      <w:r w:rsidRPr="002F2DB1">
        <w:rPr>
          <w:rFonts w:ascii="Arial Narrow" w:hAnsi="Arial Narrow" w:cs="Arial"/>
          <w:sz w:val="22"/>
          <w:szCs w:val="22"/>
        </w:rPr>
        <w:t>5</w:t>
      </w:r>
    </w:p>
    <w:p w14:paraId="31DEF747" w14:textId="77777777" w:rsidR="003E6519" w:rsidRPr="002F2DB1" w:rsidRDefault="006333F4" w:rsidP="003E6519">
      <w:pPr>
        <w:rPr>
          <w:rFonts w:ascii="Arial Narrow" w:hAnsi="Arial Narrow" w:cs="Arial"/>
          <w:sz w:val="22"/>
          <w:szCs w:val="22"/>
        </w:rPr>
      </w:pPr>
      <w:r w:rsidRPr="002F2DB1">
        <w:rPr>
          <w:rFonts w:ascii="Arial Narrow" w:hAnsi="Arial Narrow" w:cs="Arial"/>
          <w:sz w:val="22"/>
          <w:szCs w:val="22"/>
        </w:rPr>
        <w:t>85-681</w:t>
      </w:r>
      <w:r w:rsidR="003E6519" w:rsidRPr="002F2DB1">
        <w:rPr>
          <w:rFonts w:ascii="Arial Narrow" w:hAnsi="Arial Narrow" w:cs="Arial"/>
          <w:sz w:val="22"/>
          <w:szCs w:val="22"/>
        </w:rPr>
        <w:t xml:space="preserve"> </w:t>
      </w:r>
      <w:r w:rsidRPr="002F2DB1">
        <w:rPr>
          <w:rFonts w:ascii="Arial Narrow" w:hAnsi="Arial Narrow" w:cs="Arial"/>
          <w:sz w:val="22"/>
          <w:szCs w:val="22"/>
        </w:rPr>
        <w:t>Bydgoszcz</w:t>
      </w:r>
    </w:p>
    <w:p w14:paraId="51C13DBA" w14:textId="77777777" w:rsidR="003E6519" w:rsidRPr="002F2DB1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2F2DB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D69E7BA" w14:textId="77777777" w:rsidR="003E6519" w:rsidRPr="002F2DB1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2F2DB1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F2DB1" w14:paraId="74D8CDE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EBBEA2" w14:textId="77777777" w:rsidR="003E6519" w:rsidRPr="002F2DB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2F2DB1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08FD34A2" w14:textId="77777777" w:rsidR="003E6519" w:rsidRPr="002F2DB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F2DB1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3C608A83" w14:textId="28057F88" w:rsidR="003E6519" w:rsidRPr="002F2DB1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</w:p>
    <w:p w14:paraId="5EAE8AD8" w14:textId="77777777" w:rsidR="003E6519" w:rsidRPr="002F2DB1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F2DB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F2DB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F2DB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F2DB1" w14:paraId="52508C76" w14:textId="77777777" w:rsidTr="001A0FA2">
        <w:tc>
          <w:tcPr>
            <w:tcW w:w="2269" w:type="dxa"/>
            <w:shd w:val="clear" w:color="auto" w:fill="auto"/>
          </w:tcPr>
          <w:p w14:paraId="691176B4" w14:textId="77777777" w:rsidR="003E6519" w:rsidRPr="002F2DB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03C95B" w14:textId="77777777" w:rsidR="003E6519" w:rsidRPr="002F2DB1" w:rsidRDefault="006333F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b/>
                <w:sz w:val="22"/>
                <w:szCs w:val="22"/>
              </w:rPr>
              <w:t>Dostawy sukcesywne środków czystości, polimerów, pojemników na igły i ampułki</w:t>
            </w:r>
            <w:r w:rsidR="003E6519" w:rsidRPr="002F2DB1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6333F4" w:rsidRPr="002F2DB1" w14:paraId="00D5A1D6" w14:textId="77777777" w:rsidTr="00B5142B">
        <w:tc>
          <w:tcPr>
            <w:tcW w:w="2269" w:type="dxa"/>
            <w:shd w:val="clear" w:color="auto" w:fill="auto"/>
          </w:tcPr>
          <w:p w14:paraId="772973FD" w14:textId="77777777" w:rsidR="006333F4" w:rsidRPr="002F2DB1" w:rsidRDefault="006333F4" w:rsidP="00B514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53AB0C" w14:textId="77777777" w:rsidR="006333F4" w:rsidRPr="002F2DB1" w:rsidRDefault="006333F4" w:rsidP="00B514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b/>
                <w:sz w:val="22"/>
                <w:szCs w:val="22"/>
              </w:rPr>
              <w:t>135/2023</w:t>
            </w:r>
          </w:p>
        </w:tc>
      </w:tr>
    </w:tbl>
    <w:p w14:paraId="1EAE443E" w14:textId="77777777" w:rsidR="00890B92" w:rsidRPr="002F2DB1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F2DB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F2DB1">
        <w:rPr>
          <w:rFonts w:ascii="Arial Narrow" w:hAnsi="Arial Narrow" w:cs="Arial"/>
          <w:sz w:val="22"/>
          <w:szCs w:val="22"/>
        </w:rPr>
        <w:t>22</w:t>
      </w:r>
      <w:r w:rsidR="0049054E" w:rsidRPr="002F2DB1">
        <w:rPr>
          <w:rFonts w:ascii="Arial Narrow" w:hAnsi="Arial Narrow" w:cs="Arial"/>
          <w:sz w:val="22"/>
          <w:szCs w:val="22"/>
        </w:rPr>
        <w:t>2</w:t>
      </w:r>
      <w:r w:rsidRPr="002F2DB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F2DB1">
        <w:rPr>
          <w:rFonts w:ascii="Arial Narrow" w:hAnsi="Arial Narrow" w:cs="Arial"/>
          <w:sz w:val="22"/>
          <w:szCs w:val="22"/>
        </w:rPr>
        <w:t>4</w:t>
      </w:r>
      <w:r w:rsidRPr="002F2DB1">
        <w:rPr>
          <w:rFonts w:ascii="Arial Narrow" w:hAnsi="Arial Narrow" w:cs="Arial"/>
          <w:sz w:val="22"/>
          <w:szCs w:val="22"/>
        </w:rPr>
        <w:t xml:space="preserve"> </w:t>
      </w:r>
      <w:r w:rsidR="00890B92" w:rsidRPr="002F2DB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F2DB1">
        <w:rPr>
          <w:rFonts w:ascii="Arial Narrow" w:hAnsi="Arial Narrow" w:cs="Arial"/>
          <w:sz w:val="22"/>
          <w:szCs w:val="22"/>
        </w:rPr>
        <w:t xml:space="preserve"> </w:t>
      </w:r>
      <w:r w:rsidR="006333F4" w:rsidRPr="002F2DB1">
        <w:rPr>
          <w:rFonts w:ascii="Arial Narrow" w:hAnsi="Arial Narrow" w:cs="Arial"/>
          <w:sz w:val="22"/>
          <w:szCs w:val="22"/>
        </w:rPr>
        <w:t>(</w:t>
      </w:r>
      <w:proofErr w:type="spellStart"/>
      <w:r w:rsidR="006333F4" w:rsidRPr="002F2DB1">
        <w:rPr>
          <w:rFonts w:ascii="Arial Narrow" w:hAnsi="Arial Narrow" w:cs="Arial"/>
          <w:sz w:val="22"/>
          <w:szCs w:val="22"/>
        </w:rPr>
        <w:t>t.j</w:t>
      </w:r>
      <w:proofErr w:type="spellEnd"/>
      <w:r w:rsidR="006333F4" w:rsidRPr="002F2DB1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2F2DB1">
        <w:rPr>
          <w:rFonts w:ascii="Arial Narrow" w:hAnsi="Arial Narrow" w:cs="Arial"/>
          <w:sz w:val="22"/>
          <w:szCs w:val="22"/>
        </w:rPr>
        <w:t xml:space="preserve"> </w:t>
      </w:r>
      <w:r w:rsidR="00890B92" w:rsidRPr="002F2DB1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2F2DB1">
        <w:rPr>
          <w:rFonts w:ascii="Arial Narrow" w:hAnsi="Arial Narrow" w:cs="Arial"/>
          <w:sz w:val="22"/>
          <w:szCs w:val="22"/>
        </w:rPr>
        <w:t xml:space="preserve"> dla</w:t>
      </w:r>
      <w:r w:rsidR="00890B92" w:rsidRPr="002F2DB1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333F4" w:rsidRPr="002F2DB1" w14:paraId="15D606CF" w14:textId="77777777" w:rsidTr="00B5142B">
        <w:trPr>
          <w:trHeight w:val="70"/>
        </w:trPr>
        <w:tc>
          <w:tcPr>
            <w:tcW w:w="9214" w:type="dxa"/>
          </w:tcPr>
          <w:p w14:paraId="265B40EA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1 zamówienia w wysokości 93 726.00 zł brutto;</w:t>
            </w:r>
          </w:p>
        </w:tc>
      </w:tr>
      <w:tr w:rsidR="006333F4" w:rsidRPr="002F2DB1" w14:paraId="1B3870D9" w14:textId="77777777" w:rsidTr="00B5142B">
        <w:trPr>
          <w:trHeight w:val="70"/>
        </w:trPr>
        <w:tc>
          <w:tcPr>
            <w:tcW w:w="9214" w:type="dxa"/>
          </w:tcPr>
          <w:p w14:paraId="4ECFF6B6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2 zamówienia w wysokości 62 607.00 zł brutto;</w:t>
            </w:r>
          </w:p>
        </w:tc>
      </w:tr>
      <w:tr w:rsidR="006333F4" w:rsidRPr="002F2DB1" w14:paraId="4AD5F05F" w14:textId="77777777" w:rsidTr="00B5142B">
        <w:trPr>
          <w:trHeight w:val="70"/>
        </w:trPr>
        <w:tc>
          <w:tcPr>
            <w:tcW w:w="9214" w:type="dxa"/>
          </w:tcPr>
          <w:p w14:paraId="5F4DE84E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3 zamówienia w wysokości 57 441.00 zł brutto;</w:t>
            </w:r>
          </w:p>
        </w:tc>
      </w:tr>
      <w:tr w:rsidR="006333F4" w:rsidRPr="002F2DB1" w14:paraId="3D4D7D25" w14:textId="77777777" w:rsidTr="00B5142B">
        <w:trPr>
          <w:trHeight w:val="70"/>
        </w:trPr>
        <w:tc>
          <w:tcPr>
            <w:tcW w:w="9214" w:type="dxa"/>
          </w:tcPr>
          <w:p w14:paraId="0C7345E8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4 zamówienia w wysokości 131 487.00 zł brutto;</w:t>
            </w:r>
          </w:p>
        </w:tc>
      </w:tr>
      <w:tr w:rsidR="006333F4" w:rsidRPr="002F2DB1" w14:paraId="43C80A24" w14:textId="77777777" w:rsidTr="00B5142B">
        <w:trPr>
          <w:trHeight w:val="70"/>
        </w:trPr>
        <w:tc>
          <w:tcPr>
            <w:tcW w:w="9214" w:type="dxa"/>
          </w:tcPr>
          <w:p w14:paraId="60C6C031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lastRenderedPageBreak/>
              <w:t>części 5 zamówienia w wysokości 25 830.00 zł brutto;</w:t>
            </w:r>
          </w:p>
        </w:tc>
      </w:tr>
      <w:tr w:rsidR="006333F4" w:rsidRPr="002F2DB1" w14:paraId="04849CE4" w14:textId="77777777" w:rsidTr="00B5142B">
        <w:trPr>
          <w:trHeight w:val="70"/>
        </w:trPr>
        <w:tc>
          <w:tcPr>
            <w:tcW w:w="9214" w:type="dxa"/>
          </w:tcPr>
          <w:p w14:paraId="6C39E7F5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6 zamówienia w wysokości 241 326.00 zł brutto;</w:t>
            </w:r>
          </w:p>
        </w:tc>
      </w:tr>
      <w:tr w:rsidR="006333F4" w:rsidRPr="002F2DB1" w14:paraId="46BCAB40" w14:textId="77777777" w:rsidTr="00B5142B">
        <w:trPr>
          <w:trHeight w:val="70"/>
        </w:trPr>
        <w:tc>
          <w:tcPr>
            <w:tcW w:w="9214" w:type="dxa"/>
          </w:tcPr>
          <w:p w14:paraId="6E83861B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7 zamówienia w wysokości 3 813.00 zł brutto;</w:t>
            </w:r>
          </w:p>
        </w:tc>
      </w:tr>
      <w:tr w:rsidR="006333F4" w:rsidRPr="002F2DB1" w14:paraId="306A1383" w14:textId="77777777" w:rsidTr="00B5142B">
        <w:trPr>
          <w:trHeight w:val="70"/>
        </w:trPr>
        <w:tc>
          <w:tcPr>
            <w:tcW w:w="9214" w:type="dxa"/>
          </w:tcPr>
          <w:p w14:paraId="4F029063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8 zamówienia w wysokości 3 075.00 zł brutto;</w:t>
            </w:r>
          </w:p>
        </w:tc>
      </w:tr>
      <w:tr w:rsidR="006333F4" w:rsidRPr="002F2DB1" w14:paraId="45F244DC" w14:textId="77777777" w:rsidTr="00B5142B">
        <w:trPr>
          <w:trHeight w:val="70"/>
        </w:trPr>
        <w:tc>
          <w:tcPr>
            <w:tcW w:w="9214" w:type="dxa"/>
          </w:tcPr>
          <w:p w14:paraId="707B517E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9 zamówienia w wysokości 17 466.00 zł brutto;</w:t>
            </w:r>
          </w:p>
        </w:tc>
      </w:tr>
      <w:tr w:rsidR="006333F4" w:rsidRPr="002F2DB1" w14:paraId="4CC749EC" w14:textId="77777777" w:rsidTr="00B5142B">
        <w:trPr>
          <w:trHeight w:val="70"/>
        </w:trPr>
        <w:tc>
          <w:tcPr>
            <w:tcW w:w="9214" w:type="dxa"/>
          </w:tcPr>
          <w:p w14:paraId="7A488FF3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10 zamówienia w wysokości 88 560.00 zł brutto;</w:t>
            </w:r>
          </w:p>
        </w:tc>
      </w:tr>
      <w:tr w:rsidR="006333F4" w:rsidRPr="002F2DB1" w14:paraId="06618BBB" w14:textId="77777777" w:rsidTr="00B5142B">
        <w:trPr>
          <w:trHeight w:val="70"/>
        </w:trPr>
        <w:tc>
          <w:tcPr>
            <w:tcW w:w="9214" w:type="dxa"/>
          </w:tcPr>
          <w:p w14:paraId="146BCB43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11 zamówienia w wysokości 1 414.50 zł brutto;</w:t>
            </w:r>
          </w:p>
        </w:tc>
      </w:tr>
      <w:tr w:rsidR="006333F4" w:rsidRPr="002F2DB1" w14:paraId="3F312A37" w14:textId="77777777" w:rsidTr="00B5142B">
        <w:trPr>
          <w:trHeight w:val="70"/>
        </w:trPr>
        <w:tc>
          <w:tcPr>
            <w:tcW w:w="9214" w:type="dxa"/>
          </w:tcPr>
          <w:p w14:paraId="673A35DC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12 zamówienia w wysokości 5 781.00 zł brutto;</w:t>
            </w:r>
          </w:p>
        </w:tc>
      </w:tr>
      <w:tr w:rsidR="006333F4" w:rsidRPr="002F2DB1" w14:paraId="50CAB6C2" w14:textId="77777777" w:rsidTr="00B5142B">
        <w:trPr>
          <w:trHeight w:val="70"/>
        </w:trPr>
        <w:tc>
          <w:tcPr>
            <w:tcW w:w="9214" w:type="dxa"/>
          </w:tcPr>
          <w:p w14:paraId="5C2D4C08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13 zamówienia w wysokości 680 190.00 zł brutto;</w:t>
            </w:r>
          </w:p>
        </w:tc>
      </w:tr>
      <w:tr w:rsidR="006333F4" w:rsidRPr="002F2DB1" w14:paraId="12786765" w14:textId="77777777" w:rsidTr="00B5142B">
        <w:trPr>
          <w:trHeight w:val="70"/>
        </w:trPr>
        <w:tc>
          <w:tcPr>
            <w:tcW w:w="9214" w:type="dxa"/>
          </w:tcPr>
          <w:p w14:paraId="0BD200E1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14 zamówienia w wysokości 12 300.00 zł brutto;</w:t>
            </w:r>
          </w:p>
        </w:tc>
      </w:tr>
      <w:tr w:rsidR="006333F4" w:rsidRPr="002F2DB1" w14:paraId="568A3DA2" w14:textId="77777777" w:rsidTr="00B5142B">
        <w:trPr>
          <w:trHeight w:val="70"/>
        </w:trPr>
        <w:tc>
          <w:tcPr>
            <w:tcW w:w="9214" w:type="dxa"/>
          </w:tcPr>
          <w:p w14:paraId="30235540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15 zamówienia w wysokości 2 238 600.00 zł brutto;</w:t>
            </w:r>
          </w:p>
        </w:tc>
      </w:tr>
      <w:tr w:rsidR="006333F4" w:rsidRPr="002F2DB1" w14:paraId="001C0FC9" w14:textId="77777777" w:rsidTr="00B5142B">
        <w:trPr>
          <w:trHeight w:val="70"/>
        </w:trPr>
        <w:tc>
          <w:tcPr>
            <w:tcW w:w="9214" w:type="dxa"/>
          </w:tcPr>
          <w:p w14:paraId="106B5156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16 zamówienia w wysokości 125 460.00 zł brutto;</w:t>
            </w:r>
          </w:p>
        </w:tc>
      </w:tr>
      <w:tr w:rsidR="006333F4" w:rsidRPr="002F2DB1" w14:paraId="5322E8BD" w14:textId="77777777" w:rsidTr="00B5142B">
        <w:trPr>
          <w:trHeight w:val="70"/>
        </w:trPr>
        <w:tc>
          <w:tcPr>
            <w:tcW w:w="9214" w:type="dxa"/>
          </w:tcPr>
          <w:p w14:paraId="4F9646B2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17 zamówienia w wysokości 27 675.00 zł brutto;</w:t>
            </w:r>
          </w:p>
        </w:tc>
      </w:tr>
      <w:tr w:rsidR="006333F4" w:rsidRPr="002F2DB1" w14:paraId="3D01B97F" w14:textId="77777777" w:rsidTr="00B5142B">
        <w:trPr>
          <w:trHeight w:val="70"/>
        </w:trPr>
        <w:tc>
          <w:tcPr>
            <w:tcW w:w="9214" w:type="dxa"/>
          </w:tcPr>
          <w:p w14:paraId="7D478D39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18 zamówienia w wysokości 402 210.00 zł brutto;</w:t>
            </w:r>
          </w:p>
        </w:tc>
      </w:tr>
      <w:tr w:rsidR="006333F4" w:rsidRPr="002F2DB1" w14:paraId="6175E503" w14:textId="77777777" w:rsidTr="00B5142B">
        <w:trPr>
          <w:trHeight w:val="70"/>
        </w:trPr>
        <w:tc>
          <w:tcPr>
            <w:tcW w:w="9214" w:type="dxa"/>
          </w:tcPr>
          <w:p w14:paraId="0636054C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19 zamówienia w wysokości 97 170.00 zł brutto;</w:t>
            </w:r>
          </w:p>
        </w:tc>
      </w:tr>
      <w:tr w:rsidR="006333F4" w:rsidRPr="002F2DB1" w14:paraId="54E30EA1" w14:textId="77777777" w:rsidTr="00B5142B">
        <w:trPr>
          <w:trHeight w:val="70"/>
        </w:trPr>
        <w:tc>
          <w:tcPr>
            <w:tcW w:w="9214" w:type="dxa"/>
          </w:tcPr>
          <w:p w14:paraId="02DF8AF8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20 zamówienia w wysokości 5 289.00 zł brutto;</w:t>
            </w:r>
          </w:p>
        </w:tc>
      </w:tr>
      <w:tr w:rsidR="006333F4" w:rsidRPr="002F2DB1" w14:paraId="2FF53B89" w14:textId="77777777" w:rsidTr="00B5142B">
        <w:trPr>
          <w:trHeight w:val="70"/>
        </w:trPr>
        <w:tc>
          <w:tcPr>
            <w:tcW w:w="9214" w:type="dxa"/>
          </w:tcPr>
          <w:p w14:paraId="25B51BB8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21 zamówienia w wysokości 129 150.00 zł brutto;</w:t>
            </w:r>
          </w:p>
        </w:tc>
      </w:tr>
      <w:tr w:rsidR="006333F4" w:rsidRPr="002F2DB1" w14:paraId="2074C87F" w14:textId="77777777" w:rsidTr="00B5142B">
        <w:trPr>
          <w:trHeight w:val="70"/>
        </w:trPr>
        <w:tc>
          <w:tcPr>
            <w:tcW w:w="9214" w:type="dxa"/>
          </w:tcPr>
          <w:p w14:paraId="6DF9BA81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22 zamówienia w wysokości 51 660.00 zł brutto;</w:t>
            </w:r>
          </w:p>
        </w:tc>
      </w:tr>
      <w:tr w:rsidR="006333F4" w:rsidRPr="002F2DB1" w14:paraId="1AAEA2B4" w14:textId="77777777" w:rsidTr="00B5142B">
        <w:trPr>
          <w:trHeight w:val="70"/>
        </w:trPr>
        <w:tc>
          <w:tcPr>
            <w:tcW w:w="9214" w:type="dxa"/>
          </w:tcPr>
          <w:p w14:paraId="3B3C7DB0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23 zamówienia w wysokości 3 690.00 zł brutto;</w:t>
            </w:r>
          </w:p>
        </w:tc>
      </w:tr>
      <w:tr w:rsidR="006333F4" w:rsidRPr="002F2DB1" w14:paraId="1E51DC3B" w14:textId="77777777" w:rsidTr="00B5142B">
        <w:trPr>
          <w:trHeight w:val="70"/>
        </w:trPr>
        <w:tc>
          <w:tcPr>
            <w:tcW w:w="9214" w:type="dxa"/>
          </w:tcPr>
          <w:p w14:paraId="38A49E18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24 zamówienia w wysokości 5 289.00 zł brutto;</w:t>
            </w:r>
          </w:p>
        </w:tc>
      </w:tr>
      <w:tr w:rsidR="006333F4" w:rsidRPr="002F2DB1" w14:paraId="0A246CCC" w14:textId="77777777" w:rsidTr="00B5142B">
        <w:trPr>
          <w:trHeight w:val="70"/>
        </w:trPr>
        <w:tc>
          <w:tcPr>
            <w:tcW w:w="9214" w:type="dxa"/>
          </w:tcPr>
          <w:p w14:paraId="457A9149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25 zamówienia w wysokości 45 633.00 zł brutto;</w:t>
            </w:r>
          </w:p>
        </w:tc>
      </w:tr>
      <w:tr w:rsidR="006333F4" w:rsidRPr="002F2DB1" w14:paraId="5570DD86" w14:textId="77777777" w:rsidTr="00B5142B">
        <w:trPr>
          <w:trHeight w:val="70"/>
        </w:trPr>
        <w:tc>
          <w:tcPr>
            <w:tcW w:w="9214" w:type="dxa"/>
          </w:tcPr>
          <w:p w14:paraId="326E8854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26 zamówienia w wysokości 428 040.00 zł brutto;</w:t>
            </w:r>
          </w:p>
        </w:tc>
      </w:tr>
      <w:tr w:rsidR="006333F4" w:rsidRPr="002F2DB1" w14:paraId="270925C8" w14:textId="77777777" w:rsidTr="00B5142B">
        <w:trPr>
          <w:trHeight w:val="70"/>
        </w:trPr>
        <w:tc>
          <w:tcPr>
            <w:tcW w:w="9214" w:type="dxa"/>
          </w:tcPr>
          <w:p w14:paraId="65EF43CE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27 zamówienia w wysokości 211 560.00 zł brutto;</w:t>
            </w:r>
          </w:p>
        </w:tc>
      </w:tr>
      <w:tr w:rsidR="006333F4" w:rsidRPr="002F2DB1" w14:paraId="52BB9A73" w14:textId="77777777" w:rsidTr="00B5142B">
        <w:trPr>
          <w:trHeight w:val="70"/>
        </w:trPr>
        <w:tc>
          <w:tcPr>
            <w:tcW w:w="9214" w:type="dxa"/>
          </w:tcPr>
          <w:p w14:paraId="24FB2B5F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28 zamówienia w wysokości 189 420.00 zł brutto;</w:t>
            </w:r>
          </w:p>
        </w:tc>
      </w:tr>
      <w:tr w:rsidR="006333F4" w:rsidRPr="002F2DB1" w14:paraId="4B80E3CA" w14:textId="77777777" w:rsidTr="00B5142B">
        <w:trPr>
          <w:trHeight w:val="70"/>
        </w:trPr>
        <w:tc>
          <w:tcPr>
            <w:tcW w:w="9214" w:type="dxa"/>
          </w:tcPr>
          <w:p w14:paraId="02211DCD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29 zamówienia w wysokości 118 080.00 zł brutto;</w:t>
            </w:r>
          </w:p>
        </w:tc>
      </w:tr>
      <w:tr w:rsidR="006333F4" w:rsidRPr="002F2DB1" w14:paraId="2E3CA4B6" w14:textId="77777777" w:rsidTr="00B5142B">
        <w:trPr>
          <w:trHeight w:val="70"/>
        </w:trPr>
        <w:tc>
          <w:tcPr>
            <w:tcW w:w="9214" w:type="dxa"/>
          </w:tcPr>
          <w:p w14:paraId="2AAF9D92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30 zamówienia w wysokości 18 450.00 zł brutto;</w:t>
            </w:r>
          </w:p>
        </w:tc>
      </w:tr>
      <w:tr w:rsidR="006333F4" w:rsidRPr="002F2DB1" w14:paraId="579A6304" w14:textId="77777777" w:rsidTr="00B5142B">
        <w:trPr>
          <w:trHeight w:val="70"/>
        </w:trPr>
        <w:tc>
          <w:tcPr>
            <w:tcW w:w="9214" w:type="dxa"/>
          </w:tcPr>
          <w:p w14:paraId="67879635" w14:textId="77777777" w:rsidR="006333F4" w:rsidRPr="002F2DB1" w:rsidRDefault="006333F4" w:rsidP="002F2DB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31 zamówienia w wysokości 75 030.00 zł brutto;</w:t>
            </w:r>
          </w:p>
        </w:tc>
      </w:tr>
      <w:tr w:rsidR="005254F0" w:rsidRPr="002F2DB1" w14:paraId="4A12736B" w14:textId="77777777" w:rsidTr="005254F0">
        <w:trPr>
          <w:trHeight w:val="70"/>
        </w:trPr>
        <w:tc>
          <w:tcPr>
            <w:tcW w:w="9214" w:type="dxa"/>
          </w:tcPr>
          <w:p w14:paraId="30A1CBC1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32 zamówienia w wysokości 3 075.00 zł brutto;</w:t>
            </w:r>
          </w:p>
        </w:tc>
      </w:tr>
      <w:tr w:rsidR="005254F0" w:rsidRPr="002F2DB1" w14:paraId="54364A09" w14:textId="77777777" w:rsidTr="005254F0">
        <w:trPr>
          <w:trHeight w:val="70"/>
        </w:trPr>
        <w:tc>
          <w:tcPr>
            <w:tcW w:w="9214" w:type="dxa"/>
          </w:tcPr>
          <w:p w14:paraId="40E2B493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33 zamówienia w wysokości 3 075.00 zł brutto;</w:t>
            </w:r>
          </w:p>
        </w:tc>
      </w:tr>
      <w:tr w:rsidR="005254F0" w:rsidRPr="002F2DB1" w14:paraId="766C298E" w14:textId="77777777" w:rsidTr="005254F0">
        <w:trPr>
          <w:trHeight w:val="70"/>
        </w:trPr>
        <w:tc>
          <w:tcPr>
            <w:tcW w:w="9214" w:type="dxa"/>
          </w:tcPr>
          <w:p w14:paraId="41C324EB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34 zamówienia w wysokości 246.00 zł brutto;</w:t>
            </w:r>
          </w:p>
        </w:tc>
      </w:tr>
      <w:tr w:rsidR="005254F0" w:rsidRPr="002F2DB1" w14:paraId="75749FEE" w14:textId="77777777" w:rsidTr="005254F0">
        <w:trPr>
          <w:trHeight w:val="70"/>
        </w:trPr>
        <w:tc>
          <w:tcPr>
            <w:tcW w:w="9214" w:type="dxa"/>
          </w:tcPr>
          <w:p w14:paraId="2E8312CA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35 zamówienia w wysokości 5 535.00 zł brutto;</w:t>
            </w:r>
          </w:p>
        </w:tc>
      </w:tr>
      <w:tr w:rsidR="005254F0" w:rsidRPr="002F2DB1" w14:paraId="23C83556" w14:textId="77777777" w:rsidTr="005254F0">
        <w:trPr>
          <w:trHeight w:val="70"/>
        </w:trPr>
        <w:tc>
          <w:tcPr>
            <w:tcW w:w="9214" w:type="dxa"/>
          </w:tcPr>
          <w:p w14:paraId="1628516B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36 zamówienia w wysokości 2 091.00 zł brutto;</w:t>
            </w:r>
          </w:p>
        </w:tc>
      </w:tr>
      <w:tr w:rsidR="005254F0" w:rsidRPr="002F2DB1" w14:paraId="36ECE742" w14:textId="77777777" w:rsidTr="005254F0">
        <w:trPr>
          <w:trHeight w:val="70"/>
        </w:trPr>
        <w:tc>
          <w:tcPr>
            <w:tcW w:w="9214" w:type="dxa"/>
          </w:tcPr>
          <w:p w14:paraId="52B2F850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37 zamówienia w wysokości 1 968.00 zł brutto;</w:t>
            </w:r>
          </w:p>
        </w:tc>
      </w:tr>
      <w:tr w:rsidR="005254F0" w:rsidRPr="002F2DB1" w14:paraId="33877A66" w14:textId="77777777" w:rsidTr="005254F0">
        <w:trPr>
          <w:trHeight w:val="70"/>
        </w:trPr>
        <w:tc>
          <w:tcPr>
            <w:tcW w:w="9214" w:type="dxa"/>
          </w:tcPr>
          <w:p w14:paraId="3970B2C8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38 zamówienia w wysokości 492.00 zł brutto;</w:t>
            </w:r>
          </w:p>
        </w:tc>
      </w:tr>
      <w:tr w:rsidR="005254F0" w:rsidRPr="002F2DB1" w14:paraId="202C7AA7" w14:textId="77777777" w:rsidTr="005254F0">
        <w:trPr>
          <w:trHeight w:val="70"/>
        </w:trPr>
        <w:tc>
          <w:tcPr>
            <w:tcW w:w="9214" w:type="dxa"/>
          </w:tcPr>
          <w:p w14:paraId="6F6F696D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39 zamówienia w wysokości 24 600.00 zł brutto;</w:t>
            </w:r>
          </w:p>
        </w:tc>
      </w:tr>
      <w:tr w:rsidR="005254F0" w:rsidRPr="002F2DB1" w14:paraId="32D35CEC" w14:textId="77777777" w:rsidTr="005254F0">
        <w:trPr>
          <w:trHeight w:val="70"/>
        </w:trPr>
        <w:tc>
          <w:tcPr>
            <w:tcW w:w="9214" w:type="dxa"/>
          </w:tcPr>
          <w:p w14:paraId="656A1C7A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40 zamówienia w wysokości 4 920.00 zł brutto;</w:t>
            </w:r>
          </w:p>
        </w:tc>
      </w:tr>
      <w:tr w:rsidR="005254F0" w:rsidRPr="002F2DB1" w14:paraId="3837AC87" w14:textId="77777777" w:rsidTr="005254F0">
        <w:trPr>
          <w:trHeight w:val="70"/>
        </w:trPr>
        <w:tc>
          <w:tcPr>
            <w:tcW w:w="9214" w:type="dxa"/>
          </w:tcPr>
          <w:p w14:paraId="71A09316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41 zamówienia w wysokości 9 840.00 zł brutto;</w:t>
            </w:r>
          </w:p>
        </w:tc>
      </w:tr>
      <w:tr w:rsidR="005254F0" w:rsidRPr="002F2DB1" w14:paraId="6EB5189A" w14:textId="77777777" w:rsidTr="005254F0">
        <w:trPr>
          <w:trHeight w:val="70"/>
        </w:trPr>
        <w:tc>
          <w:tcPr>
            <w:tcW w:w="9214" w:type="dxa"/>
          </w:tcPr>
          <w:p w14:paraId="4AE2827F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42 zamówienia w wysokości 369.00 zł brutto;</w:t>
            </w:r>
          </w:p>
        </w:tc>
      </w:tr>
      <w:tr w:rsidR="005254F0" w:rsidRPr="002F2DB1" w14:paraId="56D47928" w14:textId="77777777" w:rsidTr="005254F0">
        <w:trPr>
          <w:trHeight w:val="70"/>
        </w:trPr>
        <w:tc>
          <w:tcPr>
            <w:tcW w:w="9214" w:type="dxa"/>
          </w:tcPr>
          <w:p w14:paraId="347DBD50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43 zamówienia w wysokości 861.00 zł brutto;</w:t>
            </w:r>
          </w:p>
        </w:tc>
      </w:tr>
      <w:tr w:rsidR="005254F0" w:rsidRPr="002F2DB1" w14:paraId="10B24A17" w14:textId="77777777" w:rsidTr="005254F0">
        <w:trPr>
          <w:trHeight w:val="70"/>
        </w:trPr>
        <w:tc>
          <w:tcPr>
            <w:tcW w:w="9214" w:type="dxa"/>
          </w:tcPr>
          <w:p w14:paraId="3038DE3B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44 zamówienia w wysokości 1 783.50 zł brutto;</w:t>
            </w:r>
          </w:p>
        </w:tc>
      </w:tr>
      <w:tr w:rsidR="005254F0" w:rsidRPr="002F2DB1" w14:paraId="471AF414" w14:textId="77777777" w:rsidTr="005254F0">
        <w:trPr>
          <w:trHeight w:val="70"/>
        </w:trPr>
        <w:tc>
          <w:tcPr>
            <w:tcW w:w="9214" w:type="dxa"/>
          </w:tcPr>
          <w:p w14:paraId="22D100DD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45 zamówienia w wysokości 218 940.00 zł brutto;</w:t>
            </w:r>
          </w:p>
        </w:tc>
      </w:tr>
      <w:tr w:rsidR="005254F0" w:rsidRPr="002F2DB1" w14:paraId="1036A7E8" w14:textId="77777777" w:rsidTr="005254F0">
        <w:trPr>
          <w:trHeight w:val="70"/>
        </w:trPr>
        <w:tc>
          <w:tcPr>
            <w:tcW w:w="9214" w:type="dxa"/>
          </w:tcPr>
          <w:p w14:paraId="70127C47" w14:textId="77777777" w:rsidR="005254F0" w:rsidRPr="002F2DB1" w:rsidRDefault="005254F0" w:rsidP="00103BC1">
            <w:pPr>
              <w:spacing w:before="40" w:line="276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F2DB1">
              <w:rPr>
                <w:rFonts w:ascii="Arial Narrow" w:hAnsi="Arial Narrow" w:cs="Arial"/>
                <w:sz w:val="22"/>
                <w:szCs w:val="22"/>
              </w:rPr>
              <w:t>części 46 zamówienia w wysokości 51 660.00 zł brutto;</w:t>
            </w:r>
          </w:p>
        </w:tc>
      </w:tr>
    </w:tbl>
    <w:p w14:paraId="58D582A5" w14:textId="77777777" w:rsidR="00890B92" w:rsidRPr="002F2DB1" w:rsidRDefault="00890B92" w:rsidP="002F2DB1">
      <w:pPr>
        <w:spacing w:before="120" w:after="120" w:line="276" w:lineRule="auto"/>
        <w:jc w:val="both"/>
        <w:rPr>
          <w:rFonts w:ascii="Arial Narrow" w:hAnsi="Arial Narrow" w:cs="Arial"/>
        </w:rPr>
      </w:pPr>
    </w:p>
    <w:p w14:paraId="1201C6E4" w14:textId="77777777" w:rsidR="00510EC8" w:rsidRPr="002F2DB1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6937CF39" w14:textId="63EDFD36" w:rsidR="00A80738" w:rsidRDefault="00D018F4" w:rsidP="002F2DB1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2F2DB1">
        <w:rPr>
          <w:rFonts w:ascii="Arial Narrow" w:hAnsi="Arial Narrow" w:cs="Arial"/>
          <w:i/>
          <w:sz w:val="22"/>
          <w:szCs w:val="22"/>
        </w:rPr>
        <w:t>ZAMAWIAJĄCY</w:t>
      </w:r>
    </w:p>
    <w:p w14:paraId="32F0A9EA" w14:textId="77777777" w:rsidR="00D018F4" w:rsidRDefault="00D018F4" w:rsidP="002F2DB1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5B6FA4FA" w14:textId="77777777" w:rsidR="00D018F4" w:rsidRDefault="00D018F4" w:rsidP="002F2DB1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1BA03BAB" w14:textId="77777777" w:rsidR="00D018F4" w:rsidRDefault="00D018F4" w:rsidP="00D018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6A79EE" w14:textId="77777777" w:rsidR="00D018F4" w:rsidRDefault="00D018F4" w:rsidP="00D018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413A09C" w14:textId="77777777" w:rsidR="00D018F4" w:rsidRDefault="00D018F4" w:rsidP="00D018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5774768" w14:textId="77777777" w:rsidR="00D018F4" w:rsidRDefault="00D018F4" w:rsidP="00D018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C44A2A0" w14:textId="77777777" w:rsidR="00D018F4" w:rsidRDefault="00D018F4" w:rsidP="00D018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F5DF50F" w14:textId="77777777" w:rsidR="00D018F4" w:rsidRDefault="00D018F4" w:rsidP="00D018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4763FC5" w14:textId="701FCF3B" w:rsidR="00D018F4" w:rsidRPr="00681E50" w:rsidRDefault="00D018F4" w:rsidP="00D018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277962A0" w14:textId="77777777" w:rsidR="00D018F4" w:rsidRPr="00681E50" w:rsidRDefault="00D018F4" w:rsidP="00D018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76C969D7" w14:textId="77777777" w:rsidR="00D018F4" w:rsidRPr="00681E50" w:rsidRDefault="00D018F4" w:rsidP="00D018F4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085949F0" w14:textId="401BD0BB" w:rsidR="00D018F4" w:rsidRPr="002F2DB1" w:rsidRDefault="00D018F4" w:rsidP="00D018F4">
      <w:pPr>
        <w:pStyle w:val="Tekstpodstawowy"/>
        <w:spacing w:after="360"/>
        <w:jc w:val="left"/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 w:rsidRPr="00D018F4">
        <w:rPr>
          <w:rFonts w:ascii="Arial Narrow" w:hAnsi="Arial Narrow"/>
          <w:i/>
          <w:iCs/>
          <w:sz w:val="18"/>
        </w:rPr>
        <w:t>23.01.2024 r.</w:t>
      </w:r>
    </w:p>
    <w:sectPr w:rsidR="00D018F4" w:rsidRPr="002F2DB1" w:rsidSect="002F2DB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E90C9" w14:textId="77777777" w:rsidR="00D34F51" w:rsidRDefault="00D34F51">
      <w:r>
        <w:separator/>
      </w:r>
    </w:p>
  </w:endnote>
  <w:endnote w:type="continuationSeparator" w:id="0">
    <w:p w14:paraId="72044150" w14:textId="77777777" w:rsidR="00D34F51" w:rsidRDefault="00D34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2CAD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4BFB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3B5C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D12791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784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358EE9" w14:textId="77777777" w:rsidR="009F189D" w:rsidRDefault="009F189D">
    <w:pPr>
      <w:pStyle w:val="Stopka"/>
      <w:tabs>
        <w:tab w:val="clear" w:pos="4536"/>
      </w:tabs>
      <w:jc w:val="center"/>
    </w:pPr>
  </w:p>
  <w:p w14:paraId="7FB878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44765" w14:textId="77777777" w:rsidR="00D34F51" w:rsidRDefault="00D34F51">
      <w:r>
        <w:separator/>
      </w:r>
    </w:p>
  </w:footnote>
  <w:footnote w:type="continuationSeparator" w:id="0">
    <w:p w14:paraId="72F4826C" w14:textId="77777777" w:rsidR="00D34F51" w:rsidRDefault="00D34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7ED13" w14:textId="77777777" w:rsidR="006333F4" w:rsidRDefault="006333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8833" w14:textId="77777777" w:rsidR="006333F4" w:rsidRDefault="006333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A7F95" w14:textId="77777777" w:rsidR="006333F4" w:rsidRDefault="006333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044476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4F5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F2DB1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254F0"/>
    <w:rsid w:val="006333F4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018F4"/>
    <w:rsid w:val="00D34F5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E0D63"/>
  <w15:chartTrackingRefBased/>
  <w15:docId w15:val="{70BB4CAC-D52E-4126-B2DD-8629AECDB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D018F4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018F4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018F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018F4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D018F4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D018F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D018F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D018F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D018F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018F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018F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018F4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D018F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018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519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2024-01-23T06:13:00Z</cp:lastPrinted>
  <dcterms:created xsi:type="dcterms:W3CDTF">2024-01-23T06:14:00Z</dcterms:created>
  <dcterms:modified xsi:type="dcterms:W3CDTF">2024-01-23T06:14:00Z</dcterms:modified>
</cp:coreProperties>
</file>