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885" w:rsidRPr="00B64885" w:rsidRDefault="00B6488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 KA-2/0</w:t>
      </w:r>
      <w:r w:rsidR="00DE6618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>/202</w:t>
      </w:r>
      <w:r w:rsidR="00DE6618">
        <w:rPr>
          <w:rFonts w:ascii="Arial" w:hAnsi="Arial" w:cs="Arial"/>
          <w:sz w:val="24"/>
          <w:szCs w:val="24"/>
        </w:rPr>
        <w:t xml:space="preserve">4                                                     </w:t>
      </w:r>
      <w:r>
        <w:rPr>
          <w:rFonts w:ascii="Arial" w:hAnsi="Arial" w:cs="Arial"/>
          <w:sz w:val="24"/>
          <w:szCs w:val="24"/>
        </w:rPr>
        <w:t>Załącznik nr 1 do SWZ</w:t>
      </w:r>
    </w:p>
    <w:p w:rsidR="00486281" w:rsidRPr="00B64885" w:rsidRDefault="00B64885">
      <w:pPr>
        <w:pStyle w:val="Nagwek4"/>
        <w:rPr>
          <w:rFonts w:cs="Arial"/>
          <w:szCs w:val="24"/>
        </w:rPr>
      </w:pPr>
      <w:r w:rsidRPr="00B64885">
        <w:rPr>
          <w:rFonts w:cs="Arial"/>
          <w:szCs w:val="24"/>
        </w:rPr>
        <w:t xml:space="preserve">SZCZEGÓŁOWY OPIS ZAMÓWIENIA </w:t>
      </w:r>
    </w:p>
    <w:p w:rsidR="00DE6618" w:rsidRDefault="00DE6618" w:rsidP="00DE6618">
      <w:pPr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Zamówienie obejmuje</w:t>
      </w:r>
      <w:r>
        <w:rPr>
          <w:rFonts w:ascii="Arial" w:hAnsi="Arial" w:cs="Arial"/>
          <w:b/>
          <w:bCs/>
          <w:iCs/>
          <w:color w:val="000000"/>
        </w:rPr>
        <w:t xml:space="preserve"> zakup, dostaw</w:t>
      </w:r>
      <w:r w:rsidR="009B4658">
        <w:rPr>
          <w:rFonts w:ascii="Arial" w:hAnsi="Arial" w:cs="Arial"/>
          <w:b/>
          <w:bCs/>
          <w:iCs/>
          <w:color w:val="000000"/>
        </w:rPr>
        <w:t>ę</w:t>
      </w:r>
      <w:r>
        <w:rPr>
          <w:rFonts w:ascii="Arial" w:hAnsi="Arial" w:cs="Arial"/>
          <w:b/>
          <w:bCs/>
          <w:iCs/>
          <w:color w:val="000000"/>
        </w:rPr>
        <w:t xml:space="preserve"> oraz montaż </w:t>
      </w:r>
      <w:r>
        <w:rPr>
          <w:rFonts w:ascii="Arial" w:hAnsi="Arial" w:cs="Arial"/>
          <w:b/>
        </w:rPr>
        <w:t xml:space="preserve">mebli laboratoryjnych </w:t>
      </w:r>
      <w:r>
        <w:rPr>
          <w:rFonts w:ascii="Arial" w:hAnsi="Arial" w:cs="Arial"/>
          <w:b/>
          <w:bCs/>
          <w:iCs/>
          <w:color w:val="000000"/>
        </w:rPr>
        <w:t>w laboratorium Katedry Chemii Technologii Organicznej nr 640 na Wydziale Inżynierii i Technologii Chemicznej.</w:t>
      </w:r>
    </w:p>
    <w:p w:rsidR="00DE6618" w:rsidRDefault="00DE6618" w:rsidP="00DE6618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Podane wymiary mebli należy traktować jako wartości szacunkowe, dokładne wymiary zostaną ustalone przez Wykonawcę w porozumieniu z Zamawiającym na podstawie przeprowadzonych pomiarów pomieszczeń i stelaży. Wykonanie pomiarów przez Wykonawcę przed przystąpieniem do wykonania mebli . Kolorystyka do potwierdzenia z wybranym </w:t>
      </w:r>
      <w:r w:rsidR="009B4658">
        <w:rPr>
          <w:rFonts w:ascii="Arial" w:hAnsi="Arial" w:cs="Arial"/>
          <w:b/>
          <w:bCs/>
          <w:iCs/>
        </w:rPr>
        <w:t>wykonawcą</w:t>
      </w:r>
      <w:r>
        <w:rPr>
          <w:rFonts w:ascii="Arial" w:hAnsi="Arial" w:cs="Arial"/>
          <w:b/>
          <w:bCs/>
          <w:iCs/>
        </w:rPr>
        <w:t xml:space="preserve">. </w:t>
      </w:r>
    </w:p>
    <w:p w:rsidR="00DE6618" w:rsidRDefault="00DE6618" w:rsidP="00DE6618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Zamawiający dopuszcza możliwość zmiany wymiarów mebli laboratoryjnych w uzgodnieniu z Wykonawcą po dokonaniu pomiarów z tolerancją +/- 1 cm </w:t>
      </w:r>
    </w:p>
    <w:p w:rsidR="00DE6618" w:rsidRDefault="00DE6618" w:rsidP="00DE6618">
      <w:pPr>
        <w:jc w:val="both"/>
        <w:rPr>
          <w:rFonts w:ascii="Arial" w:hAnsi="Arial" w:cs="Arial"/>
          <w:b/>
          <w:bCs/>
          <w:iCs/>
        </w:rPr>
      </w:pPr>
    </w:p>
    <w:p w:rsidR="00DE6618" w:rsidRDefault="00DE6618" w:rsidP="00DE6618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Szafki i meble wykonane z płyty laminowanej o zagęszczonej strukturze w klasie higienicznej E1 </w:t>
      </w:r>
      <w:r>
        <w:rPr>
          <w:rFonts w:ascii="Arial" w:hAnsi="Arial" w:cs="Arial"/>
          <w:b/>
          <w:bCs/>
          <w:iCs/>
        </w:rPr>
        <w:br/>
        <w:t xml:space="preserve">i  grubości 18 mm. Grubość blatu biurka powinna wynosić 36 mm. Krawędzie drzwiczek zabezpieczone obrzeżem ABS/PCV o grubości 2 mm a pozostałe o grubości 1 - 0,8 mm. Zastosowano zawiasy stalowe z powłoką galwanizowaną z dociągiem i cichym </w:t>
      </w:r>
      <w:proofErr w:type="spellStart"/>
      <w:r>
        <w:rPr>
          <w:rFonts w:ascii="Arial" w:hAnsi="Arial" w:cs="Arial"/>
          <w:b/>
          <w:bCs/>
          <w:iCs/>
        </w:rPr>
        <w:t>domykiem</w:t>
      </w:r>
      <w:proofErr w:type="spellEnd"/>
      <w:r>
        <w:rPr>
          <w:rFonts w:ascii="Arial" w:hAnsi="Arial" w:cs="Arial"/>
          <w:b/>
          <w:bCs/>
          <w:iCs/>
        </w:rPr>
        <w:t>. Szuflady z bokiem stalowym, uchwyt</w:t>
      </w:r>
      <w:r w:rsidR="00C46903">
        <w:rPr>
          <w:rFonts w:ascii="Arial" w:hAnsi="Arial" w:cs="Arial"/>
          <w:b/>
          <w:bCs/>
          <w:iCs/>
        </w:rPr>
        <w:t>a</w:t>
      </w:r>
      <w:r>
        <w:rPr>
          <w:rFonts w:ascii="Arial" w:hAnsi="Arial" w:cs="Arial"/>
          <w:b/>
          <w:bCs/>
          <w:iCs/>
        </w:rPr>
        <w:t xml:space="preserve">mi metalowymi dwupunktowymi, pełnym wysuwem i cichym </w:t>
      </w:r>
      <w:proofErr w:type="spellStart"/>
      <w:r>
        <w:rPr>
          <w:rFonts w:ascii="Arial" w:hAnsi="Arial" w:cs="Arial"/>
          <w:b/>
          <w:bCs/>
          <w:iCs/>
        </w:rPr>
        <w:t>domykiem</w:t>
      </w:r>
      <w:proofErr w:type="spellEnd"/>
      <w:r>
        <w:rPr>
          <w:rFonts w:ascii="Arial" w:hAnsi="Arial" w:cs="Arial"/>
          <w:b/>
          <w:bCs/>
          <w:iCs/>
        </w:rPr>
        <w:t>.</w:t>
      </w:r>
      <w:r>
        <w:rPr>
          <w:rFonts w:ascii="Calibri" w:hAnsi="Calibri" w:cs="Calibri"/>
          <w:b/>
          <w:sz w:val="22"/>
          <w:szCs w:val="22"/>
        </w:rPr>
        <w:t xml:space="preserve"> </w:t>
      </w:r>
    </w:p>
    <w:p w:rsidR="00DE6618" w:rsidRDefault="00DE6618" w:rsidP="00DE6618">
      <w:pPr>
        <w:jc w:val="both"/>
        <w:rPr>
          <w:rFonts w:ascii="Calibri" w:hAnsi="Calibri" w:cs="Calibri"/>
          <w:b/>
          <w:sz w:val="22"/>
          <w:szCs w:val="22"/>
        </w:rPr>
      </w:pPr>
    </w:p>
    <w:p w:rsidR="00DE6618" w:rsidRDefault="00DE6618" w:rsidP="00DE6618">
      <w:pPr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>Obecnie w sali znajdują się metalowe stelaże na stoły laboratoryjne, z których zostały usunięte stare szafki. Od góry zamocowane zostały nowe blaty dostosowane do warunków pracy w laboratorium chemicznym. Do stołów podłączona jest instalacja wodno-kanalizacyjna oraz elektryczna.</w:t>
      </w:r>
    </w:p>
    <w:p w:rsidR="00DE6618" w:rsidRDefault="00DE6618" w:rsidP="00DE6618">
      <w:pPr>
        <w:jc w:val="both"/>
        <w:rPr>
          <w:rFonts w:ascii="Arial" w:eastAsia="Calibri" w:hAnsi="Arial" w:cs="Arial"/>
          <w:lang w:eastAsia="en-US"/>
        </w:rPr>
      </w:pPr>
    </w:p>
    <w:tbl>
      <w:tblPr>
        <w:tblW w:w="95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4"/>
        <w:gridCol w:w="1559"/>
        <w:gridCol w:w="663"/>
        <w:gridCol w:w="3306"/>
        <w:gridCol w:w="2635"/>
      </w:tblGrid>
      <w:tr w:rsidR="00DE6618" w:rsidTr="00DE661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jc w:val="center"/>
              <w:rPr>
                <w:b/>
                <w:kern w:val="3"/>
              </w:rPr>
            </w:pPr>
            <w:r>
              <w:rPr>
                <w:rFonts w:ascii="Calibri" w:eastAsia="Calibri" w:hAnsi="Calibri"/>
                <w:b/>
                <w:kern w:val="3"/>
              </w:rPr>
              <w:t>Nazwa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jc w:val="center"/>
              <w:rPr>
                <w:b/>
                <w:kern w:val="3"/>
              </w:rPr>
            </w:pPr>
            <w:r>
              <w:rPr>
                <w:rFonts w:ascii="Calibri" w:eastAsia="Calibri" w:hAnsi="Calibri"/>
                <w:b/>
                <w:kern w:val="3"/>
              </w:rPr>
              <w:t>Wymiar</w:t>
            </w:r>
          </w:p>
          <w:p w:rsidR="00DE6618" w:rsidRDefault="00DE6618">
            <w:pPr>
              <w:jc w:val="center"/>
              <w:rPr>
                <w:b/>
                <w:kern w:val="3"/>
              </w:rPr>
            </w:pPr>
            <w:proofErr w:type="spellStart"/>
            <w:r>
              <w:rPr>
                <w:rFonts w:ascii="Calibri" w:eastAsia="Calibri" w:hAnsi="Calibri"/>
                <w:b/>
                <w:kern w:val="3"/>
              </w:rPr>
              <w:t>wys</w:t>
            </w:r>
            <w:proofErr w:type="spellEnd"/>
            <w:r>
              <w:rPr>
                <w:rFonts w:ascii="Calibri" w:eastAsia="Calibri" w:hAnsi="Calibri"/>
                <w:b/>
                <w:kern w:val="3"/>
              </w:rPr>
              <w:t xml:space="preserve"> x </w:t>
            </w:r>
            <w:proofErr w:type="spellStart"/>
            <w:r>
              <w:rPr>
                <w:rFonts w:ascii="Calibri" w:eastAsia="Calibri" w:hAnsi="Calibri"/>
                <w:b/>
                <w:kern w:val="3"/>
              </w:rPr>
              <w:t>szer</w:t>
            </w:r>
            <w:proofErr w:type="spellEnd"/>
            <w:r>
              <w:rPr>
                <w:rFonts w:ascii="Calibri" w:eastAsia="Calibri" w:hAnsi="Calibri"/>
                <w:b/>
                <w:kern w:val="3"/>
              </w:rPr>
              <w:t xml:space="preserve"> x </w:t>
            </w:r>
            <w:proofErr w:type="spellStart"/>
            <w:r>
              <w:rPr>
                <w:rFonts w:ascii="Calibri" w:eastAsia="Calibri" w:hAnsi="Calibri"/>
                <w:b/>
                <w:kern w:val="3"/>
              </w:rPr>
              <w:t>gł</w:t>
            </w:r>
            <w:proofErr w:type="spellEnd"/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jc w:val="center"/>
              <w:rPr>
                <w:b/>
                <w:kern w:val="3"/>
              </w:rPr>
            </w:pPr>
            <w:r>
              <w:rPr>
                <w:rFonts w:ascii="Calibri" w:eastAsia="Calibri" w:hAnsi="Calibri"/>
                <w:b/>
                <w:kern w:val="3"/>
              </w:rPr>
              <w:t>Sztuk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jc w:val="center"/>
              <w:rPr>
                <w:b/>
                <w:kern w:val="3"/>
              </w:rPr>
            </w:pPr>
            <w:r>
              <w:rPr>
                <w:rFonts w:ascii="Calibri" w:eastAsia="Calibri" w:hAnsi="Calibri"/>
                <w:b/>
                <w:kern w:val="3"/>
              </w:rPr>
              <w:t>Opis przedmiotu zamówienia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jc w:val="center"/>
              <w:rPr>
                <w:b/>
                <w:kern w:val="3"/>
              </w:rPr>
            </w:pPr>
            <w:r>
              <w:rPr>
                <w:b/>
                <w:kern w:val="3"/>
              </w:rPr>
              <w:t>Rysunek poglądowy</w:t>
            </w:r>
          </w:p>
        </w:tc>
      </w:tr>
      <w:tr w:rsidR="00DE6618" w:rsidTr="00DE661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Szafka typu 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40 x 55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618" w:rsidRDefault="00DE6618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montowane we wnękach stalowego szkieletu stołu, szafki wyposażone w 3 szuflady na prowadnicy kuchennej. Stopki kuchenne 15 cm zamknięte z przodu cokołem płytowym. Kolor szafek i cokołu: popiel u112. Uchwyty metalowe dwupunktowe w kolorze aluminium. 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676275" cy="952500"/>
                  <wp:effectExtent l="0" t="0" r="9525" b="0"/>
                  <wp:docPr id="17" name="Obraz 17" descr="Obraz zawierający tekst, meble, Szafa kartotekowa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2" descr="Obraz zawierający tekst, meble, Szafa kartotekowa, design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82" t="4437" r="59273" b="336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kern w:val="3"/>
              </w:rPr>
              <w:t xml:space="preserve"> </w:t>
            </w:r>
            <w:r>
              <w:rPr>
                <w:noProof/>
                <w:kern w:val="3"/>
              </w:rPr>
              <w:drawing>
                <wp:inline distT="0" distB="0" distL="0" distR="0">
                  <wp:extent cx="581025" cy="1333500"/>
                  <wp:effectExtent l="0" t="0" r="9525" b="0"/>
                  <wp:docPr id="16" name="Obraz 16" descr="Obraz zawierający w pomieszczeniu, podłoga, Blat, Szafki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9" descr="Obraz zawierający w pomieszczeniu, podłoga, Blat, Szafki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63" t="17630" r="81551" b="47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618" w:rsidTr="00DE661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typu 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80 x 55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20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618" w:rsidRDefault="00DE6618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montowane we wnękach stalowego szkieletu stołu, </w:t>
            </w:r>
          </w:p>
          <w:p w:rsidR="00DE6618" w:rsidRDefault="00DE6618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każda z szafek wyposażona w szufladę na górze o wymiarach 20 x 80 x 55 cm oraz drzwiczki na zawiasach pod szufladą  i półką w połowie wysokości przestrzeni zamykanej drzwiczkami.</w:t>
            </w:r>
          </w:p>
          <w:p w:rsidR="00DE6618" w:rsidRDefault="00DE6618">
            <w:pPr>
              <w:jc w:val="both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powinny być wyposażone w system zamka na klucz.</w:t>
            </w:r>
          </w:p>
          <w:p w:rsidR="00DE6618" w:rsidRDefault="00DE6618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Stopki kuchenne 15 cm zamknięte z przodu cokołem płytowym.  Kolor szafek i cokołu: popiel u112. Uchwyty metalowe dwupunktowe w kolorze aluminium.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1181100" cy="981075"/>
                  <wp:effectExtent l="0" t="0" r="0" b="9525"/>
                  <wp:docPr id="15" name="Obraz 15" descr="Obraz zawierający szuflada, Szafa kartotekowa, półka, komod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091927297" descr="Obraz zawierający szuflada, Szafa kartotekowa, półka, komod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4" t="42497" r="49338" b="173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6618" w:rsidRDefault="00DE6618">
            <w:pPr>
              <w:jc w:val="center"/>
              <w:rPr>
                <w:kern w:val="3"/>
              </w:rPr>
            </w:pPr>
          </w:p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1038225" cy="1133475"/>
                  <wp:effectExtent l="9525" t="0" r="0" b="0"/>
                  <wp:docPr id="14" name="Obraz 14" descr="Obraz zawierający tekst, w pomieszczeniu, Szafki, półk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7" descr="Obraz zawierający tekst, w pomieszczeniu, Szafki, półk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70" r="2355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3822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6618" w:rsidRDefault="00DE6618" w:rsidP="00DE6618">
      <w:pPr>
        <w:rPr>
          <w:sz w:val="24"/>
          <w:szCs w:val="24"/>
        </w:rPr>
      </w:pPr>
      <w:r>
        <w:br w:type="page"/>
      </w:r>
    </w:p>
    <w:tbl>
      <w:tblPr>
        <w:tblW w:w="95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4"/>
        <w:gridCol w:w="1559"/>
        <w:gridCol w:w="663"/>
        <w:gridCol w:w="3306"/>
        <w:gridCol w:w="2635"/>
      </w:tblGrid>
      <w:tr w:rsidR="00DE6618" w:rsidTr="00DE661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lastRenderedPageBreak/>
              <w:t>Szafki typu 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80 x 40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4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618" w:rsidRDefault="00DE6618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montowane we wnękach stalowego szkieletu stołu, </w:t>
            </w:r>
          </w:p>
          <w:p w:rsidR="00DE6618" w:rsidRDefault="00DE6618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każda z szafek wyposażona w 1 szufladę 20 x 80 x 55 cm oraz 1 większą szufladę z zabezpieczeniami z tyłu (tak aby można było umieścić wewnątrz pojemniki na odpady).</w:t>
            </w:r>
          </w:p>
          <w:p w:rsidR="00DE6618" w:rsidRDefault="00DE6618">
            <w:pPr>
              <w:jc w:val="both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Stopki kuchenne 15 cm zamknięte z przodu cokołem płytowym.  Kolor szafek i cokołu: popiel u112. Uchwyty metalowe dwupunktowe w kolorze aluminium.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6618" w:rsidRDefault="00DE6618">
            <w:pPr>
              <w:jc w:val="center"/>
              <w:rPr>
                <w:kern w:val="3"/>
              </w:rPr>
            </w:pPr>
          </w:p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77470</wp:posOffset>
                      </wp:positionV>
                      <wp:extent cx="1114425" cy="790575"/>
                      <wp:effectExtent l="0" t="0" r="9525" b="9525"/>
                      <wp:wrapNone/>
                      <wp:docPr id="1571626780" name="Grupa 1571626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14425" cy="790575"/>
                                <a:chOff x="0" y="0"/>
                                <a:chExt cx="1533834" cy="13175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6798642" name="Obraz 1596798642" descr="Obraz zawierający szuflada, Szafa kartotekowa, półka, komoda&#10;&#10;Opis wygenerowany automatycznie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608" t="4359" r="51359" b="5662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33834" cy="13175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6594755" name="Obraz 1066594755" descr="Obraz zawierający szuflada, Szafa kartotekowa, półka, komoda&#10;&#10;Opis wygenerowany automatycznie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061" t="10376" r="63122" b="82654"/>
                                <a:stretch/>
                              </pic:blipFill>
                              <pic:spPr bwMode="auto">
                                <a:xfrm>
                                  <a:off x="70891" y="491613"/>
                                  <a:ext cx="1158141" cy="7472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2246662" name="Obraz 2062246662" descr="Obraz zawierający szuflada, Szafa kartotekowa, półka, komoda&#10;&#10;Opis wygenerowany automatycznie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1099" t="46572" r="72320" b="51742"/>
                                <a:stretch/>
                              </pic:blipFill>
                              <pic:spPr bwMode="auto">
                                <a:xfrm>
                                  <a:off x="488873" y="517227"/>
                                  <a:ext cx="224152" cy="569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F6FA328" id="Grupa 1571626780" o:spid="_x0000_s1026" style="position:absolute;margin-left:-.25pt;margin-top:6.1pt;width:87.75pt;height:62.25pt;z-index:251658240;mso-width-relative:margin;mso-height-relative:margin" coordsize="15338,131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1596798642" o:spid="_x0000_s1027" type="#_x0000_t75" alt="Obraz zawierający szuflada, Szafa kartotekowa, półka, komoda&#10;&#10;Opis wygenerowany automatycznie" style="position:absolute;width:15338;height:13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">
                        <v:imagedata r:id="rId10" o:title="Obraz zawierający szuflada, Szafa kartotekowa, półka, komoda&#10;&#10;Opis wygenerowany automatycznie" croptop="2857f" cropbottom="37111f" cropleft="2365f" cropright="33659f"/>
                      </v:shape>
                      <v:shape id="Obraz 1066594755" o:spid="_x0000_s1028" type="#_x0000_t75" alt="Obraz zawierający szuflada, Szafa kartotekowa, półka, komoda&#10;&#10;Opis wygenerowany automatycznie" style="position:absolute;left:708;top:4916;width:11582;height:7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">
                        <v:imagedata r:id="rId10" o:title="Obraz zawierający szuflada, Szafa kartotekowa, półka, komoda&#10;&#10;Opis wygenerowany automatycznie" croptop="6800f" cropbottom="54168f" cropleft="3972f" cropright="41368f"/>
                      </v:shape>
                      <v:shape id="Obraz 2062246662" o:spid="_x0000_s1029" type="#_x0000_t75" alt="Obraz zawierający szuflada, Szafa kartotekowa, półka, komoda&#10;&#10;Opis wygenerowany automatycznie" style="position:absolute;left:4888;top:5172;width:2242;height:5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">
                        <v:imagedata r:id="rId10" o:title="Obraz zawierający szuflada, Szafa kartotekowa, półka, komoda&#10;&#10;Opis wygenerowany automatycznie" croptop="30521f" cropbottom="33910f" cropleft="13827f" cropright="47396f"/>
                      </v:shape>
                    </v:group>
                  </w:pict>
                </mc:Fallback>
              </mc:AlternateContent>
            </w:r>
          </w:p>
          <w:p w:rsidR="00DE6618" w:rsidRDefault="00DE6618">
            <w:pPr>
              <w:jc w:val="center"/>
              <w:rPr>
                <w:kern w:val="3"/>
              </w:rPr>
            </w:pPr>
          </w:p>
          <w:p w:rsidR="00DE6618" w:rsidRDefault="00DE6618">
            <w:pPr>
              <w:jc w:val="center"/>
              <w:rPr>
                <w:kern w:val="3"/>
              </w:rPr>
            </w:pPr>
          </w:p>
          <w:p w:rsidR="00DE6618" w:rsidRDefault="00DE6618">
            <w:pPr>
              <w:jc w:val="center"/>
              <w:rPr>
                <w:kern w:val="3"/>
              </w:rPr>
            </w:pPr>
          </w:p>
          <w:p w:rsidR="00DE6618" w:rsidRDefault="00DE6618">
            <w:pPr>
              <w:jc w:val="center"/>
              <w:rPr>
                <w:kern w:val="3"/>
              </w:rPr>
            </w:pPr>
          </w:p>
          <w:p w:rsidR="00DE6618" w:rsidRDefault="00DE6618">
            <w:pPr>
              <w:jc w:val="center"/>
              <w:rPr>
                <w:kern w:val="3"/>
              </w:rPr>
            </w:pPr>
          </w:p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1200150" cy="781050"/>
                  <wp:effectExtent l="0" t="0" r="0" b="0"/>
                  <wp:docPr id="13" name="Obraz 13" descr="Obraz zawierający Urządzenie domowe, w pomieszczeniu, urządzenia kuchenne, Szafki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6" descr="Obraz zawierający Urządzenie domowe, w pomieszczeniu, urządzenia kuchenne, Szafki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1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001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618" w:rsidTr="00DE661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Szafki typu 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80 x 40 cm</w:t>
            </w:r>
          </w:p>
          <w:p w:rsidR="00DE6618" w:rsidRDefault="00DE6618">
            <w:pPr>
              <w:rPr>
                <w:rFonts w:ascii="Calibri" w:eastAsia="Calibri" w:hAnsi="Calibri"/>
                <w:kern w:val="3"/>
              </w:rPr>
            </w:pP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4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618" w:rsidRDefault="00DE6618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Szafki na regulowanych nóżkach, montowane we wnękach stalowego szkieletu stołu, </w:t>
            </w:r>
          </w:p>
          <w:p w:rsidR="00DE6618" w:rsidRDefault="00DE6618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każda z szafek wyposażona w szufladę na górze o wymiarach 20 x 80 x 55 cm oraz drzwiczki na zawiasach pod szufladą  i półką w połowie wysokości przestrzeni zamykanej drzwiczkami.</w:t>
            </w:r>
          </w:p>
          <w:p w:rsidR="00DE6618" w:rsidRDefault="00DE6618">
            <w:pPr>
              <w:jc w:val="both"/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Stopki kuchenne 15 cm zamknięte z przodu cokołem płytowym.  Kolor szafek i cokołu: popiel u112. Uchwyty metalowe dwupunktowe w kolorze aluminium.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1181100" cy="981075"/>
                  <wp:effectExtent l="0" t="0" r="0" b="9525"/>
                  <wp:docPr id="12" name="Obraz 12" descr="Obraz zawierający szuflada, Szafa kartotekowa, półka, komod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11578136" descr="Obraz zawierający szuflada, Szafa kartotekowa, półka, komod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4" t="42497" r="49338" b="173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7620</wp:posOffset>
                      </wp:positionV>
                      <wp:extent cx="1129665" cy="1033145"/>
                      <wp:effectExtent l="0" t="0" r="0" b="0"/>
                      <wp:wrapNone/>
                      <wp:docPr id="33" name="Grupa 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85215DD-85D3-2896-20A3-AB12A4BCEF5B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29665" cy="1033145"/>
                                <a:chOff x="0" y="0"/>
                                <a:chExt cx="1129665" cy="10331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5411237" name="Obraz 255411237" descr="Obraz zawierający tekst, w pomieszczeniu, Szafki, półka&#10;&#10;Opis wygenerowany automatycznie">
                                  <a:extLst>
                                    <a:ext uri="{FF2B5EF4-FFF2-40B4-BE49-F238E27FC236}">
                                      <a16:creationId xmlns:a16="http://schemas.microsoft.com/office/drawing/2014/main" id="{AB7921C9-4515-3DE4-592E-7E239DBEDD99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870" r="23555"/>
                                <a:stretch/>
                              </pic:blipFill>
                              <pic:spPr>
                                <a:xfrm rot="5400000">
                                  <a:off x="48260" y="-48260"/>
                                  <a:ext cx="1033145" cy="1129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36176663" name="Obraz 836176663" descr="Obraz zawierający tekst, w pomieszczeniu, Szafki, półka&#10;&#10;Opis wygenerowany automatycznie">
                                  <a:extLst>
                                    <a:ext uri="{FF2B5EF4-FFF2-40B4-BE49-F238E27FC236}">
                                      <a16:creationId xmlns:a16="http://schemas.microsoft.com/office/drawing/2014/main" id="{11DD9172-E01B-922C-739C-90D8340022DE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2708" t="22497" r="70108" b="68583"/>
                                <a:stretch/>
                              </pic:blipFill>
                              <pic:spPr>
                                <a:xfrm rot="5400000">
                                  <a:off x="686569" y="219053"/>
                                  <a:ext cx="125414" cy="1007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6566480" name="Obraz 786566480" descr="Obraz zawierający tekst, w pomieszczeniu, Szafki, półka&#10;&#10;Opis wygenerowany automatycznie">
                                  <a:extLst>
                                    <a:ext uri="{FF2B5EF4-FFF2-40B4-BE49-F238E27FC236}">
                                      <a16:creationId xmlns:a16="http://schemas.microsoft.com/office/drawing/2014/main" id="{CAD5ADA1-A2EC-FBAC-C5BB-B9F1998F5A1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8684" t="80901" r="55021" b="14746"/>
                                <a:stretch/>
                              </pic:blipFill>
                              <pic:spPr>
                                <a:xfrm rot="5400000">
                                  <a:off x="562665" y="490446"/>
                                  <a:ext cx="100767" cy="52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26734A9" id="Grupa 33" o:spid="_x0000_s1026" style="position:absolute;margin-left:.05pt;margin-top:.6pt;width:88.95pt;height:81.35pt;z-index:251658240" coordsize="11296,103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">
                      <v:shape id="Obraz 255411237" o:spid="_x0000_s1027" type="#_x0000_t75" alt="Obraz zawierający tekst, w pomieszczeniu, Szafki, półka&#10;&#10;Opis wygenerowany automatycznie" style="position:absolute;left:482;top:-482;width:10331;height:11296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">
                        <v:imagedata r:id="rId13" o:title="Obraz zawierający tekst, w pomieszczeniu, Szafki, półka&#10;&#10;Opis wygenerowany automatycznie" cropleft="5158f" cropright="15437f"/>
                      </v:shape>
                      <v:shape id="Obraz 836176663" o:spid="_x0000_s1028" type="#_x0000_t75" alt="Obraz zawierający tekst, w pomieszczeniu, Szafki, półka&#10;&#10;Opis wygenerowany automatycznie" style="position:absolute;left:6865;top:2190;width:1254;height:100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">
                        <v:imagedata r:id="rId14" o:title="Obraz zawierający tekst, w pomieszczeniu, Szafki, półka&#10;&#10;Opis wygenerowany automatycznie" croptop="14744f" cropbottom="44947f" cropleft="14882f" cropright="45946f"/>
                      </v:shape>
                      <v:shape id="Obraz 786566480" o:spid="_x0000_s1029" type="#_x0000_t75" alt="Obraz zawierający tekst, w pomieszczeniu, Szafki, półka&#10;&#10;Opis wygenerowany automatycznie" style="position:absolute;left:5626;top:4904;width:1008;height:52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">
                        <v:imagedata r:id="rId14" o:title="Obraz zawierający tekst, w pomieszczeniu, Szafki, półka&#10;&#10;Opis wygenerowany automatycznie" croptop="53019f" cropbottom="9664f" cropleft="25352f" cropright="36059f"/>
                      </v:shape>
                    </v:group>
                  </w:pict>
                </mc:Fallback>
              </mc:AlternateContent>
            </w:r>
          </w:p>
          <w:p w:rsidR="00DE6618" w:rsidRDefault="00DE6618">
            <w:pPr>
              <w:jc w:val="center"/>
              <w:rPr>
                <w:kern w:val="3"/>
              </w:rPr>
            </w:pPr>
          </w:p>
        </w:tc>
      </w:tr>
      <w:tr w:rsidR="00DE6618" w:rsidTr="00DE661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Biurko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75 x 70 x 90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6618" w:rsidRDefault="00DE6618">
            <w:pPr>
              <w:jc w:val="both"/>
              <w:rPr>
                <w:rFonts w:ascii="Calibri" w:eastAsia="Calibri" w:hAnsi="Calibri"/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Biurko o prostokątnym prostym blacie z płyty 36 mm, pod blatem 2 szuflady podwieszane. Biurko pasujące stylizacją do blatów laboratoryjnych: Stelaż metalowy z profili 30x30 mm podpierającego blat na całej długości i szerokości. Nogi spięte profilem poziomym na wysokości 15 cm od podłoża. Stelaż malowany pod kolor stelaży stołów laboratoryjnych (jak na zdjęciu).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762000" cy="1619250"/>
                  <wp:effectExtent l="0" t="0" r="0" b="0"/>
                  <wp:docPr id="11" name="Obraz 11" descr="Obraz zawierający w pomieszczeniu, podłoga, ściana, meble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Obraz zawierający w pomieszczeniu, podłoga, ściana, meble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4" t="41614" r="82635" b="127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618" w:rsidTr="00DE661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lastRenderedPageBreak/>
              <w:t>Szafa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225 x 50 x 180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rFonts w:ascii="Calibri" w:hAnsi="Calibri" w:cs="Calibri"/>
                <w:kern w:val="3"/>
              </w:rPr>
            </w:pPr>
            <w:r>
              <w:rPr>
                <w:rFonts w:ascii="Calibri" w:hAnsi="Calibri" w:cs="Calibri"/>
                <w:kern w:val="3"/>
              </w:rPr>
              <w:t>Szafa z  drzwiami przesuwnymi (2 skrzydła), płyta laminowana popiel u112 18 mm, pełne plecy, 2 segmenty wewnętrzne: lewy zaopatrzony w półki, prawy w części górnej półki, w części dolnej szuflady (3 wysokości 15 cm, 2 dolne wysokości 25 cm).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noProof/>
                <w:kern w:val="3"/>
              </w:rPr>
              <w:drawing>
                <wp:inline distT="0" distB="0" distL="0" distR="0">
                  <wp:extent cx="1409700" cy="685800"/>
                  <wp:effectExtent l="0" t="0" r="0" b="0"/>
                  <wp:docPr id="10" name="Obraz 10" descr="Obraz zawierający w pomieszczeniu, ściana, półka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4" descr="Obraz zawierający w pomieszczeniu, ściana, półka, design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872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4097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kern w:val="3"/>
              </w:rPr>
              <w:t xml:space="preserve"> </w:t>
            </w:r>
            <w:r>
              <w:rPr>
                <w:noProof/>
                <w:kern w:val="3"/>
              </w:rPr>
              <w:drawing>
                <wp:inline distT="0" distB="0" distL="0" distR="0">
                  <wp:extent cx="1371600" cy="819150"/>
                  <wp:effectExtent l="0" t="9525" r="9525" b="9525"/>
                  <wp:docPr id="9" name="Obraz 9" descr="Obraz zawierający w pomieszczeniu, ściana, tablica suchościeralna biała, zmywark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42153812" descr="Obraz zawierający w pomieszczeniu, ściana, tablica suchościeralna biała, zmywark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51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716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6618" w:rsidTr="00DE6618">
        <w:trPr>
          <w:trHeight w:val="253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 xml:space="preserve">Szafa 2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85 x 50 x 125 cm</w:t>
            </w:r>
          </w:p>
        </w:tc>
        <w:tc>
          <w:tcPr>
            <w:tcW w:w="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kern w:val="3"/>
              </w:rPr>
            </w:pPr>
            <w:r>
              <w:rPr>
                <w:rFonts w:ascii="Calibri" w:eastAsia="Calibri" w:hAnsi="Calibri"/>
                <w:kern w:val="3"/>
              </w:rPr>
              <w:t>1</w:t>
            </w:r>
          </w:p>
        </w:tc>
        <w:tc>
          <w:tcPr>
            <w:tcW w:w="3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rPr>
                <w:rFonts w:ascii="Calibri" w:hAnsi="Calibri" w:cs="Calibri"/>
                <w:kern w:val="3"/>
              </w:rPr>
            </w:pPr>
            <w:r>
              <w:rPr>
                <w:rFonts w:ascii="Calibri" w:hAnsi="Calibri" w:cs="Calibri"/>
                <w:kern w:val="3"/>
              </w:rPr>
              <w:t>Szafa z  drzwiami przesuwnymi (2 skrzydła) i blatem kuchennym (min. 30 mm, pełne plecy, płyta laminowana popiel u112 18 mm, 2 segmenty: lewy zaopatrzony w półki, prawy w części górnej półki, w części dolnej szuflady (3 wysokości 15 cm, 2 dolne wysokości 25 cm).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E6618" w:rsidRDefault="00DE6618">
            <w:pPr>
              <w:jc w:val="center"/>
              <w:rPr>
                <w:kern w:val="3"/>
              </w:rPr>
            </w:pPr>
            <w:r>
              <w:rPr>
                <w:rFonts w:ascii="Calibri" w:eastAsia="Calibri" w:hAnsi="Calibri"/>
                <w:noProof/>
                <w:kern w:val="3"/>
              </w:rPr>
              <w:drawing>
                <wp:inline distT="0" distB="0" distL="0" distR="0">
                  <wp:extent cx="1247775" cy="1143000"/>
                  <wp:effectExtent l="0" t="4762" r="4762" b="4763"/>
                  <wp:docPr id="8" name="Obraz 8" descr="Obraz zawierający w pomieszczeniu, tekst, ściana, zlew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7" descr="Obraz zawierający w pomieszczeniu, tekst, ściana, zlew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51" r="9258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477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6618" w:rsidRDefault="00DE6618" w:rsidP="00DE6618">
      <w:pPr>
        <w:widowControl w:val="0"/>
        <w:spacing w:after="120" w:line="360" w:lineRule="auto"/>
        <w:rPr>
          <w:rFonts w:ascii="Calibri" w:hAnsi="Calibri" w:cs="Calibri"/>
          <w:szCs w:val="24"/>
        </w:rPr>
      </w:pPr>
    </w:p>
    <w:p w:rsidR="00DE6618" w:rsidRDefault="00851714" w:rsidP="00DE6618">
      <w:pPr>
        <w:autoSpaceDE w:val="0"/>
        <w:spacing w:before="12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Poniżej S</w:t>
      </w:r>
      <w:r w:rsidR="00DE6618">
        <w:rPr>
          <w:rFonts w:ascii="Arial" w:hAnsi="Arial" w:cs="Arial"/>
          <w:i/>
        </w:rPr>
        <w:t xml:space="preserve">chematy poszczególnych blatów laboratoryjnych (z podaniem umiejscowienia odpowiednich szafek </w:t>
      </w:r>
      <w:proofErr w:type="spellStart"/>
      <w:r w:rsidR="00DE6618">
        <w:rPr>
          <w:rFonts w:ascii="Arial" w:hAnsi="Arial" w:cs="Arial"/>
          <w:i/>
        </w:rPr>
        <w:t>podblatowych</w:t>
      </w:r>
      <w:proofErr w:type="spellEnd"/>
      <w:r w:rsidR="00DE6618">
        <w:rPr>
          <w:rFonts w:ascii="Arial" w:hAnsi="Arial" w:cs="Arial"/>
          <w:i/>
        </w:rPr>
        <w:t>) oraz ich rozmieszczenia w sali laboratoryjnej.</w:t>
      </w:r>
    </w:p>
    <w:p w:rsidR="00AF0F59" w:rsidRDefault="00AF0F59" w:rsidP="00DE6618">
      <w:pPr>
        <w:rPr>
          <w:b/>
          <w:bCs/>
          <w:sz w:val="36"/>
          <w:szCs w:val="36"/>
        </w:rPr>
      </w:pPr>
    </w:p>
    <w:p w:rsidR="00DE6618" w:rsidRDefault="00DE6618" w:rsidP="00DE661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Załącznik 1</w:t>
      </w:r>
    </w:p>
    <w:p w:rsidR="00DE6618" w:rsidRDefault="00DE6618" w:rsidP="00DE6618">
      <w:pPr>
        <w:jc w:val="both"/>
        <w:rPr>
          <w:sz w:val="24"/>
          <w:szCs w:val="24"/>
        </w:rPr>
      </w:pPr>
      <w:r>
        <w:t>Schemat poglądowy i wizualizacja 4 stołów laboratoryjnych w laboratorium 640 oraz rozmieszczenia szafek typu A-D</w:t>
      </w:r>
    </w:p>
    <w:p w:rsidR="00DE6618" w:rsidRDefault="00DE6618" w:rsidP="00DE6618">
      <w:pPr>
        <w:jc w:val="both"/>
      </w:pPr>
    </w:p>
    <w:p w:rsidR="00DE6618" w:rsidRDefault="00DE6618" w:rsidP="00DE6618">
      <w:pPr>
        <w:rPr>
          <w:b/>
          <w:noProof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inline distT="0" distB="0" distL="0" distR="0">
            <wp:extent cx="6543675" cy="5953125"/>
            <wp:effectExtent l="0" t="9525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6543675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18" w:rsidRDefault="00DE6618" w:rsidP="00DE6618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Załącznik 2</w:t>
      </w:r>
    </w:p>
    <w:p w:rsidR="00DE6618" w:rsidRDefault="00DE6618" w:rsidP="00DE6618">
      <w:pPr>
        <w:rPr>
          <w:sz w:val="24"/>
          <w:szCs w:val="24"/>
        </w:rPr>
      </w:pPr>
      <w:r>
        <w:t>Schemat poglądowy i wizualizacja 1 stołu laboratoryjnego w laboratorium 640 oraz rozmieszczenia szafek typu B</w:t>
      </w:r>
    </w:p>
    <w:p w:rsidR="00DE6618" w:rsidRDefault="00DE6618" w:rsidP="00DE6618">
      <w:pPr>
        <w:rPr>
          <w:b/>
          <w:bCs/>
          <w:sz w:val="36"/>
          <w:szCs w:val="36"/>
        </w:rPr>
      </w:pPr>
    </w:p>
    <w:p w:rsidR="00DE6618" w:rsidRDefault="00DE6618" w:rsidP="00DE6618">
      <w:r>
        <w:rPr>
          <w:b/>
          <w:noProof/>
          <w:sz w:val="36"/>
          <w:szCs w:val="36"/>
        </w:rPr>
        <w:lastRenderedPageBreak/>
        <w:drawing>
          <wp:inline distT="0" distB="0" distL="0" distR="0">
            <wp:extent cx="7886700" cy="4705350"/>
            <wp:effectExtent l="0" t="9525" r="9525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7886700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E6618" w:rsidSect="00B0674D"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824" w:rsidRDefault="006A0824">
      <w:r>
        <w:separator/>
      </w:r>
    </w:p>
  </w:endnote>
  <w:endnote w:type="continuationSeparator" w:id="0">
    <w:p w:rsidR="006A0824" w:rsidRDefault="006A0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B648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86281" w:rsidRDefault="0048628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B4658" w:rsidRPr="00B0674D" w:rsidRDefault="009B4658" w:rsidP="009B4658">
    <w:pPr>
      <w:spacing w:line="276" w:lineRule="auto"/>
      <w:jc w:val="center"/>
      <w:rPr>
        <w:rFonts w:ascii="Arial" w:eastAsia="Arial" w:hAnsi="Arial" w:cs="Arial"/>
        <w:sz w:val="16"/>
        <w:szCs w:val="16"/>
        <w:lang w:val="fr-FR" w:eastAsia="fr-FR"/>
      </w:rPr>
    </w:pPr>
    <w:r w:rsidRPr="00B0674D">
      <w:rPr>
        <w:rFonts w:ascii="Arial" w:eastAsia="Arial" w:hAnsi="Arial" w:cs="Arial"/>
        <w:sz w:val="16"/>
        <w:szCs w:val="16"/>
        <w:lang w:val="fr-FR" w:eastAsia="fr-FR"/>
      </w:rPr>
      <w:t>Porozumienie o Utworzeniu Konsorcjum i Ramy Finansowej Programu Studiów Magisterskich Erasmus Mundus – « Europejskie Studia Magisterskie na Specjalności Biorafineria »  -  ERASMUS+BIOREF  N°610515-EPP-1-2019-1-FR-EPPKA1-JMD-MOB - 2019</w:t>
    </w:r>
  </w:p>
  <w:p w:rsidR="00486281" w:rsidRDefault="00B6488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86281" w:rsidRDefault="00486281">
    <w:pPr>
      <w:pStyle w:val="Stopka"/>
      <w:tabs>
        <w:tab w:val="clear" w:pos="4536"/>
      </w:tabs>
      <w:jc w:val="center"/>
    </w:pPr>
  </w:p>
  <w:p w:rsidR="00486281" w:rsidRDefault="00B6488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824" w:rsidRDefault="006A0824">
      <w:r>
        <w:separator/>
      </w:r>
    </w:p>
  </w:footnote>
  <w:footnote w:type="continuationSeparator" w:id="0">
    <w:p w:rsidR="006A0824" w:rsidRDefault="006A0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618" w:rsidRDefault="00DE6618" w:rsidP="00DE6618">
    <w:pPr>
      <w:pStyle w:val="pkt"/>
      <w:ind w:left="0" w:firstLine="0"/>
      <w:rPr>
        <w:rFonts w:ascii="Arial" w:hAnsi="Arial" w:cs="Arial"/>
        <w:b/>
      </w:rPr>
    </w:pPr>
    <w:r>
      <w:rPr>
        <w:noProof/>
      </w:rPr>
      <w:drawing>
        <wp:inline distT="0" distB="0" distL="0" distR="0">
          <wp:extent cx="2428875" cy="552450"/>
          <wp:effectExtent l="0" t="0" r="9525" b="0"/>
          <wp:docPr id="31" name="Obraz 3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</w:rPr>
      <w:drawing>
        <wp:inline distT="0" distB="0" distL="0" distR="0">
          <wp:extent cx="962025" cy="752475"/>
          <wp:effectExtent l="0" t="0" r="9525" b="9525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926" t="8601" r="27832" b="11327"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</w:t>
    </w:r>
    <w:r>
      <w:rPr>
        <w:noProof/>
      </w:rPr>
      <w:drawing>
        <wp:inline distT="0" distB="0" distL="0" distR="0">
          <wp:extent cx="1790700" cy="514350"/>
          <wp:effectExtent l="0" t="0" r="0" b="0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631C" w:rsidRDefault="001C6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93D"/>
    <w:rsid w:val="0013493D"/>
    <w:rsid w:val="001C631C"/>
    <w:rsid w:val="00486281"/>
    <w:rsid w:val="00514B47"/>
    <w:rsid w:val="00582C49"/>
    <w:rsid w:val="005B4AB3"/>
    <w:rsid w:val="006A0824"/>
    <w:rsid w:val="00851714"/>
    <w:rsid w:val="00866C0B"/>
    <w:rsid w:val="009B4658"/>
    <w:rsid w:val="00AF0F59"/>
    <w:rsid w:val="00B0674D"/>
    <w:rsid w:val="00B64885"/>
    <w:rsid w:val="00C43724"/>
    <w:rsid w:val="00C46903"/>
    <w:rsid w:val="00D64210"/>
    <w:rsid w:val="00DE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682A70"/>
  <w15:chartTrackingRefBased/>
  <w15:docId w15:val="{57D53715-DAB2-4D90-A4D7-8CECC4EF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customStyle="1" w:styleId="pkt">
    <w:name w:val="pkt"/>
    <w:basedOn w:val="Normalny"/>
    <w:rsid w:val="00DE6618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6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7.png"/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693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8</cp:revision>
  <cp:lastPrinted>2000-12-12T17:01:00Z</cp:lastPrinted>
  <dcterms:created xsi:type="dcterms:W3CDTF">2024-01-18T08:18:00Z</dcterms:created>
  <dcterms:modified xsi:type="dcterms:W3CDTF">2024-01-18T08:23:00Z</dcterms:modified>
</cp:coreProperties>
</file>