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546F" w14:textId="738E3454" w:rsidR="006A5DF1" w:rsidRPr="009003D1" w:rsidRDefault="00A45C7E" w:rsidP="00992DDB">
      <w:pPr>
        <w:jc w:val="right"/>
        <w:rPr>
          <w:rFonts w:ascii="Arial" w:hAnsi="Arial" w:cs="Arial"/>
          <w:sz w:val="24"/>
          <w:szCs w:val="24"/>
        </w:rPr>
      </w:pPr>
      <w:r w:rsidRPr="00A45C7E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45C7E">
        <w:rPr>
          <w:rFonts w:ascii="Arial" w:hAnsi="Arial" w:cs="Arial"/>
          <w:sz w:val="24"/>
          <w:szCs w:val="24"/>
        </w:rPr>
        <w:t>2024-01-</w:t>
      </w:r>
      <w:r w:rsidR="003654F3">
        <w:rPr>
          <w:rFonts w:ascii="Arial" w:hAnsi="Arial" w:cs="Arial"/>
          <w:sz w:val="24"/>
          <w:szCs w:val="24"/>
        </w:rPr>
        <w:t>23</w:t>
      </w:r>
    </w:p>
    <w:p w14:paraId="58950302" w14:textId="77777777" w:rsidR="00A45C7E" w:rsidRPr="00A45C7E" w:rsidRDefault="00A45C7E" w:rsidP="00992DDB">
      <w:pPr>
        <w:rPr>
          <w:rFonts w:ascii="Arial" w:hAnsi="Arial" w:cs="Arial"/>
          <w:b/>
          <w:bCs/>
          <w:sz w:val="24"/>
          <w:szCs w:val="24"/>
        </w:rPr>
      </w:pPr>
      <w:r w:rsidRPr="00A45C7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7A13EFD" w14:textId="77777777" w:rsidR="006A5DF1" w:rsidRPr="009003D1" w:rsidRDefault="00A45C7E" w:rsidP="00992DDB">
      <w:pPr>
        <w:rPr>
          <w:rFonts w:ascii="Arial" w:hAnsi="Arial" w:cs="Arial"/>
          <w:b/>
          <w:bCs/>
          <w:sz w:val="24"/>
          <w:szCs w:val="24"/>
        </w:rPr>
      </w:pPr>
      <w:r w:rsidRPr="00A45C7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FFA52E4" w14:textId="77777777" w:rsidR="006A5DF1" w:rsidRPr="009003D1" w:rsidRDefault="00A45C7E" w:rsidP="00992DDB">
      <w:pPr>
        <w:rPr>
          <w:rFonts w:ascii="Arial" w:hAnsi="Arial" w:cs="Arial"/>
          <w:sz w:val="24"/>
          <w:szCs w:val="24"/>
        </w:rPr>
      </w:pPr>
      <w:r w:rsidRPr="00A45C7E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45C7E">
        <w:rPr>
          <w:rFonts w:ascii="Arial" w:hAnsi="Arial" w:cs="Arial"/>
          <w:sz w:val="24"/>
          <w:szCs w:val="24"/>
        </w:rPr>
        <w:t>7/19</w:t>
      </w:r>
    </w:p>
    <w:p w14:paraId="314ACCA5" w14:textId="77777777" w:rsidR="006A5DF1" w:rsidRPr="009003D1" w:rsidRDefault="00A45C7E" w:rsidP="00992DDB">
      <w:pPr>
        <w:rPr>
          <w:rFonts w:ascii="Arial" w:hAnsi="Arial" w:cs="Arial"/>
          <w:sz w:val="24"/>
          <w:szCs w:val="24"/>
        </w:rPr>
      </w:pPr>
      <w:r w:rsidRPr="00A45C7E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45C7E">
        <w:rPr>
          <w:rFonts w:ascii="Arial" w:hAnsi="Arial" w:cs="Arial"/>
          <w:sz w:val="24"/>
          <w:szCs w:val="24"/>
        </w:rPr>
        <w:t>Poznań</w:t>
      </w:r>
    </w:p>
    <w:p w14:paraId="3FFD6777" w14:textId="77777777" w:rsidR="006A5DF1" w:rsidRPr="009003D1" w:rsidRDefault="006A5DF1" w:rsidP="00992D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FD3CED7" w14:textId="77777777" w:rsidR="006A5DF1" w:rsidRPr="009003D1" w:rsidRDefault="006A5DF1" w:rsidP="00992D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BB2E2D9" w14:textId="77777777" w:rsidR="006A5DF1" w:rsidRPr="009003D1" w:rsidRDefault="006A5DF1" w:rsidP="00992DD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8B58961" w14:textId="77777777" w:rsidR="006A5DF1" w:rsidRPr="009003D1" w:rsidRDefault="006A5DF1" w:rsidP="00992DD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77643377" w14:textId="77777777" w:rsidR="006D4AB3" w:rsidRPr="009003D1" w:rsidRDefault="006D4AB3" w:rsidP="00992DD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9C9A81B" w14:textId="77777777" w:rsidR="006D4AB3" w:rsidRPr="009003D1" w:rsidRDefault="006D4AB3" w:rsidP="00992D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CBAC5D5" w14:textId="5DED53A3" w:rsidR="003654F3" w:rsidRDefault="003654F3" w:rsidP="00992DDB">
      <w:pPr>
        <w:pStyle w:val="Nagwek1"/>
        <w:spacing w:before="0" w:after="0"/>
        <w:jc w:val="center"/>
        <w:rPr>
          <w:rFonts w:cs="Arial"/>
          <w:szCs w:val="28"/>
        </w:rPr>
      </w:pPr>
      <w:r>
        <w:rPr>
          <w:rFonts w:cs="Arial"/>
          <w:szCs w:val="28"/>
        </w:rPr>
        <w:t>SPROSTOWANIE</w:t>
      </w:r>
    </w:p>
    <w:p w14:paraId="1221C236" w14:textId="3B3E2EAF" w:rsidR="00BD1EA0" w:rsidRDefault="00E21B49" w:rsidP="00BD1EA0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04F20ADB" w14:textId="77777777" w:rsidR="00F04E5A" w:rsidRPr="00F04E5A" w:rsidRDefault="00F04E5A" w:rsidP="00F04E5A"/>
    <w:p w14:paraId="03FC1037" w14:textId="77777777" w:rsidR="00992DDB" w:rsidRPr="00992DDB" w:rsidRDefault="00992DDB" w:rsidP="00992DDB"/>
    <w:p w14:paraId="1DC5C6E6" w14:textId="70E439B0" w:rsidR="006D4AB3" w:rsidRDefault="00632C3C" w:rsidP="00992DDB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45C7E" w:rsidRPr="00A45C7E">
        <w:rPr>
          <w:rFonts w:ascii="Arial" w:hAnsi="Arial" w:cs="Arial"/>
          <w:sz w:val="24"/>
          <w:szCs w:val="24"/>
        </w:rPr>
        <w:t>przetarg</w:t>
      </w:r>
      <w:r w:rsidR="00992DDB">
        <w:rPr>
          <w:rFonts w:ascii="Arial" w:hAnsi="Arial" w:cs="Arial"/>
          <w:sz w:val="24"/>
          <w:szCs w:val="24"/>
        </w:rPr>
        <w:t>u</w:t>
      </w:r>
      <w:r w:rsidR="00A45C7E" w:rsidRPr="00A45C7E">
        <w:rPr>
          <w:rFonts w:ascii="Arial" w:hAnsi="Arial" w:cs="Arial"/>
          <w:sz w:val="24"/>
          <w:szCs w:val="24"/>
        </w:rPr>
        <w:t xml:space="preserve"> nieograniczon</w:t>
      </w:r>
      <w:r w:rsidR="00992DDB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45C7E" w:rsidRPr="00A45C7E">
        <w:rPr>
          <w:rFonts w:ascii="Arial" w:hAnsi="Arial" w:cs="Arial"/>
          <w:b/>
          <w:bCs/>
          <w:sz w:val="24"/>
          <w:szCs w:val="24"/>
        </w:rPr>
        <w:t>Usługa sukcesywnego odbioru i utylizacji odpadów medycznych wraz z załadunkiem i rozładunkiem we wszystkich filiach Szpitala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45C7E" w:rsidRPr="00A45C7E">
        <w:rPr>
          <w:rFonts w:ascii="Arial" w:hAnsi="Arial" w:cs="Arial"/>
          <w:b/>
          <w:sz w:val="24"/>
          <w:szCs w:val="24"/>
        </w:rPr>
        <w:t>SZW/DZP/145/2023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6705412" w14:textId="77777777" w:rsidR="00992DDB" w:rsidRPr="009003D1" w:rsidRDefault="00992DDB" w:rsidP="00992DDB">
      <w:pPr>
        <w:jc w:val="both"/>
        <w:rPr>
          <w:rFonts w:ascii="Arial" w:hAnsi="Arial" w:cs="Arial"/>
          <w:sz w:val="24"/>
          <w:szCs w:val="24"/>
        </w:rPr>
      </w:pPr>
    </w:p>
    <w:p w14:paraId="7FDB989C" w14:textId="77777777" w:rsidR="00F04E5A" w:rsidRDefault="00F04E5A" w:rsidP="00992DDB">
      <w:pPr>
        <w:jc w:val="both"/>
        <w:rPr>
          <w:rFonts w:ascii="Arial" w:hAnsi="Arial" w:cs="Arial"/>
          <w:sz w:val="24"/>
          <w:szCs w:val="24"/>
        </w:rPr>
      </w:pPr>
    </w:p>
    <w:p w14:paraId="1922F86B" w14:textId="270181C1" w:rsidR="0012774F" w:rsidRPr="009003D1" w:rsidRDefault="00520165" w:rsidP="00992DDB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45C7E" w:rsidRPr="00A45C7E">
        <w:rPr>
          <w:rFonts w:ascii="Arial" w:hAnsi="Arial" w:cs="Arial"/>
          <w:b/>
          <w:sz w:val="24"/>
          <w:szCs w:val="24"/>
        </w:rPr>
        <w:t>Szpital Wojewódzki w Poznaniu</w:t>
      </w:r>
      <w:r w:rsidR="00992DDB">
        <w:rPr>
          <w:rFonts w:ascii="Arial" w:hAnsi="Arial" w:cs="Arial"/>
          <w:b/>
          <w:sz w:val="24"/>
          <w:szCs w:val="24"/>
        </w:rPr>
        <w:t xml:space="preserve">, </w:t>
      </w:r>
      <w:r w:rsidR="00A45C7E" w:rsidRPr="00A45C7E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</w:t>
      </w:r>
      <w:r w:rsidR="00F04E5A">
        <w:rPr>
          <w:rFonts w:ascii="Arial" w:hAnsi="Arial" w:cs="Arial"/>
          <w:sz w:val="24"/>
          <w:szCs w:val="24"/>
        </w:rPr>
        <w:t>wprowadza sprostowanie odpowiedzi do pytania nr 2.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5C7E" w:rsidRPr="009003D1" w14:paraId="39B0B308" w14:textId="77777777" w:rsidTr="00340E10">
        <w:tc>
          <w:tcPr>
            <w:tcW w:w="9356" w:type="dxa"/>
            <w:shd w:val="clear" w:color="auto" w:fill="auto"/>
          </w:tcPr>
          <w:p w14:paraId="1641EA9B" w14:textId="77777777" w:rsidR="00992DDB" w:rsidRDefault="00992DDB" w:rsidP="00992DDB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565DA5" w14:textId="77777777" w:rsidR="00866C44" w:rsidRDefault="00A45C7E" w:rsidP="00866C44">
            <w:pPr>
              <w:tabs>
                <w:tab w:val="left" w:pos="492"/>
              </w:tabs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>2.</w:t>
            </w:r>
            <w:r w:rsidRPr="00A45C7E">
              <w:rPr>
                <w:rFonts w:ascii="Arial" w:hAnsi="Arial" w:cs="Arial"/>
                <w:sz w:val="22"/>
                <w:szCs w:val="22"/>
              </w:rPr>
              <w:tab/>
              <w:t xml:space="preserve">Zgodnie z zapisami SWZ pkt. 4.1. ust. 4) Wykonawca zobowiązany jest odbierać odpady od poniedziałku do piątku, czyli 5 razy w tygodniu z wszystkich lokalizacji. Wg naszego doświadczenia, mając na uwadze ilości wytwarzanych odpadów, dla filii w Kowanówku wystarczający byłby odbiór 3 razy w tygodniu, a dla filii przy ul. Sanatoryjnej w Poznaniu 1-2 razy w miesiącu. Prosimy o zmianę częstotliwości odbioru odpadów dla wskazanych dwóch filii szpitala. </w:t>
            </w:r>
          </w:p>
          <w:p w14:paraId="046117A7" w14:textId="6F35FDCC" w:rsidR="00A45C7E" w:rsidRPr="00A45C7E" w:rsidRDefault="00A45C7E" w:rsidP="00866C44">
            <w:pPr>
              <w:tabs>
                <w:tab w:val="left" w:pos="492"/>
              </w:tabs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5C7E">
              <w:rPr>
                <w:rFonts w:ascii="Arial" w:hAnsi="Arial" w:cs="Arial"/>
                <w:sz w:val="22"/>
                <w:szCs w:val="22"/>
              </w:rPr>
              <w:t xml:space="preserve">Odpowiedź: Filia nr 1 - ul. Juraszów 7/19 </w:t>
            </w:r>
            <w:r w:rsidR="00F04E5A" w:rsidRPr="00A45C7E">
              <w:rPr>
                <w:rFonts w:ascii="Arial" w:hAnsi="Arial" w:cs="Arial"/>
                <w:sz w:val="22"/>
                <w:szCs w:val="22"/>
              </w:rPr>
              <w:t>- 5 dni w tygodniu</w:t>
            </w:r>
            <w:r w:rsidR="00F04E5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F04E5A" w:rsidRPr="00866C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filia nr </w:t>
            </w:r>
            <w:r w:rsidR="00F04E5A" w:rsidRPr="00866C44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F04E5A" w:rsidRPr="00866C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r w:rsidRPr="00866C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Kowanówko  - </w:t>
            </w:r>
            <w:r w:rsidR="00F04E5A" w:rsidRPr="00866C44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Pr="00866C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dni w tygodniu</w:t>
            </w:r>
            <w:r w:rsidRPr="00A45C7E">
              <w:rPr>
                <w:rFonts w:ascii="Arial" w:hAnsi="Arial" w:cs="Arial"/>
                <w:sz w:val="22"/>
                <w:szCs w:val="22"/>
              </w:rPr>
              <w:t xml:space="preserve">, filia nr 3 - Kiekrz - 2 razy w tygodniu. </w:t>
            </w:r>
          </w:p>
          <w:p w14:paraId="1BD50DE1" w14:textId="77777777" w:rsidR="00A45C7E" w:rsidRPr="00A45C7E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63EE0F" w14:textId="573C4EAF" w:rsidR="00A45C7E" w:rsidRPr="009003D1" w:rsidRDefault="00A45C7E" w:rsidP="00992DD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D0FDDE" w14:textId="77777777" w:rsidR="00BE7BFD" w:rsidRPr="009003D1" w:rsidRDefault="00BE7BFD" w:rsidP="00992DDB">
      <w:pPr>
        <w:jc w:val="both"/>
        <w:rPr>
          <w:rFonts w:ascii="Arial" w:hAnsi="Arial" w:cs="Arial"/>
          <w:sz w:val="22"/>
          <w:szCs w:val="22"/>
        </w:rPr>
      </w:pPr>
    </w:p>
    <w:p w14:paraId="4EA7FDD2" w14:textId="77777777" w:rsidR="006D4AB3" w:rsidRDefault="006D4AB3" w:rsidP="00992DD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F41BDE3" w14:textId="77777777" w:rsidR="00560CCB" w:rsidRDefault="00560CCB" w:rsidP="00992DD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EB10C7C" w14:textId="77777777" w:rsidR="00BD1EA0" w:rsidRPr="002D64D4" w:rsidRDefault="00BD1EA0" w:rsidP="00BD1EA0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 /-/ Dyrektor Szpitala Wojewódzkiego </w:t>
      </w:r>
    </w:p>
    <w:p w14:paraId="5938BCB9" w14:textId="77777777" w:rsidR="00BD1EA0" w:rsidRPr="002D64D4" w:rsidRDefault="00BD1EA0" w:rsidP="00BD1EA0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0ACF094" w14:textId="77777777" w:rsidR="00BD1EA0" w:rsidRPr="002D64D4" w:rsidRDefault="00BD1EA0" w:rsidP="00BD1EA0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0FD04F9" w14:textId="77777777" w:rsidR="00560CCB" w:rsidRPr="009003D1" w:rsidRDefault="00560CCB" w:rsidP="00992DD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60CCB" w:rsidRPr="009003D1" w:rsidSect="00F33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EC3FB" w14:textId="77777777" w:rsidR="00F33654" w:rsidRDefault="00F33654">
      <w:r>
        <w:separator/>
      </w:r>
    </w:p>
  </w:endnote>
  <w:endnote w:type="continuationSeparator" w:id="0">
    <w:p w14:paraId="62CED5ED" w14:textId="77777777" w:rsidR="00F33654" w:rsidRDefault="00F3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364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9F6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74F83" w14:textId="31B5E3ED" w:rsidR="006D4AB3" w:rsidRDefault="00560CC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E135A7" wp14:editId="23AFFE2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3890627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691E9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820F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339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317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56B1F8" w14:textId="77777777" w:rsidR="006D4AB3" w:rsidRDefault="006D4AB3">
    <w:pPr>
      <w:pStyle w:val="Stopka"/>
      <w:tabs>
        <w:tab w:val="clear" w:pos="4536"/>
        <w:tab w:val="left" w:pos="6237"/>
      </w:tabs>
    </w:pPr>
  </w:p>
  <w:p w14:paraId="34F655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FA075" w14:textId="77777777" w:rsidR="00F33654" w:rsidRDefault="00F33654">
      <w:r>
        <w:separator/>
      </w:r>
    </w:p>
  </w:footnote>
  <w:footnote w:type="continuationSeparator" w:id="0">
    <w:p w14:paraId="3866D0CB" w14:textId="77777777" w:rsidR="00F33654" w:rsidRDefault="00F33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0673A" w14:textId="77777777" w:rsidR="00A45C7E" w:rsidRDefault="00A45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F241" w14:textId="77777777" w:rsidR="00A45C7E" w:rsidRDefault="00A45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B73DB" w14:textId="77777777" w:rsidR="00A45C7E" w:rsidRDefault="00A45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6730040">
    <w:abstractNumId w:val="3"/>
  </w:num>
  <w:num w:numId="2" w16cid:durableId="750783069">
    <w:abstractNumId w:val="6"/>
  </w:num>
  <w:num w:numId="3" w16cid:durableId="950237956">
    <w:abstractNumId w:val="2"/>
  </w:num>
  <w:num w:numId="4" w16cid:durableId="762265212">
    <w:abstractNumId w:val="5"/>
  </w:num>
  <w:num w:numId="5" w16cid:durableId="1629121002">
    <w:abstractNumId w:val="0"/>
  </w:num>
  <w:num w:numId="6" w16cid:durableId="343098021">
    <w:abstractNumId w:val="1"/>
  </w:num>
  <w:num w:numId="7" w16cid:durableId="30618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654"/>
    <w:rsid w:val="00031374"/>
    <w:rsid w:val="000A1097"/>
    <w:rsid w:val="000E2A8F"/>
    <w:rsid w:val="0012774F"/>
    <w:rsid w:val="00144B7A"/>
    <w:rsid w:val="00180C6E"/>
    <w:rsid w:val="0029606A"/>
    <w:rsid w:val="003654F3"/>
    <w:rsid w:val="004848F3"/>
    <w:rsid w:val="004A75F2"/>
    <w:rsid w:val="005144A9"/>
    <w:rsid w:val="00520165"/>
    <w:rsid w:val="00560CCB"/>
    <w:rsid w:val="005B1B08"/>
    <w:rsid w:val="00632C3C"/>
    <w:rsid w:val="00662BDB"/>
    <w:rsid w:val="006A5DF1"/>
    <w:rsid w:val="006B7198"/>
    <w:rsid w:val="006D4AB3"/>
    <w:rsid w:val="006F3B81"/>
    <w:rsid w:val="006F7A96"/>
    <w:rsid w:val="007D7198"/>
    <w:rsid w:val="00866C44"/>
    <w:rsid w:val="00870F9F"/>
    <w:rsid w:val="008804B6"/>
    <w:rsid w:val="00897AB0"/>
    <w:rsid w:val="008A3553"/>
    <w:rsid w:val="009003D1"/>
    <w:rsid w:val="00947A50"/>
    <w:rsid w:val="00992DDB"/>
    <w:rsid w:val="00A45C7E"/>
    <w:rsid w:val="00A905AC"/>
    <w:rsid w:val="00B1255C"/>
    <w:rsid w:val="00BA6584"/>
    <w:rsid w:val="00BD1EA0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4E5A"/>
    <w:rsid w:val="00F336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27A9C8"/>
  <w15:chartTrackingRefBased/>
  <w15:docId w15:val="{4A23C636-9D8B-46DC-BB45-CE994E843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181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3</cp:revision>
  <cp:lastPrinted>2024-01-23T11:31:00Z</cp:lastPrinted>
  <dcterms:created xsi:type="dcterms:W3CDTF">2024-01-23T11:25:00Z</dcterms:created>
  <dcterms:modified xsi:type="dcterms:W3CDTF">2024-01-23T11:31:00Z</dcterms:modified>
</cp:coreProperties>
</file>