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032E29" w14:textId="3D9585DD" w:rsidR="00986737" w:rsidRPr="008A195B" w:rsidRDefault="0063114A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8A195B">
        <w:rPr>
          <w:rFonts w:ascii="Arial Narrow" w:hAnsi="Arial Narrow" w:cs="Arial"/>
          <w:sz w:val="22"/>
          <w:szCs w:val="22"/>
        </w:rPr>
        <w:t>Bydgoszcz</w:t>
      </w:r>
      <w:r w:rsidR="00986737" w:rsidRPr="008A195B">
        <w:rPr>
          <w:rFonts w:ascii="Arial Narrow" w:hAnsi="Arial Narrow" w:cs="Arial"/>
          <w:sz w:val="22"/>
          <w:szCs w:val="22"/>
        </w:rPr>
        <w:t xml:space="preserve"> dnia: </w:t>
      </w:r>
      <w:r w:rsidRPr="008A195B">
        <w:rPr>
          <w:rFonts w:ascii="Arial Narrow" w:hAnsi="Arial Narrow" w:cs="Arial"/>
          <w:sz w:val="22"/>
          <w:szCs w:val="22"/>
        </w:rPr>
        <w:t>2024-01-23</w:t>
      </w:r>
    </w:p>
    <w:p w14:paraId="160ED5EE" w14:textId="46B51C17" w:rsidR="00986737" w:rsidRPr="008A195B" w:rsidRDefault="0063114A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A195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231C8D4" w14:textId="5AC013A7" w:rsidR="00986737" w:rsidRPr="008A195B" w:rsidRDefault="0063114A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A195B">
        <w:rPr>
          <w:rFonts w:ascii="Arial Narrow" w:hAnsi="Arial Narrow" w:cs="Arial"/>
          <w:sz w:val="22"/>
          <w:szCs w:val="22"/>
        </w:rPr>
        <w:t>Powstańców Warszawy</w:t>
      </w:r>
      <w:r w:rsidR="00986737" w:rsidRPr="008A195B">
        <w:rPr>
          <w:rFonts w:ascii="Arial Narrow" w:hAnsi="Arial Narrow" w:cs="Arial"/>
          <w:sz w:val="22"/>
          <w:szCs w:val="22"/>
        </w:rPr>
        <w:t xml:space="preserve"> </w:t>
      </w:r>
      <w:r w:rsidRPr="008A195B">
        <w:rPr>
          <w:rFonts w:ascii="Arial Narrow" w:hAnsi="Arial Narrow" w:cs="Arial"/>
          <w:sz w:val="22"/>
          <w:szCs w:val="22"/>
        </w:rPr>
        <w:t>5</w:t>
      </w:r>
    </w:p>
    <w:p w14:paraId="5AF23DC9" w14:textId="1B369C2A" w:rsidR="00986737" w:rsidRPr="008A195B" w:rsidRDefault="0063114A" w:rsidP="00986737">
      <w:pPr>
        <w:rPr>
          <w:rFonts w:ascii="Arial Narrow" w:hAnsi="Arial Narrow" w:cs="Arial"/>
          <w:sz w:val="22"/>
          <w:szCs w:val="22"/>
        </w:rPr>
      </w:pPr>
      <w:r w:rsidRPr="008A195B">
        <w:rPr>
          <w:rFonts w:ascii="Arial Narrow" w:hAnsi="Arial Narrow" w:cs="Arial"/>
          <w:sz w:val="22"/>
          <w:szCs w:val="22"/>
        </w:rPr>
        <w:t>85-681</w:t>
      </w:r>
      <w:r w:rsidR="00986737" w:rsidRPr="008A195B">
        <w:rPr>
          <w:rFonts w:ascii="Arial Narrow" w:hAnsi="Arial Narrow" w:cs="Arial"/>
          <w:sz w:val="22"/>
          <w:szCs w:val="22"/>
        </w:rPr>
        <w:t xml:space="preserve"> </w:t>
      </w:r>
      <w:r w:rsidRPr="008A195B">
        <w:rPr>
          <w:rFonts w:ascii="Arial Narrow" w:hAnsi="Arial Narrow" w:cs="Arial"/>
          <w:sz w:val="22"/>
          <w:szCs w:val="22"/>
        </w:rPr>
        <w:t>Bydgoszcz</w:t>
      </w:r>
    </w:p>
    <w:p w14:paraId="1A3940E2" w14:textId="77777777" w:rsidR="00986737" w:rsidRPr="008A195B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8A195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17AD10E" w14:textId="77777777" w:rsidR="00986737" w:rsidRPr="008A195B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8A195B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8A195B" w14:paraId="097C78D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B2CD57" w14:textId="77777777" w:rsidR="00986737" w:rsidRPr="008A195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8A195B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734C23A" w14:textId="77777777" w:rsidR="00986737" w:rsidRPr="008A195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8A195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E0BD0B0" w14:textId="77777777" w:rsidR="00986737" w:rsidRPr="008A195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A195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A195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A195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A195B" w14:paraId="7D83FED2" w14:textId="77777777" w:rsidTr="005A632E">
        <w:tc>
          <w:tcPr>
            <w:tcW w:w="2269" w:type="dxa"/>
            <w:shd w:val="clear" w:color="auto" w:fill="auto"/>
          </w:tcPr>
          <w:p w14:paraId="7651AA74" w14:textId="77777777" w:rsidR="00986737" w:rsidRPr="008A195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051F06" w14:textId="59A6D3BD" w:rsidR="00986737" w:rsidRPr="008A195B" w:rsidRDefault="0063114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b/>
                <w:sz w:val="22"/>
                <w:szCs w:val="22"/>
              </w:rPr>
              <w:t>Dostawy sukcesywne środków czystości, polimerów, pojemników na igły i ampułki</w:t>
            </w:r>
            <w:r w:rsidR="00986737" w:rsidRPr="008A195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63114A" w:rsidRPr="008A195B" w14:paraId="6F2A32F8" w14:textId="77777777" w:rsidTr="0066735E">
        <w:tc>
          <w:tcPr>
            <w:tcW w:w="2269" w:type="dxa"/>
            <w:shd w:val="clear" w:color="auto" w:fill="auto"/>
          </w:tcPr>
          <w:p w14:paraId="7C32DDB8" w14:textId="77777777" w:rsidR="0063114A" w:rsidRPr="008A195B" w:rsidRDefault="0063114A" w:rsidP="006673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70C45E" w14:textId="168B90D5" w:rsidR="0063114A" w:rsidRPr="008A195B" w:rsidRDefault="0063114A" w:rsidP="006673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b/>
                <w:sz w:val="22"/>
                <w:szCs w:val="22"/>
              </w:rPr>
              <w:t>135/2023</w:t>
            </w:r>
          </w:p>
        </w:tc>
      </w:tr>
    </w:tbl>
    <w:p w14:paraId="056A6A5B" w14:textId="11CF969F" w:rsidR="00D665F5" w:rsidRPr="008A195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A195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8A195B">
        <w:rPr>
          <w:rFonts w:ascii="Arial Narrow" w:hAnsi="Arial Narrow" w:cs="Arial"/>
          <w:sz w:val="22"/>
          <w:szCs w:val="22"/>
        </w:rPr>
        <w:t>2</w:t>
      </w:r>
      <w:r w:rsidRPr="008A195B">
        <w:rPr>
          <w:rFonts w:ascii="Arial Narrow" w:hAnsi="Arial Narrow" w:cs="Arial"/>
          <w:sz w:val="22"/>
          <w:szCs w:val="22"/>
        </w:rPr>
        <w:t xml:space="preserve"> ust. 5 </w:t>
      </w:r>
      <w:r w:rsidRPr="008A195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8A195B">
        <w:rPr>
          <w:rFonts w:ascii="Arial Narrow" w:hAnsi="Arial Narrow" w:cs="Arial"/>
          <w:sz w:val="22"/>
          <w:szCs w:val="22"/>
        </w:rPr>
        <w:t xml:space="preserve"> </w:t>
      </w:r>
      <w:r w:rsidR="0063114A" w:rsidRPr="008A195B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8A195B">
        <w:rPr>
          <w:rFonts w:ascii="Arial Narrow" w:hAnsi="Arial Narrow" w:cs="Arial"/>
          <w:sz w:val="22"/>
          <w:szCs w:val="22"/>
        </w:rPr>
        <w:t xml:space="preserve"> </w:t>
      </w:r>
      <w:r w:rsidRPr="008A195B">
        <w:rPr>
          <w:rFonts w:ascii="Arial Narrow" w:hAnsi="Arial Narrow" w:cs="Arial"/>
          <w:sz w:val="22"/>
          <w:szCs w:val="22"/>
        </w:rPr>
        <w:t>udostępnia</w:t>
      </w:r>
      <w:r w:rsidR="00F95C33" w:rsidRPr="008A195B">
        <w:rPr>
          <w:rFonts w:ascii="Arial Narrow" w:hAnsi="Arial Narrow" w:cs="Arial"/>
          <w:sz w:val="22"/>
          <w:szCs w:val="22"/>
        </w:rPr>
        <w:t xml:space="preserve"> </w:t>
      </w:r>
      <w:r w:rsidR="004C7E9B" w:rsidRPr="008A195B">
        <w:rPr>
          <w:rFonts w:ascii="Arial Narrow" w:hAnsi="Arial Narrow" w:cs="Arial"/>
          <w:sz w:val="22"/>
          <w:szCs w:val="22"/>
        </w:rPr>
        <w:t>informacj</w:t>
      </w:r>
      <w:r w:rsidR="00577BC6" w:rsidRPr="008A195B">
        <w:rPr>
          <w:rFonts w:ascii="Arial Narrow" w:hAnsi="Arial Narrow" w:cs="Arial"/>
          <w:sz w:val="22"/>
          <w:szCs w:val="22"/>
        </w:rPr>
        <w:t>ę</w:t>
      </w:r>
      <w:r w:rsidR="00035488" w:rsidRPr="008A195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A195B">
        <w:rPr>
          <w:rFonts w:ascii="Arial Narrow" w:hAnsi="Arial Narrow" w:cs="Arial"/>
          <w:sz w:val="22"/>
          <w:szCs w:val="22"/>
        </w:rPr>
        <w:t>.</w:t>
      </w:r>
    </w:p>
    <w:p w14:paraId="5E7EE9C4" w14:textId="35412016" w:rsidR="00A80738" w:rsidRPr="008A195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8A195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A195B">
        <w:rPr>
          <w:rFonts w:ascii="Arial Narrow" w:hAnsi="Arial Narrow" w:cs="Arial"/>
          <w:sz w:val="22"/>
          <w:szCs w:val="22"/>
        </w:rPr>
        <w:t xml:space="preserve"> w dniu </w:t>
      </w:r>
      <w:r w:rsidR="008A195B">
        <w:rPr>
          <w:rFonts w:ascii="Arial Narrow" w:hAnsi="Arial Narrow" w:cs="Arial"/>
          <w:sz w:val="22"/>
          <w:szCs w:val="22"/>
        </w:rPr>
        <w:t>23.01.2024 r.</w:t>
      </w:r>
      <w:r w:rsidR="00FF4AB1" w:rsidRPr="008A195B">
        <w:rPr>
          <w:rFonts w:ascii="Arial Narrow" w:hAnsi="Arial Narrow" w:cs="Arial"/>
          <w:sz w:val="22"/>
          <w:szCs w:val="22"/>
        </w:rPr>
        <w:t xml:space="preserve"> o godz. </w:t>
      </w:r>
      <w:r w:rsidR="00AD12DB">
        <w:rPr>
          <w:rFonts w:ascii="Arial Narrow" w:hAnsi="Arial Narrow" w:cs="Arial"/>
          <w:sz w:val="22"/>
          <w:szCs w:val="22"/>
        </w:rPr>
        <w:t>8:30</w:t>
      </w:r>
      <w:r w:rsidRPr="008A195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8A195B" w14:paraId="01D2E410" w14:textId="77777777" w:rsidTr="005A632E">
        <w:tc>
          <w:tcPr>
            <w:tcW w:w="1276" w:type="dxa"/>
            <w:shd w:val="clear" w:color="auto" w:fill="F2F2F2"/>
            <w:vAlign w:val="center"/>
          </w:tcPr>
          <w:p w14:paraId="45DAF3B2" w14:textId="77777777" w:rsidR="006B27ED" w:rsidRPr="008A195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8A195B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BC3D84A" w14:textId="77777777" w:rsidR="006B27ED" w:rsidRPr="008A195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34D8CEA" w14:textId="77777777" w:rsidR="006B27ED" w:rsidRPr="008A195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123B490" w14:textId="77777777" w:rsidR="006B27ED" w:rsidRPr="008A195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63114A" w:rsidRPr="008A195B" w14:paraId="5A0D8767" w14:textId="77777777" w:rsidTr="0066735E">
        <w:tc>
          <w:tcPr>
            <w:tcW w:w="1276" w:type="dxa"/>
            <w:shd w:val="clear" w:color="auto" w:fill="auto"/>
            <w:vAlign w:val="center"/>
          </w:tcPr>
          <w:p w14:paraId="6AFAB277" w14:textId="4E91811C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9D77B7" w14:textId="552B6DA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6A068450" w14:textId="2F9E7B1A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Enter P.H.U. Ewa Taranto</w:t>
            </w:r>
          </w:p>
          <w:p w14:paraId="170EF34A" w14:textId="5B29AFA2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Biwakowa 26A </w:t>
            </w:r>
          </w:p>
          <w:p w14:paraId="33982BE2" w14:textId="1A8F7C5D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93-469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D85A4F" w14:textId="383E0B9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44 996.78 zł</w:t>
            </w:r>
          </w:p>
        </w:tc>
      </w:tr>
      <w:tr w:rsidR="0063114A" w:rsidRPr="008A195B" w14:paraId="63F47A2A" w14:textId="77777777" w:rsidTr="0066735E">
        <w:tc>
          <w:tcPr>
            <w:tcW w:w="1276" w:type="dxa"/>
            <w:shd w:val="clear" w:color="auto" w:fill="auto"/>
            <w:vAlign w:val="center"/>
          </w:tcPr>
          <w:p w14:paraId="3F4EF585" w14:textId="4A770A0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2DD777" w14:textId="269EDC03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20AFDC81" w14:textId="2593C9BB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konsorcjum PPHU BARLON Bartłomiej Osiński , PPHU BARLON Bartłomiej, Robert i Piotr Osińscy</w:t>
            </w:r>
          </w:p>
          <w:p w14:paraId="15AB0666" w14:textId="4E7CCBF7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Miszewo Wielkie 3 </w:t>
            </w:r>
          </w:p>
          <w:p w14:paraId="5D21401C" w14:textId="259E0D7F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09-120 Nowe Miasto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A54FD5" w14:textId="07E654F2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10 313.</w:t>
            </w:r>
            <w:r w:rsidR="00CA5CD6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8A195B">
              <w:rPr>
                <w:rFonts w:ascii="Arial Narrow" w:hAnsi="Arial Narrow" w:cs="Arial"/>
                <w:sz w:val="22"/>
                <w:szCs w:val="22"/>
              </w:rPr>
              <w:t>5 zł</w:t>
            </w:r>
          </w:p>
        </w:tc>
      </w:tr>
      <w:tr w:rsidR="0063114A" w:rsidRPr="008A195B" w14:paraId="14AC107B" w14:textId="77777777" w:rsidTr="0066735E">
        <w:tc>
          <w:tcPr>
            <w:tcW w:w="1276" w:type="dxa"/>
            <w:shd w:val="clear" w:color="auto" w:fill="auto"/>
            <w:vAlign w:val="center"/>
          </w:tcPr>
          <w:p w14:paraId="63F19EB6" w14:textId="48274731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62856E" w14:textId="0E49B511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29A5BA95" w14:textId="62C2FEBB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konsorcjum PPHU BARLON Bartłomiej Osiński , PPHU BARLON Bartłomiej, Robert i Piotr Osińscy</w:t>
            </w:r>
          </w:p>
          <w:p w14:paraId="55F3B600" w14:textId="181AB2D4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Miszewo Wielkie 3 </w:t>
            </w:r>
          </w:p>
          <w:p w14:paraId="019A0FF8" w14:textId="329F7A2A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09-120 Nowe Miasto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635B23" w14:textId="491C9F2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42 402.56 zł</w:t>
            </w:r>
          </w:p>
        </w:tc>
      </w:tr>
      <w:tr w:rsidR="0063114A" w:rsidRPr="008A195B" w14:paraId="68F31D78" w14:textId="77777777" w:rsidTr="0066735E">
        <w:tc>
          <w:tcPr>
            <w:tcW w:w="1276" w:type="dxa"/>
            <w:shd w:val="clear" w:color="auto" w:fill="auto"/>
            <w:vAlign w:val="center"/>
          </w:tcPr>
          <w:p w14:paraId="6A1278E7" w14:textId="14F0B82C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B518AC" w14:textId="40E442FA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7B8067C1" w14:textId="29BACD04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konsorcjum PPHU BARLON Bartłomiej Osiński , PPHU BARLON Bartłomiej, Robert i Piotr Osińscy</w:t>
            </w:r>
          </w:p>
          <w:p w14:paraId="08195F30" w14:textId="4D9AE982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Miszewo Wielkie 3 </w:t>
            </w:r>
          </w:p>
          <w:p w14:paraId="50656285" w14:textId="0429E925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09-120 Nowe Miasto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8156FD" w14:textId="3108D608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16 531.20 zł</w:t>
            </w:r>
          </w:p>
        </w:tc>
      </w:tr>
      <w:tr w:rsidR="0063114A" w:rsidRPr="008A195B" w14:paraId="2E6BC996" w14:textId="77777777" w:rsidTr="0066735E">
        <w:tc>
          <w:tcPr>
            <w:tcW w:w="1276" w:type="dxa"/>
            <w:shd w:val="clear" w:color="auto" w:fill="auto"/>
            <w:vAlign w:val="center"/>
          </w:tcPr>
          <w:p w14:paraId="3B07ADF9" w14:textId="33139C0D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AA04B9" w14:textId="18F78E0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583E9D4" w14:textId="45C73D45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MEDAK</w:t>
            </w:r>
          </w:p>
          <w:p w14:paraId="30AE1B78" w14:textId="06A4BEC2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DZIAŁKOWA 11C </w:t>
            </w:r>
          </w:p>
          <w:p w14:paraId="22609FF0" w14:textId="62374C90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44-177 PANIÓWKI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E48FC1" w14:textId="388EBEE8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52 521.00 zł</w:t>
            </w:r>
          </w:p>
        </w:tc>
      </w:tr>
      <w:tr w:rsidR="0063114A" w:rsidRPr="008A195B" w14:paraId="18C5530C" w14:textId="77777777" w:rsidTr="0066735E">
        <w:tc>
          <w:tcPr>
            <w:tcW w:w="1276" w:type="dxa"/>
            <w:shd w:val="clear" w:color="auto" w:fill="auto"/>
            <w:vAlign w:val="center"/>
          </w:tcPr>
          <w:p w14:paraId="573EADB6" w14:textId="25240A0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9AFA62" w14:textId="5032895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46843E38" w14:textId="459A56A9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5A53C229" w14:textId="07DAA52D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5A4C743D" w14:textId="5E3EDADD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141DBA" w14:textId="5B4FCEBE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23 889.60 zł</w:t>
            </w:r>
          </w:p>
        </w:tc>
      </w:tr>
      <w:tr w:rsidR="0063114A" w:rsidRPr="008A195B" w14:paraId="584E78DF" w14:textId="77777777" w:rsidTr="0066735E">
        <w:tc>
          <w:tcPr>
            <w:tcW w:w="1276" w:type="dxa"/>
            <w:shd w:val="clear" w:color="auto" w:fill="auto"/>
            <w:vAlign w:val="center"/>
          </w:tcPr>
          <w:p w14:paraId="1FBB3202" w14:textId="29BACCA9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7A282D" w14:textId="7E61E895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4864420E" w14:textId="522C2801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4946E8BB" w14:textId="01FBAC99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405B1903" w14:textId="0CE058AE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DB6215" w14:textId="1E7C1A9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9 778.50 zł</w:t>
            </w:r>
          </w:p>
        </w:tc>
      </w:tr>
      <w:tr w:rsidR="0063114A" w:rsidRPr="008A195B" w14:paraId="1FFDD586" w14:textId="77777777" w:rsidTr="0066735E">
        <w:tc>
          <w:tcPr>
            <w:tcW w:w="1276" w:type="dxa"/>
            <w:shd w:val="clear" w:color="auto" w:fill="auto"/>
            <w:vAlign w:val="center"/>
          </w:tcPr>
          <w:p w14:paraId="1A14B194" w14:textId="4868B97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ED4060" w14:textId="25CF071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76CB72E5" w14:textId="6F4EED8D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7603BB17" w14:textId="41B9208D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82D63F6" w14:textId="440D92E0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60788F" w14:textId="40B2CBBD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74 470.35 zł</w:t>
            </w:r>
          </w:p>
        </w:tc>
      </w:tr>
      <w:tr w:rsidR="0063114A" w:rsidRPr="008A195B" w14:paraId="4CEC0055" w14:textId="77777777" w:rsidTr="0066735E">
        <w:tc>
          <w:tcPr>
            <w:tcW w:w="1276" w:type="dxa"/>
            <w:shd w:val="clear" w:color="auto" w:fill="auto"/>
            <w:vAlign w:val="center"/>
          </w:tcPr>
          <w:p w14:paraId="263EE7E8" w14:textId="6068A97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536561" w14:textId="43A8023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5865199F" w14:textId="65458066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3994CB5E" w14:textId="17710AED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1C4AB07D" w14:textId="55FF2F2E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616EFE" w14:textId="5A350F8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49 692.00 zł</w:t>
            </w:r>
          </w:p>
        </w:tc>
      </w:tr>
      <w:tr w:rsidR="0063114A" w:rsidRPr="008A195B" w14:paraId="32DAE890" w14:textId="77777777" w:rsidTr="0066735E">
        <w:tc>
          <w:tcPr>
            <w:tcW w:w="1276" w:type="dxa"/>
            <w:shd w:val="clear" w:color="auto" w:fill="auto"/>
            <w:vAlign w:val="center"/>
          </w:tcPr>
          <w:p w14:paraId="40A220D0" w14:textId="77702A1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D192D2" w14:textId="25B129A2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50FA5229" w14:textId="70473C92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2E2EE0DD" w14:textId="5DD5A1D9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57753C53" w14:textId="229445A1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982547" w14:textId="0BE5B3DD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21 517.62 zł</w:t>
            </w:r>
          </w:p>
        </w:tc>
      </w:tr>
      <w:tr w:rsidR="0063114A" w:rsidRPr="008A195B" w14:paraId="3584CC11" w14:textId="77777777" w:rsidTr="0066735E">
        <w:tc>
          <w:tcPr>
            <w:tcW w:w="1276" w:type="dxa"/>
            <w:shd w:val="clear" w:color="auto" w:fill="auto"/>
            <w:vAlign w:val="center"/>
          </w:tcPr>
          <w:p w14:paraId="0631EC8C" w14:textId="7AE099A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4C605F" w14:textId="3D92159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4119E81D" w14:textId="1501885E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19EA84F1" w14:textId="24259138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54FAD450" w14:textId="513EDE23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AFD4D5" w14:textId="74C0F3B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64 482.60 zł</w:t>
            </w:r>
          </w:p>
        </w:tc>
      </w:tr>
      <w:tr w:rsidR="0063114A" w:rsidRPr="008A195B" w14:paraId="3D14DA94" w14:textId="77777777" w:rsidTr="0066735E">
        <w:tc>
          <w:tcPr>
            <w:tcW w:w="1276" w:type="dxa"/>
            <w:shd w:val="clear" w:color="auto" w:fill="auto"/>
            <w:vAlign w:val="center"/>
          </w:tcPr>
          <w:p w14:paraId="2951A5A5" w14:textId="2ABCFB08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4C6469" w14:textId="5E00DCF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9B4F632" w14:textId="69432332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Les Higiena Sp. z .o.o.</w:t>
            </w:r>
          </w:p>
          <w:p w14:paraId="0E55C524" w14:textId="7FA03B3A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14:paraId="0B78BBEA" w14:textId="76C3BC75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CDBE93" w14:textId="0362B013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130 028.22 zł</w:t>
            </w:r>
          </w:p>
        </w:tc>
      </w:tr>
      <w:tr w:rsidR="0063114A" w:rsidRPr="008A195B" w14:paraId="4BA85A01" w14:textId="77777777" w:rsidTr="0066735E">
        <w:tc>
          <w:tcPr>
            <w:tcW w:w="1276" w:type="dxa"/>
            <w:shd w:val="clear" w:color="auto" w:fill="auto"/>
            <w:vAlign w:val="center"/>
          </w:tcPr>
          <w:p w14:paraId="7C096F43" w14:textId="32D3390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FE5D8C" w14:textId="097989A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9576F3F" w14:textId="49579F65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Les Higiena Sp. z .o.o.</w:t>
            </w:r>
          </w:p>
          <w:p w14:paraId="7A537DE1" w14:textId="5EEC42FD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14:paraId="70111134" w14:textId="2A5D47DF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CDEA74" w14:textId="72A4F0E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82 299.30 zł</w:t>
            </w:r>
          </w:p>
        </w:tc>
      </w:tr>
      <w:tr w:rsidR="0063114A" w:rsidRPr="008A195B" w14:paraId="4A38C10D" w14:textId="77777777" w:rsidTr="0066735E">
        <w:tc>
          <w:tcPr>
            <w:tcW w:w="1276" w:type="dxa"/>
            <w:shd w:val="clear" w:color="auto" w:fill="auto"/>
            <w:vAlign w:val="center"/>
          </w:tcPr>
          <w:p w14:paraId="3CBAA1EA" w14:textId="4C2D9E2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E2594F" w14:textId="6DDBAD2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2C891A98" w14:textId="2EFDE1A5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Les Higiena Sp. z .o.o.</w:t>
            </w:r>
          </w:p>
          <w:p w14:paraId="22CE0C77" w14:textId="3E25DAD8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14:paraId="55C10380" w14:textId="56B9FC94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B03045" w14:textId="18C3276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441 995.58 zł</w:t>
            </w:r>
          </w:p>
        </w:tc>
      </w:tr>
      <w:tr w:rsidR="0063114A" w:rsidRPr="008A195B" w14:paraId="241AE2C6" w14:textId="77777777" w:rsidTr="0066735E">
        <w:tc>
          <w:tcPr>
            <w:tcW w:w="1276" w:type="dxa"/>
            <w:shd w:val="clear" w:color="auto" w:fill="auto"/>
            <w:vAlign w:val="center"/>
          </w:tcPr>
          <w:p w14:paraId="11CB45BB" w14:textId="18AF217C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3EC9F6" w14:textId="6611B71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09D6B099" w14:textId="20BDE7A0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Les Higiena Sp. z .o.o.</w:t>
            </w:r>
          </w:p>
          <w:p w14:paraId="0C4182FA" w14:textId="4CFD953E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14:paraId="484A566F" w14:textId="6DF0945A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E2C134" w14:textId="38DAFD4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26 568.00 zł</w:t>
            </w:r>
          </w:p>
        </w:tc>
      </w:tr>
      <w:tr w:rsidR="0063114A" w:rsidRPr="008A195B" w14:paraId="04927746" w14:textId="77777777" w:rsidTr="0066735E">
        <w:tc>
          <w:tcPr>
            <w:tcW w:w="1276" w:type="dxa"/>
            <w:shd w:val="clear" w:color="auto" w:fill="auto"/>
            <w:vAlign w:val="center"/>
          </w:tcPr>
          <w:p w14:paraId="4433E749" w14:textId="645A432D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3CA879" w14:textId="49B837D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3017F257" w14:textId="07EF5763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Les Higiena Sp. z .o.o.</w:t>
            </w:r>
          </w:p>
          <w:p w14:paraId="21B8B8EB" w14:textId="26519AFD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14:paraId="469AC385" w14:textId="00BB5D5E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4BAF57" w14:textId="3804CF9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40 564.80 zł</w:t>
            </w:r>
          </w:p>
        </w:tc>
      </w:tr>
      <w:tr w:rsidR="0063114A" w:rsidRPr="008A195B" w14:paraId="68E94A60" w14:textId="77777777" w:rsidTr="0066735E">
        <w:tc>
          <w:tcPr>
            <w:tcW w:w="1276" w:type="dxa"/>
            <w:shd w:val="clear" w:color="auto" w:fill="auto"/>
            <w:vAlign w:val="center"/>
          </w:tcPr>
          <w:p w14:paraId="2B9CB2C1" w14:textId="5456EF63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825EA5" w14:textId="48D49FE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6575B32F" w14:textId="516E6A40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Les Higiena Sp. z .o.o.</w:t>
            </w:r>
          </w:p>
          <w:p w14:paraId="6F680AB5" w14:textId="09CFDE01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14:paraId="056FAC88" w14:textId="4FF5518C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lastRenderedPageBreak/>
              <w:t>86-050 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3A8ABD" w14:textId="4D87566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lastRenderedPageBreak/>
              <w:t>142 759.95 zł</w:t>
            </w:r>
          </w:p>
        </w:tc>
      </w:tr>
      <w:tr w:rsidR="0063114A" w:rsidRPr="008A195B" w14:paraId="1A018546" w14:textId="77777777" w:rsidTr="0066735E">
        <w:tc>
          <w:tcPr>
            <w:tcW w:w="1276" w:type="dxa"/>
            <w:shd w:val="clear" w:color="auto" w:fill="auto"/>
            <w:vAlign w:val="center"/>
          </w:tcPr>
          <w:p w14:paraId="32785BCC" w14:textId="2C7FAC0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666AB0" w14:textId="0389522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4A17CA03" w14:textId="1EE143A0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0DADBA65" w14:textId="5AC0EE0E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5CD47E58" w14:textId="6055B85B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FFE503" w14:textId="1A6F3E49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60 829.60 zł</w:t>
            </w:r>
          </w:p>
        </w:tc>
      </w:tr>
      <w:tr w:rsidR="0063114A" w:rsidRPr="008A195B" w14:paraId="7BE028AF" w14:textId="77777777" w:rsidTr="0066735E">
        <w:tc>
          <w:tcPr>
            <w:tcW w:w="1276" w:type="dxa"/>
            <w:shd w:val="clear" w:color="auto" w:fill="auto"/>
            <w:vAlign w:val="center"/>
          </w:tcPr>
          <w:p w14:paraId="38B529C5" w14:textId="636AA0D5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104DB3" w14:textId="4B7ECCB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21818B6B" w14:textId="6526C124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01CE54FA" w14:textId="5324E751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639EAAC6" w14:textId="19DA9E89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0A515C" w14:textId="7BFFCAFE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46 740.00 zł</w:t>
            </w:r>
          </w:p>
        </w:tc>
      </w:tr>
      <w:tr w:rsidR="0063114A" w:rsidRPr="008A195B" w14:paraId="60B9F921" w14:textId="77777777" w:rsidTr="0066735E">
        <w:tc>
          <w:tcPr>
            <w:tcW w:w="1276" w:type="dxa"/>
            <w:shd w:val="clear" w:color="auto" w:fill="auto"/>
            <w:vAlign w:val="center"/>
          </w:tcPr>
          <w:p w14:paraId="1F1B6F08" w14:textId="1CE93C4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F4A03" w14:textId="4053091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00475991" w14:textId="7793FA2E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4C43C88C" w14:textId="59004E11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5F717787" w14:textId="3EB56759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036803" w14:textId="5816055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22 969.02 zł</w:t>
            </w:r>
          </w:p>
        </w:tc>
      </w:tr>
      <w:tr w:rsidR="0063114A" w:rsidRPr="008A195B" w14:paraId="529F82E8" w14:textId="77777777" w:rsidTr="0066735E">
        <w:tc>
          <w:tcPr>
            <w:tcW w:w="1276" w:type="dxa"/>
            <w:shd w:val="clear" w:color="auto" w:fill="auto"/>
            <w:vAlign w:val="center"/>
          </w:tcPr>
          <w:p w14:paraId="5FD75522" w14:textId="30FFA148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E9EF96" w14:textId="46F243C8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43993F75" w14:textId="62D80FAD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69244FE8" w14:textId="71BD37A1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311A6068" w14:textId="27AF5E18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F1498D" w14:textId="1EDD342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50 382.46 zł</w:t>
            </w:r>
          </w:p>
        </w:tc>
      </w:tr>
      <w:tr w:rsidR="0063114A" w:rsidRPr="008A195B" w14:paraId="795F44F9" w14:textId="77777777" w:rsidTr="0066735E">
        <w:tc>
          <w:tcPr>
            <w:tcW w:w="1276" w:type="dxa"/>
            <w:shd w:val="clear" w:color="auto" w:fill="auto"/>
            <w:vAlign w:val="center"/>
          </w:tcPr>
          <w:p w14:paraId="27265353" w14:textId="510E5BFC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574F81" w14:textId="2551E055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2491ABC2" w14:textId="1D6F78E4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SORIMEX sp. z o. o. sp. k.</w:t>
            </w:r>
          </w:p>
          <w:p w14:paraId="0376E52E" w14:textId="05AF468A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Równinna 25 </w:t>
            </w:r>
          </w:p>
          <w:p w14:paraId="0342D5EE" w14:textId="64FA2E7A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15B220" w14:textId="6429EF2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80 044.00 zł</w:t>
            </w:r>
          </w:p>
        </w:tc>
      </w:tr>
      <w:tr w:rsidR="0063114A" w:rsidRPr="008A195B" w14:paraId="31106983" w14:textId="77777777" w:rsidTr="0066735E">
        <w:tc>
          <w:tcPr>
            <w:tcW w:w="1276" w:type="dxa"/>
            <w:shd w:val="clear" w:color="auto" w:fill="auto"/>
            <w:vAlign w:val="center"/>
          </w:tcPr>
          <w:p w14:paraId="37C867F0" w14:textId="4248B0F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482194" w14:textId="14CC287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503CF7DE" w14:textId="7A643703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SORIMEX sp. z o. o. sp. k.</w:t>
            </w:r>
          </w:p>
          <w:p w14:paraId="4DFDD5F7" w14:textId="013FA603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Równinna 25 </w:t>
            </w:r>
          </w:p>
          <w:p w14:paraId="1E06482A" w14:textId="3B72DA74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0B2828" w14:textId="0FA8FC6A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48 024.00 zł</w:t>
            </w:r>
          </w:p>
        </w:tc>
      </w:tr>
      <w:tr w:rsidR="0063114A" w:rsidRPr="008A195B" w14:paraId="0E0AE2DF" w14:textId="77777777" w:rsidTr="0066735E">
        <w:tc>
          <w:tcPr>
            <w:tcW w:w="1276" w:type="dxa"/>
            <w:shd w:val="clear" w:color="auto" w:fill="auto"/>
            <w:vAlign w:val="center"/>
          </w:tcPr>
          <w:p w14:paraId="60E816E4" w14:textId="7EE83A0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C3255C" w14:textId="64723D4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537D0FEA" w14:textId="19A81FC7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SORIMEX sp. z o. o. sp. k.</w:t>
            </w:r>
          </w:p>
          <w:p w14:paraId="7FD86782" w14:textId="68D67CD9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Równinna 25 </w:t>
            </w:r>
          </w:p>
          <w:p w14:paraId="2C07EED3" w14:textId="6AF9626A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61CD39" w14:textId="746625CD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18 068.40 zł</w:t>
            </w:r>
          </w:p>
        </w:tc>
      </w:tr>
      <w:tr w:rsidR="0063114A" w:rsidRPr="008A195B" w14:paraId="75C4B130" w14:textId="77777777" w:rsidTr="0066735E">
        <w:tc>
          <w:tcPr>
            <w:tcW w:w="1276" w:type="dxa"/>
            <w:shd w:val="clear" w:color="auto" w:fill="auto"/>
            <w:vAlign w:val="center"/>
          </w:tcPr>
          <w:p w14:paraId="0DC50C9B" w14:textId="2EE59F6E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8155C6" w14:textId="45051159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0BC46101" w14:textId="75608597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Bialmed Sp. z o.o.</w:t>
            </w:r>
          </w:p>
          <w:p w14:paraId="07CA0F33" w14:textId="4C1CA662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6DB5D4F7" w14:textId="17792343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B805D5" w14:textId="4B7ED27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64 250.00 zł</w:t>
            </w:r>
          </w:p>
        </w:tc>
      </w:tr>
      <w:tr w:rsidR="0063114A" w:rsidRPr="008A195B" w14:paraId="762900A0" w14:textId="77777777" w:rsidTr="0066735E">
        <w:tc>
          <w:tcPr>
            <w:tcW w:w="1276" w:type="dxa"/>
            <w:shd w:val="clear" w:color="auto" w:fill="auto"/>
            <w:vAlign w:val="center"/>
          </w:tcPr>
          <w:p w14:paraId="5B5CD328" w14:textId="0092F1B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1D7AA7" w14:textId="431FD68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6CF71954" w14:textId="2C3DB814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Bialmed Sp. z o.o.</w:t>
            </w:r>
          </w:p>
          <w:p w14:paraId="5E93A25A" w14:textId="3743BF52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60C833D4" w14:textId="7A83299C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7943BF" w14:textId="779E19E2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40 518.00 zł</w:t>
            </w:r>
          </w:p>
        </w:tc>
      </w:tr>
      <w:tr w:rsidR="0063114A" w:rsidRPr="008A195B" w14:paraId="46D1CC12" w14:textId="77777777" w:rsidTr="0066735E">
        <w:tc>
          <w:tcPr>
            <w:tcW w:w="1276" w:type="dxa"/>
            <w:shd w:val="clear" w:color="auto" w:fill="auto"/>
            <w:vAlign w:val="center"/>
          </w:tcPr>
          <w:p w14:paraId="0753E18D" w14:textId="6F5D42A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0087CF" w14:textId="7852BD6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0766E2C6" w14:textId="3E63FE3B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Bialmed Sp. z o.o.</w:t>
            </w:r>
          </w:p>
          <w:p w14:paraId="11167FDA" w14:textId="63A0E468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27339155" w14:textId="50218F88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5B3A22" w14:textId="46A61AC2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14 505.60 zł</w:t>
            </w:r>
          </w:p>
        </w:tc>
      </w:tr>
      <w:tr w:rsidR="0063114A" w:rsidRPr="008A195B" w14:paraId="071EC69A" w14:textId="77777777" w:rsidTr="0066735E">
        <w:tc>
          <w:tcPr>
            <w:tcW w:w="1276" w:type="dxa"/>
            <w:shd w:val="clear" w:color="auto" w:fill="auto"/>
            <w:vAlign w:val="center"/>
          </w:tcPr>
          <w:p w14:paraId="2A131BEF" w14:textId="4F290B7A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2377CA" w14:textId="3D6AF7B5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DB763A9" w14:textId="5EAEA2A7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CEG OLGA PERLIŃSKA</w:t>
            </w:r>
          </w:p>
          <w:p w14:paraId="7F773E15" w14:textId="4077750B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Pryzmaty 15 </w:t>
            </w:r>
          </w:p>
          <w:p w14:paraId="1C9596DB" w14:textId="6AFC8813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02226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C90057" w14:textId="2DAFB47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46 371.00 zł</w:t>
            </w:r>
          </w:p>
        </w:tc>
      </w:tr>
      <w:tr w:rsidR="0063114A" w:rsidRPr="008A195B" w14:paraId="3B34C60E" w14:textId="77777777" w:rsidTr="0066735E">
        <w:tc>
          <w:tcPr>
            <w:tcW w:w="1276" w:type="dxa"/>
            <w:shd w:val="clear" w:color="auto" w:fill="auto"/>
            <w:vAlign w:val="center"/>
          </w:tcPr>
          <w:p w14:paraId="48AC2B00" w14:textId="54B48F6E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FA880D" w14:textId="53F60209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9422787" w14:textId="14955B09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CEG OLGA PERLIŃSKA</w:t>
            </w:r>
          </w:p>
          <w:p w14:paraId="19F3207D" w14:textId="444FB09E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Pryzmaty 15 </w:t>
            </w:r>
          </w:p>
          <w:p w14:paraId="1F3228F7" w14:textId="2F6BEA01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02226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5A3F21" w14:textId="59925ED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23 247.00 zł</w:t>
            </w:r>
          </w:p>
        </w:tc>
      </w:tr>
      <w:tr w:rsidR="0063114A" w:rsidRPr="008A195B" w14:paraId="556C67D9" w14:textId="77777777" w:rsidTr="0066735E">
        <w:tc>
          <w:tcPr>
            <w:tcW w:w="1276" w:type="dxa"/>
            <w:shd w:val="clear" w:color="auto" w:fill="auto"/>
            <w:vAlign w:val="center"/>
          </w:tcPr>
          <w:p w14:paraId="5F4D32B3" w14:textId="29CEDC62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9ED9A4" w14:textId="2CA9F04C" w:rsidR="0063114A" w:rsidRPr="008A195B" w:rsidRDefault="005E4070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C102F88" w14:textId="7D7C4A6A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CEG OLGA PERLIŃSKA</w:t>
            </w:r>
          </w:p>
          <w:p w14:paraId="13FC7523" w14:textId="2F54A838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Pryzmaty 15 </w:t>
            </w:r>
          </w:p>
          <w:p w14:paraId="57267596" w14:textId="4A750E63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02226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79EC55" w14:textId="662FA1F3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19 065.00 zł</w:t>
            </w:r>
          </w:p>
        </w:tc>
      </w:tr>
      <w:tr w:rsidR="0063114A" w:rsidRPr="008A195B" w14:paraId="156B01A7" w14:textId="77777777" w:rsidTr="0066735E">
        <w:tc>
          <w:tcPr>
            <w:tcW w:w="1276" w:type="dxa"/>
            <w:shd w:val="clear" w:color="auto" w:fill="auto"/>
            <w:vAlign w:val="center"/>
          </w:tcPr>
          <w:p w14:paraId="4C64DEF0" w14:textId="2234CBD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C97A19" w14:textId="62EA5A95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505DF3E9" w14:textId="09586260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CEG OLGA PERLIŃSKA</w:t>
            </w:r>
          </w:p>
          <w:p w14:paraId="3F6321E3" w14:textId="6FCE7AE7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Pryzmaty 15 </w:t>
            </w:r>
          </w:p>
          <w:p w14:paraId="5917DF0D" w14:textId="5CC1F2C9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02226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D4CA8C" w14:textId="6E23113A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29 028.00 zł</w:t>
            </w:r>
          </w:p>
        </w:tc>
      </w:tr>
      <w:tr w:rsidR="0063114A" w:rsidRPr="008A195B" w14:paraId="12D7CAFC" w14:textId="77777777" w:rsidTr="0066735E">
        <w:tc>
          <w:tcPr>
            <w:tcW w:w="1276" w:type="dxa"/>
            <w:shd w:val="clear" w:color="auto" w:fill="auto"/>
            <w:vAlign w:val="center"/>
          </w:tcPr>
          <w:p w14:paraId="5258D415" w14:textId="4D8536DE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CD06C4" w14:textId="52376B3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38895E93" w14:textId="37ABB5A8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MEDISEPT SP. Z O.O.</w:t>
            </w:r>
          </w:p>
          <w:p w14:paraId="08FE1149" w14:textId="7365A56C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Ludwika Spiessa 4 </w:t>
            </w:r>
          </w:p>
          <w:p w14:paraId="15E9D5DE" w14:textId="4D7E79E4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lastRenderedPageBreak/>
              <w:t>20-270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BE6FE7" w14:textId="73CB4E6C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lastRenderedPageBreak/>
              <w:t>17 736.60 zł</w:t>
            </w:r>
          </w:p>
        </w:tc>
      </w:tr>
      <w:tr w:rsidR="0063114A" w:rsidRPr="008A195B" w14:paraId="6295411D" w14:textId="77777777" w:rsidTr="0066735E">
        <w:tc>
          <w:tcPr>
            <w:tcW w:w="1276" w:type="dxa"/>
            <w:shd w:val="clear" w:color="auto" w:fill="auto"/>
            <w:vAlign w:val="center"/>
          </w:tcPr>
          <w:p w14:paraId="598C6B96" w14:textId="15AB5F4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083820" w14:textId="4E13557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055E0D47" w14:textId="6E7A2AE4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Resaco Sp. z o.o.</w:t>
            </w:r>
          </w:p>
          <w:p w14:paraId="043014C5" w14:textId="06B11EDF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Cegielskiego 5 </w:t>
            </w:r>
          </w:p>
          <w:p w14:paraId="439970FB" w14:textId="4A0E88A4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75-202 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90157D" w14:textId="5DD6B9FD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314 615.55 zł</w:t>
            </w:r>
          </w:p>
        </w:tc>
      </w:tr>
      <w:tr w:rsidR="0063114A" w:rsidRPr="008A195B" w14:paraId="5A4D0A4A" w14:textId="77777777" w:rsidTr="0066735E">
        <w:tc>
          <w:tcPr>
            <w:tcW w:w="1276" w:type="dxa"/>
            <w:shd w:val="clear" w:color="auto" w:fill="auto"/>
            <w:vAlign w:val="center"/>
          </w:tcPr>
          <w:p w14:paraId="11AA1394" w14:textId="407B90CC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BDC120" w14:textId="364709C9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EA6B07B" w14:textId="2124912C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1BCD3FF1" w14:textId="6212A9A5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2C1AD18D" w14:textId="5B6FFDDD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E5CF43" w14:textId="0D8149CE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44 526.00 zł</w:t>
            </w:r>
          </w:p>
        </w:tc>
      </w:tr>
      <w:tr w:rsidR="0063114A" w:rsidRPr="008A195B" w14:paraId="63D0C7E8" w14:textId="77777777" w:rsidTr="0066735E">
        <w:tc>
          <w:tcPr>
            <w:tcW w:w="1276" w:type="dxa"/>
            <w:shd w:val="clear" w:color="auto" w:fill="auto"/>
            <w:vAlign w:val="center"/>
          </w:tcPr>
          <w:p w14:paraId="33F90C13" w14:textId="0B049545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50FD21" w14:textId="10D5ADD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20BDF16" w14:textId="2C25AFBB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7C7A31D2" w14:textId="2E60B32A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76D63587" w14:textId="6FF7641B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D08025" w14:textId="1E18D2E1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101 475.00 zł</w:t>
            </w:r>
          </w:p>
        </w:tc>
      </w:tr>
      <w:tr w:rsidR="0063114A" w:rsidRPr="008A195B" w14:paraId="7FE4BEEB" w14:textId="77777777" w:rsidTr="0066735E">
        <w:tc>
          <w:tcPr>
            <w:tcW w:w="1276" w:type="dxa"/>
            <w:shd w:val="clear" w:color="auto" w:fill="auto"/>
            <w:vAlign w:val="center"/>
          </w:tcPr>
          <w:p w14:paraId="395EC507" w14:textId="2F42F28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B960DF" w14:textId="4B077DB8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9C5F32C" w14:textId="2DB4B8FA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3A0EC69C" w14:textId="00A78D48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63E6309A" w14:textId="5C970F19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E36D4C" w14:textId="501EF249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18 450.00 zł</w:t>
            </w:r>
          </w:p>
        </w:tc>
      </w:tr>
      <w:tr w:rsidR="0063114A" w:rsidRPr="008A195B" w14:paraId="235575EA" w14:textId="77777777" w:rsidTr="0066735E">
        <w:tc>
          <w:tcPr>
            <w:tcW w:w="1276" w:type="dxa"/>
            <w:shd w:val="clear" w:color="auto" w:fill="auto"/>
            <w:vAlign w:val="center"/>
          </w:tcPr>
          <w:p w14:paraId="4E41BC73" w14:textId="34B7C473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E77120" w14:textId="3813253C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BEBC14D" w14:textId="741549DC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0E63774D" w14:textId="0B0898B7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18E46DA9" w14:textId="52DBF88C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4FB813" w14:textId="783EA621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2 706.00 zł</w:t>
            </w:r>
          </w:p>
        </w:tc>
      </w:tr>
      <w:tr w:rsidR="0063114A" w:rsidRPr="008A195B" w14:paraId="2AD43879" w14:textId="77777777" w:rsidTr="0066735E">
        <w:tc>
          <w:tcPr>
            <w:tcW w:w="1276" w:type="dxa"/>
            <w:shd w:val="clear" w:color="auto" w:fill="auto"/>
            <w:vAlign w:val="center"/>
          </w:tcPr>
          <w:p w14:paraId="16782D03" w14:textId="224DC5D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638AA8" w14:textId="541FC435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54CB1C35" w14:textId="4359B96B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0F05FA8B" w14:textId="64456FEC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73695F70" w14:textId="251DDB55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7F4DB1" w14:textId="52AA0318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78 720.00 zł</w:t>
            </w:r>
          </w:p>
        </w:tc>
      </w:tr>
      <w:tr w:rsidR="0063114A" w:rsidRPr="008A195B" w14:paraId="3244E9A9" w14:textId="77777777" w:rsidTr="0066735E">
        <w:tc>
          <w:tcPr>
            <w:tcW w:w="1276" w:type="dxa"/>
            <w:shd w:val="clear" w:color="auto" w:fill="auto"/>
            <w:vAlign w:val="center"/>
          </w:tcPr>
          <w:p w14:paraId="6A5BCC2B" w14:textId="521E155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B48F2C" w14:textId="17423D43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4FE566FF" w14:textId="03870390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2EAD2093" w14:textId="301A2B30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42C77C5F" w14:textId="7D00DA1E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FB2199" w14:textId="73A9DDCC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1 180.80 zł</w:t>
            </w:r>
          </w:p>
        </w:tc>
      </w:tr>
      <w:tr w:rsidR="0063114A" w:rsidRPr="008A195B" w14:paraId="696406BA" w14:textId="77777777" w:rsidTr="0066735E">
        <w:tc>
          <w:tcPr>
            <w:tcW w:w="1276" w:type="dxa"/>
            <w:shd w:val="clear" w:color="auto" w:fill="auto"/>
            <w:vAlign w:val="center"/>
          </w:tcPr>
          <w:p w14:paraId="56AEC5CE" w14:textId="597765E3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E762DB" w14:textId="2EDE3AF5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0CC81812" w14:textId="7A748ECB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735019F7" w14:textId="4026583C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6301181B" w14:textId="60FA172F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06BBEB" w14:textId="59F9773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416 970.00 zł</w:t>
            </w:r>
          </w:p>
        </w:tc>
      </w:tr>
      <w:tr w:rsidR="0063114A" w:rsidRPr="008A195B" w14:paraId="4D26FE2C" w14:textId="77777777" w:rsidTr="0066735E">
        <w:tc>
          <w:tcPr>
            <w:tcW w:w="1276" w:type="dxa"/>
            <w:shd w:val="clear" w:color="auto" w:fill="auto"/>
            <w:vAlign w:val="center"/>
          </w:tcPr>
          <w:p w14:paraId="525FEDC5" w14:textId="31516068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318884" w14:textId="16D7798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184F03A7" w14:textId="3DBBCDCC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2A4BCD06" w14:textId="1DB7DA36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3905313A" w14:textId="632EB87A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3E53F1" w14:textId="3E3077D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1 409 826.00 zł</w:t>
            </w:r>
          </w:p>
        </w:tc>
      </w:tr>
      <w:tr w:rsidR="0063114A" w:rsidRPr="008A195B" w14:paraId="7AD783E1" w14:textId="77777777" w:rsidTr="0066735E">
        <w:tc>
          <w:tcPr>
            <w:tcW w:w="1276" w:type="dxa"/>
            <w:shd w:val="clear" w:color="auto" w:fill="auto"/>
            <w:vAlign w:val="center"/>
          </w:tcPr>
          <w:p w14:paraId="64712CD8" w14:textId="711B7BA2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D242D8" w14:textId="59AC551E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715B3347" w14:textId="10A18454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52CB30B0" w14:textId="5CFBFE14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5817C08E" w14:textId="1ECA884B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42E1A7" w14:textId="2BE4A302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109 839.00 zł</w:t>
            </w:r>
          </w:p>
        </w:tc>
      </w:tr>
      <w:tr w:rsidR="0063114A" w:rsidRPr="008A195B" w14:paraId="526E9A58" w14:textId="77777777" w:rsidTr="0066735E">
        <w:tc>
          <w:tcPr>
            <w:tcW w:w="1276" w:type="dxa"/>
            <w:shd w:val="clear" w:color="auto" w:fill="auto"/>
            <w:vAlign w:val="center"/>
          </w:tcPr>
          <w:p w14:paraId="7D4E613C" w14:textId="168BB0DE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F52F03" w14:textId="72E41D4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53195570" w14:textId="32A230DF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0DEF913E" w14:textId="630DD0A1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3AA3AC0C" w14:textId="0C56D773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0C2EDD" w14:textId="1AA26513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11 808.00 zł</w:t>
            </w:r>
          </w:p>
        </w:tc>
      </w:tr>
      <w:tr w:rsidR="0063114A" w:rsidRPr="008A195B" w14:paraId="48F47864" w14:textId="77777777" w:rsidTr="0066735E">
        <w:tc>
          <w:tcPr>
            <w:tcW w:w="1276" w:type="dxa"/>
            <w:shd w:val="clear" w:color="auto" w:fill="auto"/>
            <w:vAlign w:val="center"/>
          </w:tcPr>
          <w:p w14:paraId="630C4DB6" w14:textId="453D55F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0E27B7" w14:textId="6CAA2143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3C168733" w14:textId="64A042B3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474D82B3" w14:textId="7E5ACB77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039BD856" w14:textId="36279B9D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C6FD6A" w14:textId="4183E035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455 063.10 zł</w:t>
            </w:r>
          </w:p>
        </w:tc>
      </w:tr>
      <w:tr w:rsidR="0063114A" w:rsidRPr="008A195B" w14:paraId="6828BD38" w14:textId="77777777" w:rsidTr="0066735E">
        <w:tc>
          <w:tcPr>
            <w:tcW w:w="1276" w:type="dxa"/>
            <w:shd w:val="clear" w:color="auto" w:fill="auto"/>
            <w:vAlign w:val="center"/>
          </w:tcPr>
          <w:p w14:paraId="7B3D2B64" w14:textId="7D80E2D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B688DF" w14:textId="561C538A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19ADC26F" w14:textId="61A986BE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3A08D3B2" w14:textId="5590453F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7FAE366A" w14:textId="4F500946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6A9025" w14:textId="7E7063C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71 541.72 zł</w:t>
            </w:r>
          </w:p>
        </w:tc>
      </w:tr>
      <w:tr w:rsidR="0063114A" w:rsidRPr="008A195B" w14:paraId="354DDB56" w14:textId="77777777" w:rsidTr="0066735E">
        <w:tc>
          <w:tcPr>
            <w:tcW w:w="1276" w:type="dxa"/>
            <w:shd w:val="clear" w:color="auto" w:fill="auto"/>
            <w:vAlign w:val="center"/>
          </w:tcPr>
          <w:p w14:paraId="38B15FBA" w14:textId="7CF76DF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B23B84" w14:textId="5DF9965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5BA1DB5E" w14:textId="1DD8639D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6B6989A0" w14:textId="3AA12926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4AD1AF38" w14:textId="7D4F45D8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3BC6FE" w14:textId="1868466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40 713.00 zł</w:t>
            </w:r>
          </w:p>
        </w:tc>
      </w:tr>
      <w:tr w:rsidR="0063114A" w:rsidRPr="008A195B" w14:paraId="5BBB325D" w14:textId="77777777" w:rsidTr="0066735E">
        <w:tc>
          <w:tcPr>
            <w:tcW w:w="1276" w:type="dxa"/>
            <w:shd w:val="clear" w:color="auto" w:fill="auto"/>
            <w:vAlign w:val="center"/>
          </w:tcPr>
          <w:p w14:paraId="736139C0" w14:textId="6F09FDCC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F16944" w14:textId="42286A05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0F6052E9" w14:textId="52E940C5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7D597C33" w14:textId="23FF122F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6CFE9C46" w14:textId="28437540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lastRenderedPageBreak/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BE0B0F" w14:textId="79868E5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lastRenderedPageBreak/>
              <w:t>86 542.80 zł</w:t>
            </w:r>
          </w:p>
        </w:tc>
      </w:tr>
      <w:tr w:rsidR="0063114A" w:rsidRPr="008A195B" w14:paraId="69EEB03A" w14:textId="77777777" w:rsidTr="0066735E">
        <w:tc>
          <w:tcPr>
            <w:tcW w:w="1276" w:type="dxa"/>
            <w:shd w:val="clear" w:color="auto" w:fill="auto"/>
            <w:vAlign w:val="center"/>
          </w:tcPr>
          <w:p w14:paraId="3A103344" w14:textId="5C83040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8B9B6F" w14:textId="57521C7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8D6C218" w14:textId="079D511F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P.P.H.U Alga Paweł Pinkowski</w:t>
            </w:r>
          </w:p>
          <w:p w14:paraId="61E10B94" w14:textId="0B98DFE8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Leśna 18 </w:t>
            </w:r>
          </w:p>
          <w:p w14:paraId="11860629" w14:textId="533DD2FE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63-430 Odolanów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A6FAC1" w14:textId="381C9701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1 336 087.50 zł</w:t>
            </w:r>
          </w:p>
        </w:tc>
      </w:tr>
      <w:tr w:rsidR="0063114A" w:rsidRPr="008A195B" w14:paraId="70B88D50" w14:textId="77777777" w:rsidTr="0066735E">
        <w:tc>
          <w:tcPr>
            <w:tcW w:w="1276" w:type="dxa"/>
            <w:shd w:val="clear" w:color="auto" w:fill="auto"/>
            <w:vAlign w:val="center"/>
          </w:tcPr>
          <w:p w14:paraId="4AF15048" w14:textId="1854B2F2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A1BA37" w14:textId="306DCB85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571A494" w14:textId="5A6641BE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13C37804" w14:textId="608192EA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4CDFF869" w14:textId="628D0D9C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49AE82" w14:textId="0EA8157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80 688.00 zł</w:t>
            </w:r>
          </w:p>
        </w:tc>
      </w:tr>
      <w:tr w:rsidR="0063114A" w:rsidRPr="008A195B" w14:paraId="78C1A867" w14:textId="77777777" w:rsidTr="0066735E">
        <w:tc>
          <w:tcPr>
            <w:tcW w:w="1276" w:type="dxa"/>
            <w:shd w:val="clear" w:color="auto" w:fill="auto"/>
            <w:vAlign w:val="center"/>
          </w:tcPr>
          <w:p w14:paraId="614CC3AF" w14:textId="4D0DCBA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FBECA9" w14:textId="6ABF881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3B2F24D" w14:textId="6662BA57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130644D3" w14:textId="219287D3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728B05C0" w14:textId="2101CED5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68924E" w14:textId="0E93A1FD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30 657.75 zł</w:t>
            </w:r>
          </w:p>
        </w:tc>
      </w:tr>
      <w:tr w:rsidR="0063114A" w:rsidRPr="008A195B" w14:paraId="398763B6" w14:textId="77777777" w:rsidTr="0066735E">
        <w:tc>
          <w:tcPr>
            <w:tcW w:w="1276" w:type="dxa"/>
            <w:shd w:val="clear" w:color="auto" w:fill="auto"/>
            <w:vAlign w:val="center"/>
          </w:tcPr>
          <w:p w14:paraId="50BA1C55" w14:textId="6974EA2A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DDD647" w14:textId="012CA0EA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F721CC2" w14:textId="515F1359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07C63CCF" w14:textId="466753A6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5B178E44" w14:textId="12E8DBF1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B9A1F8" w14:textId="664C506E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20 541.00 zł</w:t>
            </w:r>
          </w:p>
        </w:tc>
      </w:tr>
      <w:tr w:rsidR="0063114A" w:rsidRPr="008A195B" w14:paraId="13BBD543" w14:textId="77777777" w:rsidTr="0066735E">
        <w:tc>
          <w:tcPr>
            <w:tcW w:w="1276" w:type="dxa"/>
            <w:shd w:val="clear" w:color="auto" w:fill="auto"/>
            <w:vAlign w:val="center"/>
          </w:tcPr>
          <w:p w14:paraId="18B68AAB" w14:textId="757BB1F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F27B85" w14:textId="5DA8758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A795609" w14:textId="130362F0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2BE6845E" w14:textId="6A2FA638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4570CF9B" w14:textId="38E72AE6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D955C3" w14:textId="2F195843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175 088.04 zł</w:t>
            </w:r>
          </w:p>
        </w:tc>
      </w:tr>
      <w:tr w:rsidR="0063114A" w:rsidRPr="008A195B" w14:paraId="1B1C3A18" w14:textId="77777777" w:rsidTr="0066735E">
        <w:tc>
          <w:tcPr>
            <w:tcW w:w="1276" w:type="dxa"/>
            <w:shd w:val="clear" w:color="auto" w:fill="auto"/>
            <w:vAlign w:val="center"/>
          </w:tcPr>
          <w:p w14:paraId="7A5BC58C" w14:textId="43FDF669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B68971" w14:textId="1D0D43DA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4EC37803" w14:textId="4F566F0F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3BDFDB44" w14:textId="458A08CF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15EB80D2" w14:textId="4D74F705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B9A5D9" w14:textId="65E9BAA0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3 434.16 zł</w:t>
            </w:r>
          </w:p>
        </w:tc>
      </w:tr>
      <w:tr w:rsidR="0063114A" w:rsidRPr="008A195B" w14:paraId="3548B17C" w14:textId="77777777" w:rsidTr="0066735E">
        <w:tc>
          <w:tcPr>
            <w:tcW w:w="1276" w:type="dxa"/>
            <w:shd w:val="clear" w:color="auto" w:fill="auto"/>
            <w:vAlign w:val="center"/>
          </w:tcPr>
          <w:p w14:paraId="52A98702" w14:textId="3303E5D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AD2D5F" w14:textId="0871E68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AB26097" w14:textId="450727B6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18305AD9" w14:textId="102E90B2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1219F015" w14:textId="643F6A4B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1C006B" w14:textId="24FE7EE1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3 119.28 zł</w:t>
            </w:r>
          </w:p>
        </w:tc>
      </w:tr>
      <w:tr w:rsidR="0063114A" w:rsidRPr="008A195B" w14:paraId="2ED2B27C" w14:textId="77777777" w:rsidTr="0066735E">
        <w:tc>
          <w:tcPr>
            <w:tcW w:w="1276" w:type="dxa"/>
            <w:shd w:val="clear" w:color="auto" w:fill="auto"/>
            <w:vAlign w:val="center"/>
          </w:tcPr>
          <w:p w14:paraId="5256467E" w14:textId="79536D23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DB37EC" w14:textId="511E19A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EFD4502" w14:textId="158FB955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154D2343" w14:textId="6B8F9A86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4B4E8A65" w14:textId="3119974C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20225B" w14:textId="24FA578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1 446.48 zł</w:t>
            </w:r>
          </w:p>
        </w:tc>
      </w:tr>
      <w:tr w:rsidR="0063114A" w:rsidRPr="008A195B" w14:paraId="280354D6" w14:textId="77777777" w:rsidTr="0066735E">
        <w:tc>
          <w:tcPr>
            <w:tcW w:w="1276" w:type="dxa"/>
            <w:shd w:val="clear" w:color="auto" w:fill="auto"/>
            <w:vAlign w:val="center"/>
          </w:tcPr>
          <w:p w14:paraId="32FDBD7A" w14:textId="2DD57CE2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5AB175" w14:textId="074168F1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7156C1EC" w14:textId="505CA2EB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285A7492" w14:textId="4108B2C6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3136C601" w14:textId="40450091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56DA59" w14:textId="01118F6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3 018.42 zł</w:t>
            </w:r>
          </w:p>
        </w:tc>
      </w:tr>
      <w:tr w:rsidR="0063114A" w:rsidRPr="008A195B" w14:paraId="5DE73765" w14:textId="77777777" w:rsidTr="0066735E">
        <w:tc>
          <w:tcPr>
            <w:tcW w:w="1276" w:type="dxa"/>
            <w:shd w:val="clear" w:color="auto" w:fill="auto"/>
            <w:vAlign w:val="center"/>
          </w:tcPr>
          <w:p w14:paraId="19B71C7D" w14:textId="15D58BAE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CCB87C" w14:textId="3D4BA731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68CE408D" w14:textId="05AE8307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4B8F5F10" w14:textId="77FE688A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563ED84E" w14:textId="37C796D0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FD0CF7" w14:textId="0F373B8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10 169.03 zł</w:t>
            </w:r>
          </w:p>
        </w:tc>
      </w:tr>
      <w:tr w:rsidR="0063114A" w:rsidRPr="008A195B" w14:paraId="1F2E5B99" w14:textId="77777777" w:rsidTr="0066735E">
        <w:tc>
          <w:tcPr>
            <w:tcW w:w="1276" w:type="dxa"/>
            <w:shd w:val="clear" w:color="auto" w:fill="auto"/>
            <w:vAlign w:val="center"/>
          </w:tcPr>
          <w:p w14:paraId="54F36DB4" w14:textId="6384FEB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lastRenderedPageBreak/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C46D0E" w14:textId="46AE675E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1F9883AF" w14:textId="0E978EA7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3900A2FF" w14:textId="4FFE6F70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6879E2FB" w14:textId="7317E890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05A8ED" w14:textId="31516CC2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1 824 090.00 zł</w:t>
            </w:r>
          </w:p>
        </w:tc>
      </w:tr>
      <w:tr w:rsidR="0063114A" w:rsidRPr="008A195B" w14:paraId="2EF72993" w14:textId="77777777" w:rsidTr="0066735E">
        <w:tc>
          <w:tcPr>
            <w:tcW w:w="1276" w:type="dxa"/>
            <w:shd w:val="clear" w:color="auto" w:fill="auto"/>
            <w:vAlign w:val="center"/>
          </w:tcPr>
          <w:p w14:paraId="1BC6197B" w14:textId="5E8FDFD7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CC56B5" w14:textId="078641DA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4F271B1F" w14:textId="3A32BBB8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2A484509" w14:textId="7B33B51D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318D3CC4" w14:textId="0BB21251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610485" w14:textId="3818E3D2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411 865.50 zł</w:t>
            </w:r>
          </w:p>
        </w:tc>
      </w:tr>
      <w:tr w:rsidR="0063114A" w:rsidRPr="008A195B" w14:paraId="7CF44D4D" w14:textId="77777777" w:rsidTr="0066735E">
        <w:tc>
          <w:tcPr>
            <w:tcW w:w="1276" w:type="dxa"/>
            <w:shd w:val="clear" w:color="auto" w:fill="auto"/>
            <w:vAlign w:val="center"/>
          </w:tcPr>
          <w:p w14:paraId="2DE8D14C" w14:textId="022BF238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B21A90" w14:textId="49C36BE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66B1EADD" w14:textId="3B474761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528C1758" w14:textId="4E468AD6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63687CDC" w14:textId="1ED67CF8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8AE15C" w14:textId="77B66F8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136 038.00 zł</w:t>
            </w:r>
          </w:p>
        </w:tc>
      </w:tr>
      <w:tr w:rsidR="0063114A" w:rsidRPr="008A195B" w14:paraId="0C536683" w14:textId="77777777" w:rsidTr="0066735E">
        <w:tc>
          <w:tcPr>
            <w:tcW w:w="1276" w:type="dxa"/>
            <w:shd w:val="clear" w:color="auto" w:fill="auto"/>
            <w:vAlign w:val="center"/>
          </w:tcPr>
          <w:p w14:paraId="2CE2C99F" w14:textId="60CED28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5D983B" w14:textId="3F89A1EE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08A5BD25" w14:textId="4DBB32F4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5955E046" w14:textId="4199352C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4E89C13C" w14:textId="4678D444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C6F28A" w14:textId="14924E55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33 696.00 zł</w:t>
            </w:r>
          </w:p>
        </w:tc>
      </w:tr>
      <w:tr w:rsidR="0063114A" w:rsidRPr="008A195B" w14:paraId="47BAA81A" w14:textId="77777777" w:rsidTr="0066735E">
        <w:tc>
          <w:tcPr>
            <w:tcW w:w="1276" w:type="dxa"/>
            <w:shd w:val="clear" w:color="auto" w:fill="auto"/>
            <w:vAlign w:val="center"/>
          </w:tcPr>
          <w:p w14:paraId="4BD3D950" w14:textId="62AA3DD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44A204" w14:textId="07A3BDD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79081FA8" w14:textId="3B2758A8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47B376AD" w14:textId="0E09D1DE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4ADCB46C" w14:textId="70754F24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026A74" w14:textId="0264F8B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93 955.95 zł</w:t>
            </w:r>
          </w:p>
        </w:tc>
      </w:tr>
      <w:tr w:rsidR="0063114A" w:rsidRPr="008A195B" w14:paraId="7A8480D1" w14:textId="77777777" w:rsidTr="0066735E">
        <w:tc>
          <w:tcPr>
            <w:tcW w:w="1276" w:type="dxa"/>
            <w:shd w:val="clear" w:color="auto" w:fill="auto"/>
            <w:vAlign w:val="center"/>
          </w:tcPr>
          <w:p w14:paraId="76A5B1C2" w14:textId="12F14CF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A14B4D" w14:textId="1324695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3FD2A210" w14:textId="1D19225E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0EA01888" w14:textId="355987A5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2ED9CF48" w14:textId="4F0335D6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F1C7A2" w14:textId="1A9CC38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14 816.58 zł</w:t>
            </w:r>
          </w:p>
        </w:tc>
      </w:tr>
      <w:tr w:rsidR="0063114A" w:rsidRPr="008A195B" w14:paraId="25D0A09D" w14:textId="77777777" w:rsidTr="0066735E">
        <w:tc>
          <w:tcPr>
            <w:tcW w:w="1276" w:type="dxa"/>
            <w:shd w:val="clear" w:color="auto" w:fill="auto"/>
            <w:vAlign w:val="center"/>
          </w:tcPr>
          <w:p w14:paraId="0B065948" w14:textId="6FC77A44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9BD1F6" w14:textId="719AF98B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2DD283B0" w14:textId="5AC8FF42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0012CF0F" w14:textId="784841F7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6C9E16F0" w14:textId="21973121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E2E0A4" w14:textId="1EF0597F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713.40 zł</w:t>
            </w:r>
          </w:p>
        </w:tc>
      </w:tr>
      <w:tr w:rsidR="0063114A" w:rsidRPr="008A195B" w14:paraId="07B8A2AD" w14:textId="77777777" w:rsidTr="0066735E">
        <w:tc>
          <w:tcPr>
            <w:tcW w:w="1276" w:type="dxa"/>
            <w:shd w:val="clear" w:color="auto" w:fill="auto"/>
            <w:vAlign w:val="center"/>
          </w:tcPr>
          <w:p w14:paraId="05A62585" w14:textId="705320C1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FA24A0" w14:textId="20B32306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045BE8A4" w14:textId="7E416F16" w:rsidR="0063114A" w:rsidRPr="008A195B" w:rsidRDefault="0063114A" w:rsidP="0066735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Przedsiębiorstwo Handlowo-Usługowe Sebastian Białobrzycki Hurtownia Artykułów Higienicznych JOBIKO</w:t>
            </w:r>
          </w:p>
          <w:p w14:paraId="54F89F3D" w14:textId="6E430B98" w:rsidR="0063114A" w:rsidRPr="008A195B" w:rsidRDefault="0063114A" w:rsidP="0066735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14:paraId="6101C1D2" w14:textId="2A35F7EA" w:rsidR="0063114A" w:rsidRPr="008A195B" w:rsidRDefault="0063114A" w:rsidP="0066735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758D40" w14:textId="5CEBA8ED" w:rsidR="0063114A" w:rsidRPr="008A195B" w:rsidRDefault="0063114A" w:rsidP="0066735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A195B">
              <w:rPr>
                <w:rFonts w:ascii="Arial Narrow" w:hAnsi="Arial Narrow" w:cs="Arial"/>
                <w:sz w:val="22"/>
                <w:szCs w:val="22"/>
              </w:rPr>
              <w:t>240 213.30 zł</w:t>
            </w:r>
          </w:p>
        </w:tc>
      </w:tr>
    </w:tbl>
    <w:p w14:paraId="64FD0238" w14:textId="7792AF6A" w:rsidR="00A80738" w:rsidRPr="008A195B" w:rsidRDefault="00AD12DB" w:rsidP="00AD12DB">
      <w:pPr>
        <w:pStyle w:val="Tekstpodstawowy"/>
        <w:spacing w:before="60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8A195B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65585DDA" w14:textId="77777777" w:rsidR="00AD12DB" w:rsidRDefault="00AD12DB" w:rsidP="00AD12DB">
      <w:pPr>
        <w:rPr>
          <w:rFonts w:ascii="Arial Narrow" w:hAnsi="Arial Narrow" w:cs="Arial"/>
          <w:i/>
          <w:iCs/>
          <w:sz w:val="18"/>
          <w:szCs w:val="18"/>
        </w:rPr>
      </w:pPr>
    </w:p>
    <w:p w14:paraId="6F457698" w14:textId="77777777" w:rsidR="00AD12DB" w:rsidRDefault="00AD12DB" w:rsidP="00AD12DB">
      <w:pPr>
        <w:rPr>
          <w:rFonts w:ascii="Arial Narrow" w:hAnsi="Arial Narrow" w:cs="Arial"/>
          <w:i/>
          <w:iCs/>
          <w:sz w:val="18"/>
          <w:szCs w:val="18"/>
        </w:rPr>
      </w:pPr>
    </w:p>
    <w:p w14:paraId="432E4903" w14:textId="0A155408" w:rsidR="008A195B" w:rsidRPr="00AD12DB" w:rsidRDefault="00AD12DB" w:rsidP="00AD12DB">
      <w:pPr>
        <w:rPr>
          <w:rFonts w:ascii="Arial Narrow" w:hAnsi="Arial Narrow" w:cs="Arial"/>
          <w:i/>
          <w:iCs/>
          <w:sz w:val="18"/>
          <w:szCs w:val="18"/>
        </w:rPr>
      </w:pPr>
      <w:r>
        <w:rPr>
          <w:rFonts w:ascii="Arial Narrow" w:hAnsi="Arial Narrow" w:cs="Arial"/>
          <w:i/>
          <w:iCs/>
          <w:sz w:val="18"/>
          <w:szCs w:val="18"/>
        </w:rPr>
        <w:t>Wy</w:t>
      </w:r>
      <w:r w:rsidR="008A195B" w:rsidRPr="00AD12DB">
        <w:rPr>
          <w:rFonts w:ascii="Arial Narrow" w:hAnsi="Arial Narrow" w:cs="Arial"/>
          <w:i/>
          <w:iCs/>
          <w:sz w:val="18"/>
          <w:szCs w:val="18"/>
        </w:rPr>
        <w:t>konano w 1 egz. na 1 ark.</w:t>
      </w:r>
    </w:p>
    <w:p w14:paraId="61B3C57D" w14:textId="77777777" w:rsidR="008A195B" w:rsidRPr="00AD12DB" w:rsidRDefault="008A195B" w:rsidP="00AD12DB">
      <w:pPr>
        <w:rPr>
          <w:rFonts w:ascii="Arial Narrow" w:hAnsi="Arial Narrow" w:cs="Arial"/>
          <w:i/>
          <w:iCs/>
          <w:sz w:val="18"/>
          <w:szCs w:val="18"/>
        </w:rPr>
      </w:pPr>
      <w:r w:rsidRPr="00AD12DB">
        <w:rPr>
          <w:rFonts w:ascii="Arial Narrow" w:hAnsi="Arial Narrow" w:cs="Arial"/>
          <w:i/>
          <w:iCs/>
          <w:sz w:val="18"/>
          <w:szCs w:val="18"/>
        </w:rPr>
        <w:t>Egz. 1 -platforma: e-propublico.pl, strona www Zamawiającego, SZPubl. T2612 B5</w:t>
      </w:r>
    </w:p>
    <w:p w14:paraId="48AC3E9A" w14:textId="77777777" w:rsidR="008A195B" w:rsidRPr="00AD12DB" w:rsidRDefault="008A195B" w:rsidP="00AD12DB">
      <w:pPr>
        <w:rPr>
          <w:rFonts w:ascii="Arial Narrow" w:hAnsi="Arial Narrow" w:cs="Arial"/>
          <w:i/>
          <w:iCs/>
          <w:sz w:val="18"/>
          <w:szCs w:val="18"/>
        </w:rPr>
      </w:pPr>
      <w:r w:rsidRPr="00AD12DB">
        <w:rPr>
          <w:rFonts w:ascii="Arial Narrow" w:hAnsi="Arial Narrow" w:cs="Arial"/>
          <w:i/>
          <w:iCs/>
          <w:sz w:val="18"/>
          <w:szCs w:val="18"/>
        </w:rPr>
        <w:t>Wyk. B. Choroszyńska - tel. 261 417 449</w:t>
      </w:r>
    </w:p>
    <w:p w14:paraId="594B0691" w14:textId="06DF5478" w:rsidR="00C236D3" w:rsidRPr="00AD12DB" w:rsidRDefault="008A195B" w:rsidP="00AD12DB">
      <w:pPr>
        <w:rPr>
          <w:rFonts w:ascii="Arial Narrow" w:hAnsi="Arial Narrow" w:cs="Arial"/>
          <w:i/>
          <w:iCs/>
        </w:rPr>
      </w:pPr>
      <w:r w:rsidRPr="00AD12DB">
        <w:rPr>
          <w:rFonts w:ascii="Arial Narrow" w:hAnsi="Arial Narrow" w:cs="Arial"/>
          <w:i/>
          <w:iCs/>
          <w:sz w:val="18"/>
          <w:szCs w:val="18"/>
        </w:rPr>
        <w:t>Data</w:t>
      </w:r>
      <w:r w:rsidRPr="00AD12DB">
        <w:rPr>
          <w:rFonts w:ascii="Arial Narrow" w:hAnsi="Arial Narrow" w:cs="Arial"/>
          <w:i/>
          <w:iCs/>
          <w:sz w:val="22"/>
          <w:szCs w:val="22"/>
        </w:rPr>
        <w:t>:</w:t>
      </w:r>
      <w:r w:rsidR="00AD12DB" w:rsidRPr="00AD12DB"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AD12DB" w:rsidRPr="00AD12DB">
        <w:rPr>
          <w:rFonts w:ascii="Arial Narrow" w:hAnsi="Arial Narrow" w:cs="Arial"/>
          <w:i/>
          <w:iCs/>
          <w:sz w:val="18"/>
          <w:szCs w:val="18"/>
        </w:rPr>
        <w:t>23.01.2024 r.</w:t>
      </w:r>
    </w:p>
    <w:sectPr w:rsidR="00C236D3" w:rsidRPr="00AD12DB" w:rsidSect="00AD12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276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EEBB80" w14:textId="77777777" w:rsidR="00892CE9" w:rsidRDefault="00892CE9">
      <w:r>
        <w:separator/>
      </w:r>
    </w:p>
  </w:endnote>
  <w:endnote w:type="continuationSeparator" w:id="0">
    <w:p w14:paraId="77A61131" w14:textId="77777777" w:rsidR="00892CE9" w:rsidRDefault="00892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B671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3094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43CF0" w14:textId="77777777" w:rsidR="00986737" w:rsidRPr="00986737" w:rsidRDefault="005E407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2555CE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ED284C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AFD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27430A" w14:textId="77777777" w:rsidR="009F189D" w:rsidRDefault="009F189D">
    <w:pPr>
      <w:pStyle w:val="Stopka"/>
      <w:tabs>
        <w:tab w:val="clear" w:pos="4536"/>
      </w:tabs>
      <w:jc w:val="center"/>
    </w:pPr>
  </w:p>
  <w:p w14:paraId="6043BE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81F373" w14:textId="77777777" w:rsidR="00892CE9" w:rsidRDefault="00892CE9">
      <w:r>
        <w:separator/>
      </w:r>
    </w:p>
  </w:footnote>
  <w:footnote w:type="continuationSeparator" w:id="0">
    <w:p w14:paraId="01AA6A8F" w14:textId="77777777" w:rsidR="00892CE9" w:rsidRDefault="00892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D3D6A" w14:textId="77777777" w:rsidR="0063114A" w:rsidRDefault="006311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58BD1" w14:textId="77777777" w:rsidR="0063114A" w:rsidRDefault="006311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F3304" w14:textId="77777777" w:rsidR="0063114A" w:rsidRDefault="006311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CE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E4070"/>
    <w:rsid w:val="0063114A"/>
    <w:rsid w:val="0069085C"/>
    <w:rsid w:val="006B27ED"/>
    <w:rsid w:val="00843263"/>
    <w:rsid w:val="00861E75"/>
    <w:rsid w:val="00892CE9"/>
    <w:rsid w:val="008A195B"/>
    <w:rsid w:val="00986737"/>
    <w:rsid w:val="009D19BD"/>
    <w:rsid w:val="009F189D"/>
    <w:rsid w:val="00A80738"/>
    <w:rsid w:val="00AD12DB"/>
    <w:rsid w:val="00BB547B"/>
    <w:rsid w:val="00C236D3"/>
    <w:rsid w:val="00C659E2"/>
    <w:rsid w:val="00C82837"/>
    <w:rsid w:val="00CA3D66"/>
    <w:rsid w:val="00CA5CD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3EB1B7"/>
  <w15:chartTrackingRefBased/>
  <w15:docId w15:val="{3C492E1B-B26D-4030-A225-43865A7C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1192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6</cp:revision>
  <cp:lastPrinted>2024-01-23T12:09:00Z</cp:lastPrinted>
  <dcterms:created xsi:type="dcterms:W3CDTF">2024-01-23T11:56:00Z</dcterms:created>
  <dcterms:modified xsi:type="dcterms:W3CDTF">2024-02-16T12:17:00Z</dcterms:modified>
</cp:coreProperties>
</file>