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FC86C" w14:textId="1233D7D3" w:rsidR="006A5DF1" w:rsidRPr="0004156F" w:rsidRDefault="008D7B8E" w:rsidP="006A5DF1">
      <w:pPr>
        <w:spacing w:after="240"/>
        <w:jc w:val="right"/>
        <w:rPr>
          <w:sz w:val="24"/>
          <w:szCs w:val="24"/>
        </w:rPr>
      </w:pPr>
      <w:r w:rsidRPr="0004156F">
        <w:rPr>
          <w:sz w:val="24"/>
          <w:szCs w:val="24"/>
        </w:rPr>
        <w:t>Poznań</w:t>
      </w:r>
      <w:r w:rsidR="006A5DF1" w:rsidRPr="0004156F">
        <w:rPr>
          <w:sz w:val="24"/>
          <w:szCs w:val="24"/>
        </w:rPr>
        <w:t xml:space="preserve"> dnia: </w:t>
      </w:r>
      <w:r w:rsidRPr="0004156F">
        <w:rPr>
          <w:sz w:val="24"/>
          <w:szCs w:val="24"/>
        </w:rPr>
        <w:t>202</w:t>
      </w:r>
      <w:r w:rsidR="007E2BA6">
        <w:rPr>
          <w:sz w:val="24"/>
          <w:szCs w:val="24"/>
        </w:rPr>
        <w:t>4</w:t>
      </w:r>
      <w:r w:rsidRPr="0004156F">
        <w:rPr>
          <w:sz w:val="24"/>
          <w:szCs w:val="24"/>
        </w:rPr>
        <w:t>-</w:t>
      </w:r>
      <w:r w:rsidR="007E2BA6">
        <w:rPr>
          <w:sz w:val="24"/>
          <w:szCs w:val="24"/>
        </w:rPr>
        <w:t>01</w:t>
      </w:r>
      <w:r w:rsidRPr="0004156F">
        <w:rPr>
          <w:sz w:val="24"/>
          <w:szCs w:val="24"/>
        </w:rPr>
        <w:t>-</w:t>
      </w:r>
      <w:r w:rsidR="007E2BA6">
        <w:rPr>
          <w:sz w:val="24"/>
          <w:szCs w:val="24"/>
        </w:rPr>
        <w:t>24</w:t>
      </w:r>
    </w:p>
    <w:p w14:paraId="6BEA1AB1" w14:textId="77777777" w:rsidR="008D7B8E" w:rsidRPr="0004156F" w:rsidRDefault="008D7B8E" w:rsidP="006A5DF1">
      <w:pPr>
        <w:rPr>
          <w:b/>
          <w:bCs/>
          <w:sz w:val="24"/>
          <w:szCs w:val="24"/>
        </w:rPr>
      </w:pPr>
      <w:r w:rsidRPr="0004156F">
        <w:rPr>
          <w:b/>
          <w:bCs/>
          <w:sz w:val="24"/>
          <w:szCs w:val="24"/>
        </w:rPr>
        <w:t>Szpital Wojewódzki w Poznaniu</w:t>
      </w:r>
    </w:p>
    <w:p w14:paraId="0F0EEE8A" w14:textId="77777777" w:rsidR="006A5DF1" w:rsidRPr="0004156F" w:rsidRDefault="008D7B8E" w:rsidP="006A5DF1">
      <w:pPr>
        <w:rPr>
          <w:b/>
          <w:bCs/>
          <w:sz w:val="24"/>
          <w:szCs w:val="24"/>
        </w:rPr>
      </w:pPr>
      <w:r w:rsidRPr="0004156F">
        <w:rPr>
          <w:b/>
          <w:bCs/>
          <w:sz w:val="24"/>
          <w:szCs w:val="24"/>
        </w:rPr>
        <w:t>Dział Zamówień Publicznych</w:t>
      </w:r>
    </w:p>
    <w:p w14:paraId="4AE1EFE3" w14:textId="77777777" w:rsidR="006A5DF1" w:rsidRPr="0004156F" w:rsidRDefault="008D7B8E" w:rsidP="006A5DF1">
      <w:pPr>
        <w:rPr>
          <w:sz w:val="24"/>
          <w:szCs w:val="24"/>
        </w:rPr>
      </w:pPr>
      <w:r w:rsidRPr="0004156F">
        <w:rPr>
          <w:sz w:val="24"/>
          <w:szCs w:val="24"/>
        </w:rPr>
        <w:t>Juraszów</w:t>
      </w:r>
      <w:r w:rsidR="006A5DF1" w:rsidRPr="0004156F">
        <w:rPr>
          <w:sz w:val="24"/>
          <w:szCs w:val="24"/>
        </w:rPr>
        <w:t xml:space="preserve"> </w:t>
      </w:r>
      <w:r w:rsidRPr="0004156F">
        <w:rPr>
          <w:sz w:val="24"/>
          <w:szCs w:val="24"/>
        </w:rPr>
        <w:t>7/19</w:t>
      </w:r>
    </w:p>
    <w:p w14:paraId="58BCA371" w14:textId="77777777" w:rsidR="006A5DF1" w:rsidRPr="0004156F" w:rsidRDefault="008D7B8E" w:rsidP="006A5DF1">
      <w:pPr>
        <w:rPr>
          <w:sz w:val="24"/>
          <w:szCs w:val="24"/>
        </w:rPr>
      </w:pPr>
      <w:r w:rsidRPr="0004156F">
        <w:rPr>
          <w:sz w:val="24"/>
          <w:szCs w:val="24"/>
        </w:rPr>
        <w:t>60-479</w:t>
      </w:r>
      <w:r w:rsidR="006A5DF1" w:rsidRPr="0004156F">
        <w:rPr>
          <w:sz w:val="24"/>
          <w:szCs w:val="24"/>
        </w:rPr>
        <w:t xml:space="preserve"> </w:t>
      </w:r>
      <w:r w:rsidRPr="0004156F">
        <w:rPr>
          <w:sz w:val="24"/>
          <w:szCs w:val="24"/>
        </w:rPr>
        <w:t>Poznań</w:t>
      </w:r>
    </w:p>
    <w:p w14:paraId="6585AC9C" w14:textId="77777777" w:rsidR="006A5DF1" w:rsidRPr="0004156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61E866" w14:textId="77777777" w:rsidR="006A5DF1" w:rsidRPr="0004156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1D462D" w14:textId="77777777" w:rsidR="006A5DF1" w:rsidRPr="0004156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4156F">
        <w:rPr>
          <w:b/>
          <w:sz w:val="24"/>
          <w:szCs w:val="24"/>
        </w:rPr>
        <w:t>WYKONAWCY</w:t>
      </w:r>
    </w:p>
    <w:p w14:paraId="461A243C" w14:textId="77777777" w:rsidR="006A5DF1" w:rsidRPr="0004156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4156F">
        <w:rPr>
          <w:sz w:val="24"/>
          <w:szCs w:val="24"/>
        </w:rPr>
        <w:t>ubiegający się o zamówienie publiczne</w:t>
      </w:r>
    </w:p>
    <w:p w14:paraId="73ECDD3F" w14:textId="77777777" w:rsidR="006D4AB3" w:rsidRPr="0004156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0F0B6B7" w14:textId="77777777" w:rsidR="006D4AB3" w:rsidRPr="0004156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9E7C00" w14:textId="77777777" w:rsidR="006D4AB3" w:rsidRPr="0004156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07C699" w14:textId="77777777" w:rsidR="00632C3C" w:rsidRPr="0004156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4156F">
        <w:rPr>
          <w:rFonts w:ascii="Times New Roman" w:hAnsi="Times New Roman"/>
          <w:szCs w:val="28"/>
        </w:rPr>
        <w:t>WYJAŚNIENI</w:t>
      </w:r>
      <w:r w:rsidR="00520165" w:rsidRPr="0004156F">
        <w:rPr>
          <w:rFonts w:ascii="Times New Roman" w:hAnsi="Times New Roman"/>
          <w:szCs w:val="28"/>
        </w:rPr>
        <w:t>A</w:t>
      </w:r>
      <w:r w:rsidR="00632C3C" w:rsidRPr="0004156F">
        <w:rPr>
          <w:rFonts w:ascii="Times New Roman" w:hAnsi="Times New Roman"/>
          <w:szCs w:val="28"/>
        </w:rPr>
        <w:t xml:space="preserve"> TREŚCI</w:t>
      </w:r>
      <w:r w:rsidR="0029606A" w:rsidRPr="0004156F">
        <w:rPr>
          <w:rFonts w:ascii="Times New Roman" w:hAnsi="Times New Roman"/>
          <w:szCs w:val="28"/>
        </w:rPr>
        <w:t xml:space="preserve"> SWZ</w:t>
      </w:r>
    </w:p>
    <w:p w14:paraId="095A90B6" w14:textId="77777777" w:rsidR="006D4AB3" w:rsidRPr="0004156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4156F">
        <w:rPr>
          <w:sz w:val="24"/>
          <w:szCs w:val="24"/>
        </w:rPr>
        <w:t xml:space="preserve">Dotyczy: </w:t>
      </w:r>
      <w:r w:rsidR="006A5DF1" w:rsidRPr="0004156F">
        <w:rPr>
          <w:sz w:val="24"/>
          <w:szCs w:val="24"/>
        </w:rPr>
        <w:t>p</w:t>
      </w:r>
      <w:r w:rsidRPr="0004156F">
        <w:rPr>
          <w:sz w:val="24"/>
          <w:szCs w:val="24"/>
        </w:rPr>
        <w:t>ostępowani</w:t>
      </w:r>
      <w:r w:rsidR="006A5DF1" w:rsidRPr="0004156F">
        <w:rPr>
          <w:sz w:val="24"/>
          <w:szCs w:val="24"/>
        </w:rPr>
        <w:t>a</w:t>
      </w:r>
      <w:r w:rsidRPr="0004156F">
        <w:rPr>
          <w:sz w:val="24"/>
          <w:szCs w:val="24"/>
        </w:rPr>
        <w:t xml:space="preserve"> o udzielenie zamówienia publicznego, prowadzone</w:t>
      </w:r>
      <w:r w:rsidR="006A5DF1" w:rsidRPr="0004156F">
        <w:rPr>
          <w:sz w:val="24"/>
          <w:szCs w:val="24"/>
        </w:rPr>
        <w:t>go</w:t>
      </w:r>
      <w:r w:rsidRPr="0004156F">
        <w:rPr>
          <w:sz w:val="24"/>
          <w:szCs w:val="24"/>
        </w:rPr>
        <w:t xml:space="preserve"> w trybie </w:t>
      </w:r>
      <w:r w:rsidR="008D7B8E" w:rsidRPr="0004156F">
        <w:rPr>
          <w:sz w:val="24"/>
          <w:szCs w:val="24"/>
        </w:rPr>
        <w:t>przetarg nieograniczony</w:t>
      </w:r>
      <w:r w:rsidRPr="0004156F">
        <w:rPr>
          <w:b/>
          <w:sz w:val="24"/>
          <w:szCs w:val="24"/>
        </w:rPr>
        <w:t xml:space="preserve"> </w:t>
      </w:r>
      <w:r w:rsidRPr="0004156F">
        <w:rPr>
          <w:bCs/>
          <w:sz w:val="24"/>
          <w:szCs w:val="24"/>
        </w:rPr>
        <w:t>na</w:t>
      </w:r>
      <w:r w:rsidRPr="0004156F">
        <w:rPr>
          <w:b/>
          <w:sz w:val="24"/>
          <w:szCs w:val="24"/>
        </w:rPr>
        <w:t xml:space="preserve"> </w:t>
      </w:r>
      <w:r w:rsidR="00E72428" w:rsidRPr="0004156F">
        <w:rPr>
          <w:bCs/>
          <w:sz w:val="24"/>
          <w:szCs w:val="24"/>
        </w:rPr>
        <w:t>”</w:t>
      </w:r>
      <w:r w:rsidR="008D7B8E" w:rsidRPr="0004156F">
        <w:rPr>
          <w:b/>
          <w:bCs/>
          <w:sz w:val="24"/>
          <w:szCs w:val="24"/>
        </w:rPr>
        <w:t>Dostawa produktów leczniczych do Szpitala Wojewódzkiego w Poznaniu - część 4</w:t>
      </w:r>
      <w:r w:rsidR="00E72428" w:rsidRPr="0004156F">
        <w:rPr>
          <w:bCs/>
          <w:sz w:val="24"/>
          <w:szCs w:val="24"/>
        </w:rPr>
        <w:t>”</w:t>
      </w:r>
      <w:r w:rsidRPr="0004156F">
        <w:rPr>
          <w:b/>
          <w:sz w:val="24"/>
          <w:szCs w:val="24"/>
        </w:rPr>
        <w:t xml:space="preserve"> </w:t>
      </w:r>
      <w:r w:rsidRPr="0004156F">
        <w:rPr>
          <w:bCs/>
          <w:sz w:val="24"/>
          <w:szCs w:val="24"/>
        </w:rPr>
        <w:t>– znak sprawy</w:t>
      </w:r>
      <w:r w:rsidRPr="0004156F">
        <w:rPr>
          <w:b/>
          <w:sz w:val="24"/>
          <w:szCs w:val="24"/>
        </w:rPr>
        <w:t xml:space="preserve"> </w:t>
      </w:r>
      <w:r w:rsidR="008D7B8E" w:rsidRPr="0004156F">
        <w:rPr>
          <w:b/>
          <w:sz w:val="24"/>
          <w:szCs w:val="24"/>
        </w:rPr>
        <w:t>SZW/DZP/133/2023</w:t>
      </w:r>
      <w:r w:rsidRPr="0004156F">
        <w:rPr>
          <w:b/>
          <w:sz w:val="24"/>
          <w:szCs w:val="24"/>
        </w:rPr>
        <w:t>.</w:t>
      </w:r>
    </w:p>
    <w:p w14:paraId="726E4146" w14:textId="77777777" w:rsidR="008D7B8E" w:rsidRPr="0004156F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04156F">
        <w:rPr>
          <w:sz w:val="24"/>
          <w:szCs w:val="24"/>
        </w:rPr>
        <w:t xml:space="preserve">Zamawiający, </w:t>
      </w:r>
      <w:r w:rsidR="008D7B8E" w:rsidRPr="0004156F">
        <w:rPr>
          <w:b/>
          <w:sz w:val="24"/>
          <w:szCs w:val="24"/>
        </w:rPr>
        <w:t>Szpital Wojewódzki w Poznaniu</w:t>
      </w:r>
    </w:p>
    <w:p w14:paraId="0ACB0C40" w14:textId="77777777" w:rsidR="0012774F" w:rsidRDefault="008D7B8E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04156F">
        <w:rPr>
          <w:b/>
          <w:sz w:val="24"/>
          <w:szCs w:val="24"/>
        </w:rPr>
        <w:t>Dział Zamówień Publicznych</w:t>
      </w:r>
      <w:r w:rsidR="00520165" w:rsidRPr="0004156F">
        <w:rPr>
          <w:sz w:val="24"/>
          <w:szCs w:val="24"/>
        </w:rPr>
        <w:t xml:space="preserve">, działając na podstawie art. </w:t>
      </w:r>
      <w:r w:rsidR="0029606A" w:rsidRPr="0004156F">
        <w:rPr>
          <w:sz w:val="24"/>
          <w:szCs w:val="24"/>
        </w:rPr>
        <w:t>1</w:t>
      </w:r>
      <w:r w:rsidR="00520165" w:rsidRPr="0004156F">
        <w:rPr>
          <w:sz w:val="24"/>
          <w:szCs w:val="24"/>
        </w:rPr>
        <w:t>3</w:t>
      </w:r>
      <w:r w:rsidR="0029606A" w:rsidRPr="0004156F">
        <w:rPr>
          <w:sz w:val="24"/>
          <w:szCs w:val="24"/>
        </w:rPr>
        <w:t>5</w:t>
      </w:r>
      <w:r w:rsidR="00520165" w:rsidRPr="0004156F">
        <w:rPr>
          <w:sz w:val="24"/>
          <w:szCs w:val="24"/>
        </w:rPr>
        <w:t xml:space="preserve"> ust</w:t>
      </w:r>
      <w:r w:rsidR="00D9049C" w:rsidRPr="0004156F">
        <w:rPr>
          <w:sz w:val="24"/>
          <w:szCs w:val="24"/>
        </w:rPr>
        <w:t xml:space="preserve">. </w:t>
      </w:r>
      <w:r w:rsidR="0029606A" w:rsidRPr="0004156F">
        <w:rPr>
          <w:sz w:val="24"/>
          <w:szCs w:val="24"/>
        </w:rPr>
        <w:t>6</w:t>
      </w:r>
      <w:r w:rsidR="00520165" w:rsidRPr="0004156F">
        <w:rPr>
          <w:sz w:val="24"/>
          <w:szCs w:val="24"/>
        </w:rPr>
        <w:t xml:space="preserve"> ustawy z dnia </w:t>
      </w:r>
      <w:r w:rsidR="0029606A" w:rsidRPr="0004156F">
        <w:rPr>
          <w:sz w:val="24"/>
          <w:szCs w:val="24"/>
        </w:rPr>
        <w:t>11</w:t>
      </w:r>
      <w:r w:rsidR="00520165" w:rsidRPr="0004156F">
        <w:rPr>
          <w:sz w:val="24"/>
          <w:szCs w:val="24"/>
        </w:rPr>
        <w:t xml:space="preserve"> </w:t>
      </w:r>
      <w:r w:rsidR="0029606A" w:rsidRPr="0004156F">
        <w:rPr>
          <w:sz w:val="24"/>
          <w:szCs w:val="24"/>
        </w:rPr>
        <w:t xml:space="preserve">września </w:t>
      </w:r>
      <w:r w:rsidR="00520165" w:rsidRPr="0004156F">
        <w:rPr>
          <w:sz w:val="24"/>
          <w:szCs w:val="24"/>
        </w:rPr>
        <w:t>20</w:t>
      </w:r>
      <w:r w:rsidR="0029606A" w:rsidRPr="0004156F">
        <w:rPr>
          <w:sz w:val="24"/>
          <w:szCs w:val="24"/>
        </w:rPr>
        <w:t>19</w:t>
      </w:r>
      <w:r w:rsidR="00520165" w:rsidRPr="0004156F">
        <w:rPr>
          <w:sz w:val="24"/>
          <w:szCs w:val="24"/>
        </w:rPr>
        <w:t xml:space="preserve"> r</w:t>
      </w:r>
      <w:r w:rsidR="0029606A" w:rsidRPr="0004156F">
        <w:rPr>
          <w:sz w:val="24"/>
          <w:szCs w:val="24"/>
        </w:rPr>
        <w:t>.</w:t>
      </w:r>
      <w:r w:rsidR="00520165" w:rsidRPr="0004156F">
        <w:rPr>
          <w:sz w:val="24"/>
          <w:szCs w:val="24"/>
        </w:rPr>
        <w:t xml:space="preserve"> Prawo </w:t>
      </w:r>
      <w:r w:rsidR="0029606A" w:rsidRPr="0004156F">
        <w:rPr>
          <w:sz w:val="24"/>
          <w:szCs w:val="24"/>
        </w:rPr>
        <w:t>z</w:t>
      </w:r>
      <w:r w:rsidR="00520165" w:rsidRPr="0004156F">
        <w:rPr>
          <w:sz w:val="24"/>
          <w:szCs w:val="24"/>
        </w:rPr>
        <w:t xml:space="preserve">amówień </w:t>
      </w:r>
      <w:r w:rsidR="0029606A" w:rsidRPr="0004156F">
        <w:rPr>
          <w:sz w:val="24"/>
          <w:szCs w:val="24"/>
        </w:rPr>
        <w:t>p</w:t>
      </w:r>
      <w:r w:rsidR="00520165" w:rsidRPr="0004156F">
        <w:rPr>
          <w:sz w:val="24"/>
          <w:szCs w:val="24"/>
        </w:rPr>
        <w:t xml:space="preserve">ublicznych </w:t>
      </w:r>
      <w:r w:rsidRPr="0004156F">
        <w:rPr>
          <w:sz w:val="24"/>
          <w:szCs w:val="24"/>
        </w:rPr>
        <w:t>(t.j. Dz. U. z 2022r. poz. 1710)</w:t>
      </w:r>
      <w:r w:rsidR="00BE7BFD" w:rsidRPr="0004156F">
        <w:rPr>
          <w:sz w:val="24"/>
          <w:szCs w:val="24"/>
        </w:rPr>
        <w:t xml:space="preserve">, </w:t>
      </w:r>
      <w:r w:rsidR="00D9049C" w:rsidRPr="0004156F">
        <w:rPr>
          <w:sz w:val="24"/>
          <w:szCs w:val="24"/>
        </w:rPr>
        <w:t>udostępnia</w:t>
      </w:r>
      <w:r w:rsidR="00BE7BFD" w:rsidRPr="0004156F">
        <w:rPr>
          <w:sz w:val="24"/>
          <w:szCs w:val="24"/>
        </w:rPr>
        <w:t xml:space="preserve"> poniżej treść zapytań do S</w:t>
      </w:r>
      <w:r w:rsidR="0012774F" w:rsidRPr="0004156F">
        <w:rPr>
          <w:sz w:val="24"/>
          <w:szCs w:val="24"/>
        </w:rPr>
        <w:t>pecyfikacji Warunków Zamówienia (</w:t>
      </w:r>
      <w:r w:rsidR="0012774F" w:rsidRPr="0004156F">
        <w:rPr>
          <w:sz w:val="24"/>
          <w:szCs w:val="24"/>
          <w:lang w:eastAsia="ar-SA"/>
        </w:rPr>
        <w:t>zwanej dalej</w:t>
      </w:r>
      <w:r w:rsidR="0012774F" w:rsidRPr="0004156F">
        <w:rPr>
          <w:b/>
          <w:sz w:val="24"/>
          <w:szCs w:val="24"/>
          <w:lang w:eastAsia="ar-SA"/>
        </w:rPr>
        <w:t xml:space="preserve"> </w:t>
      </w:r>
      <w:r w:rsidR="0012774F" w:rsidRPr="0004156F">
        <w:rPr>
          <w:bCs/>
          <w:sz w:val="24"/>
          <w:szCs w:val="24"/>
          <w:lang w:eastAsia="ar-SA"/>
        </w:rPr>
        <w:t>”SWZ”)</w:t>
      </w:r>
      <w:r w:rsidR="00D9049C" w:rsidRPr="0004156F">
        <w:rPr>
          <w:bCs/>
          <w:sz w:val="24"/>
          <w:szCs w:val="24"/>
          <w:lang w:eastAsia="ar-SA"/>
        </w:rPr>
        <w:t xml:space="preserve"> </w:t>
      </w:r>
      <w:r w:rsidR="00D9049C" w:rsidRPr="0004156F">
        <w:rPr>
          <w:sz w:val="24"/>
          <w:szCs w:val="24"/>
        </w:rPr>
        <w:t>wraz z wyjaśnieniami</w:t>
      </w:r>
      <w:r w:rsidR="0012774F" w:rsidRPr="0004156F">
        <w:rPr>
          <w:bCs/>
          <w:sz w:val="24"/>
          <w:szCs w:val="24"/>
          <w:lang w:eastAsia="ar-SA"/>
        </w:rPr>
        <w:t>:</w:t>
      </w:r>
    </w:p>
    <w:p w14:paraId="6726D5E7" w14:textId="77777777" w:rsidR="00205FF2" w:rsidRPr="00334B3C" w:rsidRDefault="0004156F" w:rsidP="00205FF2">
      <w:pPr>
        <w:ind w:left="28" w:right="-74"/>
        <w:rPr>
          <w:sz w:val="24"/>
          <w:szCs w:val="24"/>
        </w:rPr>
      </w:pPr>
      <w:r w:rsidRPr="00334B3C">
        <w:rPr>
          <w:b/>
          <w:bCs/>
          <w:sz w:val="22"/>
          <w:szCs w:val="22"/>
        </w:rPr>
        <w:t>Pytanie nr 1</w:t>
      </w:r>
      <w:r w:rsidRPr="00334B3C">
        <w:rPr>
          <w:sz w:val="22"/>
          <w:szCs w:val="22"/>
        </w:rPr>
        <w:t xml:space="preserve">– </w:t>
      </w:r>
      <w:r w:rsidRPr="00334B3C">
        <w:rPr>
          <w:sz w:val="24"/>
          <w:szCs w:val="24"/>
        </w:rPr>
        <w:t>dot. Pakietu nr 53</w:t>
      </w:r>
    </w:p>
    <w:p w14:paraId="44353268" w14:textId="1FE0A7D2" w:rsidR="0004156F" w:rsidRPr="00334B3C" w:rsidRDefault="0004156F" w:rsidP="00205FF2">
      <w:pPr>
        <w:ind w:left="28" w:right="-74"/>
        <w:jc w:val="both"/>
        <w:rPr>
          <w:b/>
          <w:bCs/>
          <w:sz w:val="22"/>
          <w:szCs w:val="22"/>
        </w:rPr>
      </w:pPr>
      <w:r w:rsidRPr="00334B3C">
        <w:rPr>
          <w:sz w:val="24"/>
          <w:szCs w:val="24"/>
        </w:rPr>
        <w:t>Czy Zamawiający wyrazi zgodę na zaoferowanie wyrobu medycznego w postaci sterylnego (sterylizacja radiacyjna), rozpuszczalnego w wodzie żelu, używanego do ułatwiania wprowadzana</w:t>
      </w:r>
      <w:r w:rsidRPr="00334B3C">
        <w:rPr>
          <w:rFonts w:ascii="Nunito" w:hAnsi="Nunito"/>
          <w:color w:val="6F7A7F"/>
          <w:shd w:val="clear" w:color="auto" w:fill="FFFFFF"/>
        </w:rPr>
        <w:t xml:space="preserve"> </w:t>
      </w:r>
      <w:r w:rsidRPr="00334B3C">
        <w:rPr>
          <w:sz w:val="24"/>
          <w:szCs w:val="24"/>
        </w:rPr>
        <w:t>cewników oraz innych urządzeń medycznych podczas zabiegów dotyczących cewki moczowej jak np. cewnikowanie, endoskopia czy cystoskopia oraz do zabiegów odbytniczych i okrężniczych jako żel lubrykacyjny. 100 g żelu zawiera: • Wodę destylowaną • Glikol propylenowy, hydroksyetylocelulozę • 2g chlorowodorek lidokainy • 0.250g glukonian chloroheksydyny (stężenie 20%) • hydroksybenzoat metylu • hydroksybenzoat propylu Produkt w bezlateksowych i wygodnych ampułkostrzykawkach z podziałką o pojemności 11ml (11g) , opakowanie zawiera 25szt.</w:t>
      </w:r>
    </w:p>
    <w:p w14:paraId="1FEAFD62" w14:textId="56A6DF9F" w:rsidR="0004156F" w:rsidRPr="00332B7E" w:rsidRDefault="0004156F" w:rsidP="0004156F">
      <w:pPr>
        <w:spacing w:after="40"/>
        <w:ind w:left="30" w:right="-72"/>
        <w:rPr>
          <w:b/>
          <w:bCs/>
          <w:sz w:val="22"/>
          <w:szCs w:val="22"/>
          <w:highlight w:val="yellow"/>
        </w:rPr>
      </w:pPr>
      <w:r w:rsidRPr="00334B3C">
        <w:rPr>
          <w:b/>
          <w:bCs/>
          <w:sz w:val="22"/>
          <w:szCs w:val="22"/>
        </w:rPr>
        <w:t>Stanowisko (wyjaśnienie) Zamawiającego</w:t>
      </w:r>
      <w:r w:rsidRPr="00334B3C">
        <w:rPr>
          <w:sz w:val="22"/>
          <w:szCs w:val="22"/>
        </w:rPr>
        <w:t>:</w:t>
      </w:r>
      <w:r w:rsidR="00334B3C" w:rsidRPr="00334B3C">
        <w:rPr>
          <w:sz w:val="22"/>
          <w:szCs w:val="22"/>
        </w:rPr>
        <w:t xml:space="preserve"> </w:t>
      </w:r>
      <w:r w:rsidR="00334B3C" w:rsidRPr="00570C54">
        <w:rPr>
          <w:sz w:val="24"/>
          <w:szCs w:val="24"/>
        </w:rPr>
        <w:t>Zgodnie z SWZ</w:t>
      </w:r>
      <w:r w:rsidRPr="00332B7E">
        <w:rPr>
          <w:b/>
          <w:bCs/>
          <w:sz w:val="22"/>
          <w:szCs w:val="22"/>
          <w:highlight w:val="yellow"/>
        </w:rPr>
        <w:br/>
      </w:r>
    </w:p>
    <w:p w14:paraId="08A9DC50" w14:textId="77777777" w:rsidR="00205FF2" w:rsidRPr="004809DD" w:rsidRDefault="0004156F" w:rsidP="00205FF2">
      <w:pPr>
        <w:pStyle w:val="Default"/>
        <w:rPr>
          <w:b/>
          <w:bCs/>
          <w:sz w:val="22"/>
          <w:szCs w:val="22"/>
        </w:rPr>
      </w:pPr>
      <w:r w:rsidRPr="004809DD">
        <w:rPr>
          <w:b/>
          <w:bCs/>
        </w:rPr>
        <w:t>Pytanie</w:t>
      </w:r>
      <w:r w:rsidRPr="004809DD">
        <w:rPr>
          <w:b/>
          <w:bCs/>
          <w:sz w:val="22"/>
          <w:szCs w:val="22"/>
        </w:rPr>
        <w:t xml:space="preserve"> nr 2</w:t>
      </w:r>
    </w:p>
    <w:p w14:paraId="03A9C950" w14:textId="066562AB" w:rsidR="0004156F" w:rsidRPr="004809DD" w:rsidRDefault="0004156F" w:rsidP="00205FF2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  <w:r w:rsidRPr="004809DD">
        <w:rPr>
          <w:color w:val="auto"/>
        </w:rPr>
        <w:t>Zwracamy się z prośbą o określenie w jaki sposób postąpić w przypadku zaprzestania lub braku produkcji danego preparatu. Czy Zamawiający wyrazi zgodę na podanie ostatniej ceny i informacji pod pakietem?</w:t>
      </w:r>
      <w:r w:rsidRPr="004809DD">
        <w:rPr>
          <w:rFonts w:ascii="Calibri Light" w:hAnsi="Calibri Light" w:cs="Calibri Light"/>
          <w:sz w:val="20"/>
          <w:szCs w:val="20"/>
        </w:rPr>
        <w:t xml:space="preserve"> </w:t>
      </w:r>
    </w:p>
    <w:p w14:paraId="66A8844F" w14:textId="77777777" w:rsidR="004809DD" w:rsidRPr="004809DD" w:rsidRDefault="0004156F" w:rsidP="004809DD">
      <w:pPr>
        <w:spacing w:before="60" w:after="60"/>
        <w:ind w:left="30" w:right="-72"/>
        <w:jc w:val="both"/>
        <w:rPr>
          <w:sz w:val="22"/>
          <w:szCs w:val="22"/>
        </w:rPr>
      </w:pPr>
      <w:r w:rsidRPr="004809DD">
        <w:rPr>
          <w:b/>
          <w:bCs/>
          <w:sz w:val="22"/>
          <w:szCs w:val="22"/>
        </w:rPr>
        <w:t>Stanowisko (wyjaśnienie) Zamawiającego:</w:t>
      </w:r>
      <w:r w:rsidR="004809DD" w:rsidRPr="004809DD">
        <w:rPr>
          <w:b/>
          <w:bCs/>
          <w:sz w:val="22"/>
          <w:szCs w:val="22"/>
        </w:rPr>
        <w:t xml:space="preserve"> </w:t>
      </w:r>
      <w:r w:rsidR="004809DD" w:rsidRPr="00570C54">
        <w:rPr>
          <w:sz w:val="24"/>
          <w:szCs w:val="24"/>
        </w:rPr>
        <w:t xml:space="preserve">Zamawiający prosi o zamieszczenie stosownej informacji przy danej pozycji. Jednakże, w przypadku zamieszczenia takiej informacji, oferta nie będzie brana pod uwagę w zakresie zadania zawierającego niedostępną pozycję, chyba że wszyscy oferenci zgodnie potwierdzą w swoich ofertach brak możliwości realizacji tej pozycji. W takim przypadku ocenie będą podlegały wszystkie złożone oferty, z wyłączeniem pozycji uznanej za niedostępną. </w:t>
      </w:r>
    </w:p>
    <w:p w14:paraId="69E8B59F" w14:textId="77777777" w:rsidR="004809DD" w:rsidRPr="00570C54" w:rsidRDefault="004809DD" w:rsidP="004809DD">
      <w:pPr>
        <w:spacing w:before="60" w:after="60"/>
        <w:ind w:left="30" w:right="-72"/>
        <w:jc w:val="both"/>
        <w:rPr>
          <w:sz w:val="24"/>
          <w:szCs w:val="24"/>
        </w:rPr>
      </w:pPr>
      <w:r w:rsidRPr="00570C54">
        <w:rPr>
          <w:sz w:val="24"/>
          <w:szCs w:val="24"/>
        </w:rPr>
        <w:lastRenderedPageBreak/>
        <w:t xml:space="preserve">W przypadku czasowej niedostępności, spowodowanej np. przerwą w produkcji, w momencie składania oferty Wykonawca musi rozeznać czy będzie w stanie zabezpieczyć potrzeby Zamawiającego, określone w SWZ w całym czasie obowiązywania umowy. Jeśli czasowy brak dostępności nie wpłynie na realizację zamówienia po podpisaniu umowy – Oferent winien wycenić tę pozycję zgodnie z własnymi bieżącymi kalkulacjami. </w:t>
      </w:r>
    </w:p>
    <w:p w14:paraId="279A7E22" w14:textId="77777777" w:rsidR="00205FF2" w:rsidRPr="004809DD" w:rsidRDefault="00205FF2" w:rsidP="00205FF2">
      <w:pPr>
        <w:pStyle w:val="Default"/>
        <w:rPr>
          <w:b/>
          <w:bCs/>
          <w:color w:val="auto"/>
        </w:rPr>
      </w:pPr>
      <w:r w:rsidRPr="00332B7E">
        <w:rPr>
          <w:b/>
          <w:bCs/>
          <w:color w:val="auto"/>
          <w:highlight w:val="yellow"/>
        </w:rPr>
        <w:br/>
      </w:r>
      <w:r w:rsidR="0004156F" w:rsidRPr="004809DD">
        <w:rPr>
          <w:b/>
          <w:bCs/>
          <w:color w:val="auto"/>
        </w:rPr>
        <w:t>Pytanie nr 3</w:t>
      </w:r>
    </w:p>
    <w:p w14:paraId="4B351916" w14:textId="6CE59CEA" w:rsidR="0004156F" w:rsidRPr="004809DD" w:rsidRDefault="0004156F" w:rsidP="00205FF2">
      <w:pPr>
        <w:pStyle w:val="Default"/>
        <w:jc w:val="both"/>
        <w:rPr>
          <w:color w:val="auto"/>
        </w:rPr>
      </w:pPr>
      <w:r w:rsidRPr="004809DD">
        <w:rPr>
          <w:color w:val="auto"/>
        </w:rPr>
        <w:t>Czy zamawiający wyraża zgodę na zmianę wielkości opakowań ? Proszę podać sposób przeliczenia – do 2 miejsc po przecinku czy do pełnego opakowania w górę ?</w:t>
      </w:r>
    </w:p>
    <w:p w14:paraId="0D462F67" w14:textId="53B76CDA" w:rsidR="0004156F" w:rsidRPr="004809DD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Zamawiający wyraża zgodę na zmianę wielkości opakowań. W takim przypadku należy zaokrąglić otrzymane ilości opakowań do pełnego opakowania w górę.</w:t>
      </w:r>
    </w:p>
    <w:p w14:paraId="63196C7E" w14:textId="77777777" w:rsidR="004809DD" w:rsidRPr="004809DD" w:rsidRDefault="004809DD" w:rsidP="00205FF2">
      <w:pPr>
        <w:ind w:left="30" w:right="-72"/>
        <w:rPr>
          <w:b/>
          <w:bCs/>
          <w:sz w:val="24"/>
          <w:szCs w:val="24"/>
        </w:rPr>
      </w:pPr>
    </w:p>
    <w:p w14:paraId="1BC75499" w14:textId="77777777" w:rsidR="0004156F" w:rsidRPr="004809DD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Pytanie nr 4</w:t>
      </w:r>
    </w:p>
    <w:p w14:paraId="490541AE" w14:textId="77777777" w:rsidR="0004156F" w:rsidRPr="004809DD" w:rsidRDefault="0004156F" w:rsidP="00205FF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9DD">
        <w:rPr>
          <w:sz w:val="24"/>
          <w:szCs w:val="24"/>
        </w:rPr>
        <w:t>Czy Zamawiający wyrazi zgodę na zmianę postaci proponowanych preparatów – tabletki na tabletki powlekane lub kapsułki lub drażetki i odwrotnie?</w:t>
      </w:r>
    </w:p>
    <w:p w14:paraId="58954A46" w14:textId="0025E44C" w:rsidR="0004156F" w:rsidRPr="004809DD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Zamawiający wyraża zgodę.</w:t>
      </w:r>
      <w:r w:rsidR="004809DD" w:rsidRPr="004809DD">
        <w:rPr>
          <w:b/>
          <w:bCs/>
          <w:sz w:val="24"/>
          <w:szCs w:val="24"/>
        </w:rPr>
        <w:t xml:space="preserve"> </w:t>
      </w:r>
    </w:p>
    <w:p w14:paraId="1C68A753" w14:textId="77777777" w:rsidR="0004156F" w:rsidRPr="00332B7E" w:rsidRDefault="0004156F" w:rsidP="00205FF2">
      <w:pPr>
        <w:ind w:left="30" w:right="-72"/>
        <w:rPr>
          <w:b/>
          <w:bCs/>
          <w:sz w:val="24"/>
          <w:szCs w:val="24"/>
          <w:highlight w:val="yellow"/>
        </w:rPr>
      </w:pPr>
    </w:p>
    <w:p w14:paraId="614B66DB" w14:textId="77777777" w:rsidR="0004156F" w:rsidRPr="004809DD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Pytanie nr 5</w:t>
      </w:r>
    </w:p>
    <w:p w14:paraId="24B5D067" w14:textId="77777777" w:rsidR="0004156F" w:rsidRPr="004809DD" w:rsidRDefault="0004156F" w:rsidP="00205FF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09DD">
        <w:rPr>
          <w:sz w:val="24"/>
          <w:szCs w:val="24"/>
        </w:rPr>
        <w:t>Czy Zamawiający wyrazi zgodę na zmianę postaci proponowanych preparatów – fiolki na ampułki lub ampułko-strzykawki i odwrotnie?</w:t>
      </w:r>
    </w:p>
    <w:p w14:paraId="724F40AF" w14:textId="6CD645A1" w:rsidR="0004156F" w:rsidRPr="004809DD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Zamawiający wyraża zgodę na zamianę fiolek na ampułki i odwrotnie, a także fiolek/ampułek na ampułkostrzykawki.</w:t>
      </w:r>
    </w:p>
    <w:p w14:paraId="3813DC9A" w14:textId="77777777" w:rsidR="0004156F" w:rsidRPr="004809DD" w:rsidRDefault="0004156F" w:rsidP="00205FF2">
      <w:pPr>
        <w:ind w:left="30" w:right="-72"/>
        <w:rPr>
          <w:b/>
          <w:bCs/>
          <w:sz w:val="24"/>
          <w:szCs w:val="24"/>
        </w:rPr>
      </w:pPr>
    </w:p>
    <w:p w14:paraId="4EF19288" w14:textId="77777777" w:rsidR="0004156F" w:rsidRPr="004809DD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Pytanie nr 6</w:t>
      </w:r>
    </w:p>
    <w:p w14:paraId="248F3C68" w14:textId="77777777" w:rsidR="0004156F" w:rsidRPr="004809DD" w:rsidRDefault="0004156F" w:rsidP="00205FF2">
      <w:pPr>
        <w:jc w:val="both"/>
        <w:rPr>
          <w:sz w:val="24"/>
          <w:szCs w:val="24"/>
        </w:rPr>
      </w:pPr>
      <w:r w:rsidRPr="004809DD">
        <w:rPr>
          <w:sz w:val="24"/>
          <w:szCs w:val="24"/>
        </w:rPr>
        <w:t>Czy Zamawiający wyrazi zgodę na zmianę wielkości opakowań płynów, syropów, maści, kremów itp. celem zaproponowania oferty korzystniejszej cenowo (przeliczenie ilości opakowań miałoby miejsce w oparciu o mg, ml itp.)</w:t>
      </w:r>
    </w:p>
    <w:p w14:paraId="657170EF" w14:textId="0EB2A436" w:rsidR="0004156F" w:rsidRPr="004809DD" w:rsidRDefault="0004156F" w:rsidP="00205FF2">
      <w:pPr>
        <w:ind w:left="30" w:right="-72"/>
        <w:rPr>
          <w:sz w:val="28"/>
          <w:szCs w:val="28"/>
        </w:rPr>
      </w:pPr>
      <w:r w:rsidRPr="004809DD">
        <w:rPr>
          <w:b/>
          <w:bCs/>
          <w:sz w:val="24"/>
          <w:szCs w:val="24"/>
        </w:rPr>
        <w:t xml:space="preserve">Stanowisko (wyjaśnienie) Zamawiającego: </w:t>
      </w:r>
      <w:r w:rsidR="004809DD" w:rsidRPr="004809DD">
        <w:rPr>
          <w:sz w:val="28"/>
          <w:szCs w:val="28"/>
        </w:rPr>
        <w:t xml:space="preserve"> </w:t>
      </w:r>
      <w:r w:rsidR="004809DD" w:rsidRPr="004809DD">
        <w:rPr>
          <w:sz w:val="24"/>
          <w:szCs w:val="24"/>
        </w:rPr>
        <w:t>Zamawiający wyraża zgodę na zmianę wielkości opakowań. W takim przypadku należy zaokrąglić otrzymane ilości opakowań do pełnego opakowania w górę.</w:t>
      </w:r>
    </w:p>
    <w:p w14:paraId="6C715130" w14:textId="77777777" w:rsidR="0004156F" w:rsidRPr="00332B7E" w:rsidRDefault="0004156F" w:rsidP="00205FF2">
      <w:pPr>
        <w:ind w:left="30" w:right="-72"/>
        <w:rPr>
          <w:b/>
          <w:bCs/>
          <w:sz w:val="24"/>
          <w:szCs w:val="24"/>
          <w:highlight w:val="yellow"/>
        </w:rPr>
      </w:pPr>
    </w:p>
    <w:p w14:paraId="59F50FC5" w14:textId="77777777" w:rsidR="0004156F" w:rsidRPr="004809DD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Pytanie nr 7</w:t>
      </w:r>
    </w:p>
    <w:p w14:paraId="296ADDA5" w14:textId="77777777" w:rsidR="0004156F" w:rsidRPr="004809DD" w:rsidRDefault="0004156F" w:rsidP="00205FF2">
      <w:pPr>
        <w:pStyle w:val="Tekstpodstawowy"/>
        <w:jc w:val="both"/>
        <w:rPr>
          <w:sz w:val="24"/>
          <w:szCs w:val="24"/>
        </w:rPr>
      </w:pPr>
      <w:r w:rsidRPr="004809DD">
        <w:rPr>
          <w:sz w:val="24"/>
          <w:szCs w:val="24"/>
        </w:rPr>
        <w:t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14:paraId="4C06684D" w14:textId="422FCCB4" w:rsidR="0004156F" w:rsidRPr="004809DD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Zamawiający prosi o przeliczenie z podaniem pełnych ilości opakowań zaokrąglonych w górę.</w:t>
      </w:r>
      <w:r w:rsidR="004809DD" w:rsidRPr="004809DD">
        <w:rPr>
          <w:b/>
          <w:bCs/>
          <w:sz w:val="24"/>
          <w:szCs w:val="24"/>
        </w:rPr>
        <w:t xml:space="preserve">  </w:t>
      </w:r>
    </w:p>
    <w:p w14:paraId="7E56AE38" w14:textId="77777777" w:rsidR="0004156F" w:rsidRPr="00332B7E" w:rsidRDefault="0004156F" w:rsidP="00205FF2">
      <w:pPr>
        <w:ind w:left="30" w:right="-72"/>
        <w:rPr>
          <w:b/>
          <w:bCs/>
          <w:sz w:val="24"/>
          <w:szCs w:val="24"/>
          <w:highlight w:val="yellow"/>
        </w:rPr>
      </w:pPr>
    </w:p>
    <w:p w14:paraId="1B0F45DC" w14:textId="77777777" w:rsidR="0004156F" w:rsidRPr="004809DD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Pytanie nr 8</w:t>
      </w:r>
    </w:p>
    <w:p w14:paraId="33F7CAB6" w14:textId="77777777" w:rsidR="0004156F" w:rsidRPr="004809DD" w:rsidRDefault="0004156F" w:rsidP="00205FF2">
      <w:pPr>
        <w:pStyle w:val="Tekstpodstawowy"/>
        <w:jc w:val="both"/>
        <w:rPr>
          <w:sz w:val="24"/>
          <w:szCs w:val="24"/>
        </w:rPr>
      </w:pPr>
      <w:r w:rsidRPr="004809DD">
        <w:rPr>
          <w:sz w:val="24"/>
          <w:szCs w:val="24"/>
        </w:rPr>
        <w:t>Czy Zamawiający dopuści wycenę produktów dostępnych na jednorazowe zezwolenie MZ ? W sytuacji jeśli aktualnie tylko takie produkty są dostępne na rynku.</w:t>
      </w:r>
    </w:p>
    <w:p w14:paraId="2CDC25E5" w14:textId="3E3E1015" w:rsidR="0004156F" w:rsidRPr="00570C54" w:rsidRDefault="0004156F" w:rsidP="00205FF2">
      <w:pPr>
        <w:ind w:left="30" w:right="-72"/>
        <w:rPr>
          <w:sz w:val="28"/>
          <w:szCs w:val="28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570C54">
        <w:rPr>
          <w:sz w:val="24"/>
          <w:szCs w:val="24"/>
        </w:rPr>
        <w:t>Tak, Zamawiający dopuszcza wycenę produktów dostępnych na zezwolenie – w ofercie należy ten fakt wyraźnie zaznaczyć oraz podać numer zezwolenia MZ.</w:t>
      </w:r>
    </w:p>
    <w:p w14:paraId="29605EB2" w14:textId="77777777" w:rsidR="0004156F" w:rsidRPr="00205FF2" w:rsidRDefault="0004156F" w:rsidP="00205FF2">
      <w:pPr>
        <w:ind w:left="30" w:right="-72"/>
        <w:rPr>
          <w:b/>
          <w:bCs/>
          <w:sz w:val="24"/>
          <w:szCs w:val="24"/>
        </w:rPr>
      </w:pPr>
    </w:p>
    <w:p w14:paraId="25FB09C6" w14:textId="77777777" w:rsidR="00205FF2" w:rsidRPr="004809DD" w:rsidRDefault="0004156F" w:rsidP="00205FF2">
      <w:pPr>
        <w:suppressAutoHyphens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Pytanie nr 9</w:t>
      </w:r>
    </w:p>
    <w:p w14:paraId="7BE40347" w14:textId="40B4F7F1" w:rsidR="0004156F" w:rsidRPr="004809DD" w:rsidRDefault="0004156F" w:rsidP="00205FF2">
      <w:pPr>
        <w:suppressAutoHyphens/>
        <w:jc w:val="both"/>
        <w:rPr>
          <w:bCs/>
          <w:sz w:val="24"/>
          <w:szCs w:val="24"/>
        </w:rPr>
      </w:pPr>
      <w:r w:rsidRPr="004809DD">
        <w:rPr>
          <w:bCs/>
          <w:sz w:val="24"/>
          <w:szCs w:val="24"/>
        </w:rPr>
        <w:lastRenderedPageBreak/>
        <w:t>Dotyczy informacji o przedmiotowych środkach dowodowych:</w:t>
      </w:r>
    </w:p>
    <w:p w14:paraId="755EBF43" w14:textId="77777777" w:rsidR="0004156F" w:rsidRPr="004809DD" w:rsidRDefault="0004156F" w:rsidP="00205FF2">
      <w:pPr>
        <w:jc w:val="both"/>
        <w:rPr>
          <w:sz w:val="24"/>
          <w:szCs w:val="24"/>
        </w:rPr>
      </w:pPr>
      <w:r w:rsidRPr="004809DD">
        <w:rPr>
          <w:bCs/>
          <w:sz w:val="24"/>
          <w:szCs w:val="24"/>
        </w:rPr>
        <w:t>Prosimy o potwierdzenie, że Zamawiający - w przypadku niezłożenia przez Wykonawcę przedmiotowych środków dowodowych lub gdy złożone przedmiotowe środki dowodowe okażą się niekompletne - wezwie do ich złożenia lub uzupełnienia w wyznaczonym terminie. Zamawiający nie określił jednoznacznie w SWZ i ogłoszeniu czy przewiduje możliwość uzupełnienia przedmiotowych środków dowodowych</w:t>
      </w:r>
      <w:r w:rsidRPr="004809DD">
        <w:rPr>
          <w:sz w:val="24"/>
          <w:szCs w:val="24"/>
        </w:rPr>
        <w:t>”.</w:t>
      </w:r>
    </w:p>
    <w:p w14:paraId="14A68674" w14:textId="322D004E" w:rsidR="0004156F" w:rsidRPr="00205FF2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871856" w:rsidRPr="004809DD">
        <w:rPr>
          <w:b/>
          <w:bCs/>
          <w:sz w:val="24"/>
          <w:szCs w:val="24"/>
        </w:rPr>
        <w:t xml:space="preserve"> </w:t>
      </w:r>
      <w:r w:rsidR="00871856" w:rsidRPr="004809DD">
        <w:rPr>
          <w:sz w:val="24"/>
          <w:szCs w:val="24"/>
        </w:rPr>
        <w:t>Zgodnie z pkt. 10.3 SWZ Zamawiający przewiduje uzupełnienie przedmiotowych środków dowodowych.</w:t>
      </w:r>
      <w:r w:rsidR="00871856">
        <w:rPr>
          <w:b/>
          <w:bCs/>
          <w:sz w:val="24"/>
          <w:szCs w:val="24"/>
        </w:rPr>
        <w:t xml:space="preserve">   </w:t>
      </w:r>
    </w:p>
    <w:p w14:paraId="71BB2A73" w14:textId="77777777" w:rsidR="0004156F" w:rsidRPr="00205FF2" w:rsidRDefault="0004156F" w:rsidP="00205FF2">
      <w:pPr>
        <w:ind w:left="30" w:right="-72"/>
        <w:rPr>
          <w:b/>
          <w:bCs/>
          <w:sz w:val="24"/>
          <w:szCs w:val="24"/>
        </w:rPr>
      </w:pPr>
    </w:p>
    <w:p w14:paraId="4C02412A" w14:textId="77777777" w:rsidR="00205FF2" w:rsidRPr="004809DD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Pytanie nr 10</w:t>
      </w:r>
    </w:p>
    <w:p w14:paraId="2839D727" w14:textId="4543CBB5" w:rsidR="00205FF2" w:rsidRPr="004809DD" w:rsidRDefault="0004156F" w:rsidP="00205FF2">
      <w:pPr>
        <w:ind w:left="30" w:right="-72"/>
        <w:jc w:val="both"/>
        <w:rPr>
          <w:sz w:val="24"/>
          <w:szCs w:val="24"/>
          <w:shd w:val="clear" w:color="auto" w:fill="FFFFFF"/>
        </w:rPr>
      </w:pPr>
      <w:r w:rsidRPr="004809DD">
        <w:rPr>
          <w:sz w:val="24"/>
          <w:szCs w:val="24"/>
          <w:shd w:val="clear" w:color="auto" w:fill="FFFFFF"/>
        </w:rPr>
        <w:t xml:space="preserve">Z uwagi na fakt, że na rynku farmaceutycznym zarejestrowane są produkty lecznicze pod tą samą nazwą międzynarodową o tej samej dawce, zakresie działania, czy Zamawiający wyrazi zgodę na zamianę w przedmiocie zamówienia występującej postaci produktu injekcyjnego w obrębie drogi podania - ampułki na fiolki i fiolki na ampułki np. pakiet 4(Propofolum) </w:t>
      </w:r>
    </w:p>
    <w:p w14:paraId="5380D5D3" w14:textId="74A07488" w:rsidR="0004156F" w:rsidRPr="004809DD" w:rsidRDefault="0004156F" w:rsidP="00205FF2">
      <w:pPr>
        <w:ind w:left="30" w:right="-72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Zamawiający wyraża zgodę.</w:t>
      </w:r>
      <w:r w:rsidR="004809DD" w:rsidRPr="004809DD">
        <w:rPr>
          <w:b/>
          <w:bCs/>
          <w:sz w:val="24"/>
          <w:szCs w:val="24"/>
        </w:rPr>
        <w:t xml:space="preserve"> </w:t>
      </w:r>
      <w:r w:rsidRPr="00332B7E">
        <w:rPr>
          <w:b/>
          <w:bCs/>
          <w:sz w:val="24"/>
          <w:szCs w:val="24"/>
          <w:highlight w:val="yellow"/>
        </w:rPr>
        <w:br/>
      </w:r>
    </w:p>
    <w:p w14:paraId="2ADDA056" w14:textId="77777777" w:rsidR="00205FF2" w:rsidRPr="004809DD" w:rsidRDefault="0004156F" w:rsidP="00205FF2">
      <w:pPr>
        <w:ind w:left="30" w:right="-72"/>
        <w:rPr>
          <w:sz w:val="24"/>
          <w:szCs w:val="24"/>
          <w:shd w:val="clear" w:color="auto" w:fill="FFFFFF"/>
        </w:rPr>
      </w:pPr>
      <w:r w:rsidRPr="004809DD">
        <w:rPr>
          <w:b/>
          <w:bCs/>
          <w:sz w:val="24"/>
          <w:szCs w:val="24"/>
        </w:rPr>
        <w:t>Pytanie nr 11</w:t>
      </w:r>
      <w:r w:rsidR="00205FF2" w:rsidRPr="004809DD">
        <w:rPr>
          <w:b/>
          <w:bCs/>
          <w:sz w:val="24"/>
          <w:szCs w:val="24"/>
        </w:rPr>
        <w:t xml:space="preserve"> </w:t>
      </w:r>
      <w:r w:rsidR="00205FF2" w:rsidRPr="004809DD">
        <w:rPr>
          <w:sz w:val="24"/>
          <w:szCs w:val="24"/>
          <w:shd w:val="clear" w:color="auto" w:fill="FFFFFF"/>
        </w:rPr>
        <w:t>– dot.  pakietu 43 pozycja 16</w:t>
      </w:r>
    </w:p>
    <w:p w14:paraId="14CBDB42" w14:textId="1ED83985" w:rsidR="0004156F" w:rsidRPr="004809DD" w:rsidRDefault="0004156F" w:rsidP="00205FF2">
      <w:pPr>
        <w:ind w:left="30" w:right="-72"/>
        <w:jc w:val="both"/>
        <w:rPr>
          <w:b/>
          <w:bCs/>
          <w:sz w:val="24"/>
          <w:szCs w:val="24"/>
        </w:rPr>
      </w:pPr>
      <w:r w:rsidRPr="004809DD">
        <w:rPr>
          <w:sz w:val="24"/>
          <w:szCs w:val="24"/>
          <w:shd w:val="clear" w:color="auto" w:fill="FFFFFF"/>
        </w:rPr>
        <w:t>Czy Zamawiający wyraża zgodę na złożenie oferty na potas w postaci kapsułek o przedłużonym uwalnianiu 315 mg jonów potasu (600 mg chlorku potasu) x 100 kapsułek? Lek Kaldyum ma postać kapsułek o przedłużonym uwalnianiu. Kapsułka zawiera mieszaninę jasnoniebieskich i białych lub prawie białych peletek zapewniających przedłużone uwalnianie chlorku potasu. Po rozpadzie kapsułki, peletki ulegają rozproszeniu w treści pokarmowej i stopniowo uwalniają substancję czynną w trakcie przechodzenia przez przewód pokarmowy. Chroni to przed osiąganiem nadmiernie wysokiego miejscowego stężenia chlorku potasu i zmniejsza niepożądane działania na przewód pokarmowy. Lek Kaldyum może być podany pacjentom karmionym przez zgłębnik ponieważ zgodnie z ChPL kapsułkę można otworzyć i wymieszać peletki z pokarmem lub płynem podawanym przez zgłębnik żołądkowy lub jelitowy. Lek Kaldyum może być podany pacjentom z trudnościami w połykaniu, ponieważ zgodnie z ChPL kapsułkę można otworzyć i wymieszać peletki z pokarmem lub płynem […]. Lek Kaldyum nie zawiera laktozy, a więc przy jego stosowaniu zmniejszone jest ryzyko działań niepożądanych u pacjentów z nietolerancją laktozy.</w:t>
      </w:r>
      <w:r w:rsidRPr="004809DD">
        <w:rPr>
          <w:b/>
          <w:bCs/>
          <w:sz w:val="24"/>
          <w:szCs w:val="24"/>
        </w:rPr>
        <w:br/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Zgodnie z SWZ.</w:t>
      </w:r>
      <w:r w:rsidR="004809DD" w:rsidRPr="004809DD">
        <w:rPr>
          <w:b/>
          <w:bCs/>
          <w:sz w:val="24"/>
          <w:szCs w:val="24"/>
        </w:rPr>
        <w:t xml:space="preserve"> </w:t>
      </w:r>
    </w:p>
    <w:p w14:paraId="0C96EB41" w14:textId="77777777" w:rsidR="0004156F" w:rsidRPr="00332B7E" w:rsidRDefault="0004156F" w:rsidP="00FC53B4">
      <w:pPr>
        <w:jc w:val="both"/>
        <w:rPr>
          <w:b/>
          <w:bCs/>
          <w:sz w:val="24"/>
          <w:szCs w:val="24"/>
          <w:highlight w:val="yellow"/>
        </w:rPr>
      </w:pPr>
    </w:p>
    <w:p w14:paraId="1CC78078" w14:textId="3AD5A5E6" w:rsidR="003D2B7B" w:rsidRPr="004809DD" w:rsidRDefault="003D2B7B" w:rsidP="00FC53B4">
      <w:pPr>
        <w:pStyle w:val="Default"/>
        <w:jc w:val="both"/>
        <w:rPr>
          <w:b/>
          <w:bCs/>
        </w:rPr>
      </w:pPr>
      <w:r w:rsidRPr="004809DD">
        <w:rPr>
          <w:b/>
          <w:bCs/>
        </w:rPr>
        <w:t xml:space="preserve">Pytanie nr </w:t>
      </w:r>
      <w:r w:rsidR="00FC53B4" w:rsidRPr="004809DD">
        <w:rPr>
          <w:b/>
          <w:bCs/>
        </w:rPr>
        <w:t>12</w:t>
      </w:r>
    </w:p>
    <w:p w14:paraId="707BAA8B" w14:textId="7B5F9441" w:rsidR="003D2B7B" w:rsidRPr="004809DD" w:rsidRDefault="003D2B7B" w:rsidP="00FC53B4">
      <w:pPr>
        <w:pStyle w:val="Default"/>
        <w:jc w:val="both"/>
      </w:pPr>
      <w:r w:rsidRPr="004809DD">
        <w:t xml:space="preserve">Czy Zamawiający dopuści w Pakiecie 1 poz. 6 i 7 do wyceny lek w postaci kapsułki twardej ? </w:t>
      </w:r>
    </w:p>
    <w:p w14:paraId="5AF78DD5" w14:textId="0749725A" w:rsidR="00FC53B4" w:rsidRPr="004809DD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Zamawiający dopuszcza, także.</w:t>
      </w:r>
      <w:r w:rsidR="004809DD" w:rsidRPr="004809DD">
        <w:rPr>
          <w:b/>
          <w:bCs/>
          <w:sz w:val="24"/>
          <w:szCs w:val="24"/>
        </w:rPr>
        <w:t xml:space="preserve"> </w:t>
      </w:r>
    </w:p>
    <w:p w14:paraId="7839C2EA" w14:textId="77777777" w:rsidR="00FC53B4" w:rsidRPr="00332B7E" w:rsidRDefault="00FC53B4" w:rsidP="00FC53B4">
      <w:pPr>
        <w:pStyle w:val="Default"/>
        <w:jc w:val="both"/>
        <w:rPr>
          <w:highlight w:val="yellow"/>
        </w:rPr>
      </w:pPr>
    </w:p>
    <w:p w14:paraId="2362B196" w14:textId="277243D1" w:rsidR="003D2B7B" w:rsidRPr="004809DD" w:rsidRDefault="003D2B7B" w:rsidP="00FC53B4">
      <w:pPr>
        <w:pStyle w:val="Default"/>
        <w:jc w:val="both"/>
        <w:rPr>
          <w:b/>
          <w:bCs/>
        </w:rPr>
      </w:pPr>
      <w:r w:rsidRPr="004809DD">
        <w:rPr>
          <w:b/>
          <w:bCs/>
        </w:rPr>
        <w:t xml:space="preserve">Pytanie nr </w:t>
      </w:r>
      <w:r w:rsidR="00FC53B4" w:rsidRPr="004809DD">
        <w:rPr>
          <w:b/>
          <w:bCs/>
        </w:rPr>
        <w:t>13</w:t>
      </w:r>
    </w:p>
    <w:p w14:paraId="534A8C6F" w14:textId="4BAC1306" w:rsidR="003D2B7B" w:rsidRPr="004809DD" w:rsidRDefault="003D2B7B" w:rsidP="00FC53B4">
      <w:pPr>
        <w:pStyle w:val="Default"/>
        <w:jc w:val="both"/>
      </w:pPr>
      <w:r w:rsidRPr="004809DD">
        <w:t xml:space="preserve">Czy Zamawiający dopuści w Pakiecie 1 poz. 10 i 11 do wyceny lek w postaci tabletki powlekanej ? </w:t>
      </w:r>
    </w:p>
    <w:p w14:paraId="2F62A4C5" w14:textId="29728279" w:rsidR="00FC53B4" w:rsidRPr="004809DD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Zamawiający dopuszcza, także</w:t>
      </w:r>
    </w:p>
    <w:p w14:paraId="7AA88E29" w14:textId="77777777" w:rsidR="00FC53B4" w:rsidRPr="004809DD" w:rsidRDefault="00FC53B4" w:rsidP="00FC53B4">
      <w:pPr>
        <w:pStyle w:val="Default"/>
        <w:jc w:val="both"/>
      </w:pPr>
    </w:p>
    <w:p w14:paraId="4D69CA19" w14:textId="55AF19F3" w:rsidR="003D2B7B" w:rsidRPr="004809DD" w:rsidRDefault="003D2B7B" w:rsidP="00FC53B4">
      <w:pPr>
        <w:pStyle w:val="Default"/>
        <w:jc w:val="both"/>
        <w:rPr>
          <w:b/>
          <w:bCs/>
        </w:rPr>
      </w:pPr>
      <w:r w:rsidRPr="004809DD">
        <w:rPr>
          <w:b/>
          <w:bCs/>
        </w:rPr>
        <w:t xml:space="preserve">Pytanie nr </w:t>
      </w:r>
      <w:r w:rsidR="00FC53B4" w:rsidRPr="004809DD">
        <w:rPr>
          <w:b/>
          <w:bCs/>
        </w:rPr>
        <w:t>14</w:t>
      </w:r>
    </w:p>
    <w:p w14:paraId="6DFA5490" w14:textId="4CBB6DA2" w:rsidR="003D2B7B" w:rsidRPr="004809DD" w:rsidRDefault="003D2B7B" w:rsidP="00FC53B4">
      <w:pPr>
        <w:pStyle w:val="Default"/>
        <w:jc w:val="both"/>
      </w:pPr>
      <w:r w:rsidRPr="004809DD">
        <w:t xml:space="preserve">Czy Zamawiający dopuści w Pakiecie 2 poz. 6;7;13;14; do wyceny lek w postaci tabletki powlekanej ? </w:t>
      </w:r>
    </w:p>
    <w:p w14:paraId="5E52788E" w14:textId="1E7188BC" w:rsidR="00FC53B4" w:rsidRPr="004809DD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Zamawiający dopuszcza, także</w:t>
      </w:r>
    </w:p>
    <w:p w14:paraId="252D84F5" w14:textId="77777777" w:rsidR="00FC53B4" w:rsidRPr="004809DD" w:rsidRDefault="00FC53B4" w:rsidP="00FC53B4">
      <w:pPr>
        <w:pStyle w:val="Default"/>
        <w:jc w:val="both"/>
      </w:pPr>
    </w:p>
    <w:p w14:paraId="24579832" w14:textId="06CDD298" w:rsidR="003D2B7B" w:rsidRPr="004809DD" w:rsidRDefault="003D2B7B" w:rsidP="00FC53B4">
      <w:pPr>
        <w:pStyle w:val="Default"/>
        <w:jc w:val="both"/>
        <w:rPr>
          <w:b/>
          <w:bCs/>
        </w:rPr>
      </w:pPr>
      <w:r w:rsidRPr="004809DD">
        <w:rPr>
          <w:b/>
          <w:bCs/>
        </w:rPr>
        <w:t xml:space="preserve">Pytanie nr </w:t>
      </w:r>
      <w:r w:rsidR="00FC53B4" w:rsidRPr="004809DD">
        <w:rPr>
          <w:b/>
          <w:bCs/>
        </w:rPr>
        <w:t>15</w:t>
      </w:r>
    </w:p>
    <w:p w14:paraId="378B1B23" w14:textId="1CE7B95A" w:rsidR="003D2B7B" w:rsidRPr="004809DD" w:rsidRDefault="003D2B7B" w:rsidP="00FC53B4">
      <w:pPr>
        <w:pStyle w:val="Default"/>
        <w:jc w:val="both"/>
      </w:pPr>
      <w:r w:rsidRPr="004809DD">
        <w:t>Czy Zamawiający dopuści w Pakiecie 4 poz.1 do wyceny lek w postaci fiolki ?</w:t>
      </w:r>
    </w:p>
    <w:p w14:paraId="5D1BB287" w14:textId="5B3F6DAA" w:rsidR="00FC53B4" w:rsidRPr="004809DD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Zamawiający dopuszcza, także</w:t>
      </w:r>
    </w:p>
    <w:p w14:paraId="26B73291" w14:textId="04976872" w:rsidR="00FC53B4" w:rsidRPr="004809DD" w:rsidRDefault="004809DD" w:rsidP="00FC53B4">
      <w:pPr>
        <w:pStyle w:val="Default"/>
        <w:jc w:val="both"/>
      </w:pPr>
      <w:r w:rsidRPr="004809DD">
        <w:lastRenderedPageBreak/>
        <w:t xml:space="preserve"> </w:t>
      </w:r>
    </w:p>
    <w:p w14:paraId="6A810997" w14:textId="3271ED5E" w:rsidR="003D2B7B" w:rsidRPr="004809DD" w:rsidRDefault="003D2B7B" w:rsidP="00FC53B4">
      <w:pPr>
        <w:pStyle w:val="Default"/>
        <w:jc w:val="both"/>
        <w:rPr>
          <w:b/>
          <w:bCs/>
        </w:rPr>
      </w:pPr>
      <w:r w:rsidRPr="004809DD">
        <w:rPr>
          <w:b/>
          <w:bCs/>
        </w:rPr>
        <w:t xml:space="preserve">Pytanie nr </w:t>
      </w:r>
      <w:r w:rsidR="00FC53B4" w:rsidRPr="004809DD">
        <w:rPr>
          <w:b/>
          <w:bCs/>
        </w:rPr>
        <w:t>16</w:t>
      </w:r>
    </w:p>
    <w:p w14:paraId="6E9CED3F" w14:textId="12DE0561" w:rsidR="003D2B7B" w:rsidRPr="004809DD" w:rsidRDefault="003D2B7B" w:rsidP="00FC53B4">
      <w:pPr>
        <w:pStyle w:val="Default"/>
        <w:jc w:val="both"/>
      </w:pPr>
      <w:r w:rsidRPr="004809DD">
        <w:t xml:space="preserve">Czy Zamawiający dopuści w Pakiecie 8 poz.2;9;16; do wyceny lek w postaci tabletki powlekanej ? </w:t>
      </w:r>
    </w:p>
    <w:p w14:paraId="37724B7B" w14:textId="73655E3A" w:rsidR="00FC53B4" w:rsidRPr="004809DD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Zamawiający dopuszcza, także</w:t>
      </w:r>
    </w:p>
    <w:p w14:paraId="51940AE1" w14:textId="77777777" w:rsidR="00FC53B4" w:rsidRPr="004809DD" w:rsidRDefault="00FC53B4" w:rsidP="00FC53B4">
      <w:pPr>
        <w:pStyle w:val="Default"/>
        <w:jc w:val="both"/>
      </w:pPr>
    </w:p>
    <w:p w14:paraId="53808F42" w14:textId="7AA8A8B2" w:rsidR="003D2B7B" w:rsidRPr="004809DD" w:rsidRDefault="003D2B7B" w:rsidP="00FC53B4">
      <w:pPr>
        <w:pStyle w:val="Default"/>
        <w:jc w:val="both"/>
        <w:rPr>
          <w:b/>
          <w:bCs/>
        </w:rPr>
      </w:pPr>
      <w:r w:rsidRPr="004809DD">
        <w:rPr>
          <w:b/>
          <w:bCs/>
        </w:rPr>
        <w:t xml:space="preserve">Pytanie nr </w:t>
      </w:r>
      <w:r w:rsidR="00FC53B4" w:rsidRPr="004809DD">
        <w:rPr>
          <w:b/>
          <w:bCs/>
        </w:rPr>
        <w:t>17</w:t>
      </w:r>
    </w:p>
    <w:p w14:paraId="15467A6F" w14:textId="3F7A57A1" w:rsidR="003D2B7B" w:rsidRPr="004809DD" w:rsidRDefault="003D2B7B" w:rsidP="00FC53B4">
      <w:pPr>
        <w:pStyle w:val="Default"/>
        <w:jc w:val="both"/>
      </w:pPr>
      <w:r w:rsidRPr="004809DD">
        <w:t xml:space="preserve">Czy Zamawiający dopuści w Pakiecie 8 poz.3 do wyceny lek w postaci kapsułki twardej ? </w:t>
      </w:r>
    </w:p>
    <w:p w14:paraId="32C7CE2D" w14:textId="59376CDC" w:rsidR="00FC53B4" w:rsidRPr="004809DD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 xml:space="preserve">Zamawiający dopuszcza, także </w:t>
      </w:r>
    </w:p>
    <w:p w14:paraId="77BD4332" w14:textId="77777777" w:rsidR="00FC53B4" w:rsidRPr="004809DD" w:rsidRDefault="00FC53B4" w:rsidP="00FC53B4">
      <w:pPr>
        <w:pStyle w:val="Default"/>
        <w:jc w:val="both"/>
      </w:pPr>
    </w:p>
    <w:p w14:paraId="736FF78A" w14:textId="6917E4DC" w:rsidR="003D2B7B" w:rsidRPr="004809DD" w:rsidRDefault="003D2B7B" w:rsidP="00FC53B4">
      <w:pPr>
        <w:pStyle w:val="Default"/>
        <w:jc w:val="both"/>
        <w:rPr>
          <w:b/>
          <w:bCs/>
        </w:rPr>
      </w:pPr>
      <w:r w:rsidRPr="004809DD">
        <w:rPr>
          <w:b/>
          <w:bCs/>
        </w:rPr>
        <w:t xml:space="preserve">Pytanie nr </w:t>
      </w:r>
      <w:r w:rsidR="00FC53B4" w:rsidRPr="004809DD">
        <w:rPr>
          <w:b/>
          <w:bCs/>
        </w:rPr>
        <w:t>18</w:t>
      </w:r>
    </w:p>
    <w:p w14:paraId="4BD3A135" w14:textId="363D5550" w:rsidR="003D2B7B" w:rsidRPr="004809DD" w:rsidRDefault="003D2B7B" w:rsidP="00FC53B4">
      <w:pPr>
        <w:pStyle w:val="Default"/>
        <w:jc w:val="both"/>
      </w:pPr>
      <w:r w:rsidRPr="004809DD">
        <w:t>Czy Zamawiający dopuści w Pakiecie 8 poz. 27;28;29 do wyceny lek w postaci tabletki ?</w:t>
      </w:r>
    </w:p>
    <w:p w14:paraId="2E0DDF38" w14:textId="578CD00A" w:rsidR="00FC53B4" w:rsidRPr="004809DD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sz w:val="24"/>
          <w:szCs w:val="24"/>
        </w:rPr>
        <w:t xml:space="preserve"> Zamawiający dopuszcza, także</w:t>
      </w:r>
    </w:p>
    <w:p w14:paraId="68E82CDC" w14:textId="77777777" w:rsidR="00FC53B4" w:rsidRPr="00332B7E" w:rsidRDefault="00FC53B4" w:rsidP="00FC53B4">
      <w:pPr>
        <w:pStyle w:val="Default"/>
        <w:jc w:val="both"/>
        <w:rPr>
          <w:highlight w:val="yellow"/>
        </w:rPr>
      </w:pPr>
    </w:p>
    <w:p w14:paraId="027FB1CF" w14:textId="5AD33413" w:rsidR="003D2B7B" w:rsidRPr="004809DD" w:rsidRDefault="003D2B7B" w:rsidP="00FC53B4">
      <w:pPr>
        <w:pStyle w:val="Default"/>
        <w:jc w:val="both"/>
        <w:rPr>
          <w:b/>
          <w:bCs/>
        </w:rPr>
      </w:pPr>
      <w:r w:rsidRPr="004809DD">
        <w:rPr>
          <w:b/>
          <w:bCs/>
        </w:rPr>
        <w:t xml:space="preserve">Pytanie nr </w:t>
      </w:r>
      <w:r w:rsidR="00FC53B4" w:rsidRPr="004809DD">
        <w:rPr>
          <w:b/>
          <w:bCs/>
        </w:rPr>
        <w:t>19</w:t>
      </w:r>
    </w:p>
    <w:p w14:paraId="10DC4087" w14:textId="65394560" w:rsidR="003D2B7B" w:rsidRPr="004809DD" w:rsidRDefault="003D2B7B" w:rsidP="00FC53B4">
      <w:pPr>
        <w:pStyle w:val="Default"/>
        <w:jc w:val="both"/>
      </w:pPr>
      <w:r w:rsidRPr="004809DD">
        <w:t>Czy Zamawiający dopuści w Pakiecie 14 poz. 19 do wyceny syrop w gramaturze 125 g z odpowiednim przeliczeniem tj. 21 opakowań ?</w:t>
      </w:r>
    </w:p>
    <w:p w14:paraId="31A6C4E0" w14:textId="6FB2EFEB" w:rsidR="00FC53B4" w:rsidRPr="004809DD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809DD">
        <w:rPr>
          <w:b/>
          <w:bCs/>
          <w:sz w:val="24"/>
          <w:szCs w:val="24"/>
        </w:rPr>
        <w:t>Stanowisko (wyjaśnienie) Zamawiającego:</w:t>
      </w:r>
      <w:r w:rsidR="004809DD" w:rsidRPr="004809DD">
        <w:rPr>
          <w:b/>
          <w:bCs/>
          <w:sz w:val="24"/>
          <w:szCs w:val="24"/>
        </w:rPr>
        <w:t xml:space="preserve"> </w:t>
      </w:r>
      <w:r w:rsidR="004809DD" w:rsidRPr="004809DD">
        <w:rPr>
          <w:sz w:val="24"/>
          <w:szCs w:val="24"/>
        </w:rPr>
        <w:t>Zamawiający dopuszcza ww. przeliczenie.</w:t>
      </w:r>
      <w:r w:rsidR="004809DD" w:rsidRPr="004809DD">
        <w:rPr>
          <w:b/>
          <w:bCs/>
          <w:sz w:val="24"/>
          <w:szCs w:val="24"/>
        </w:rPr>
        <w:t xml:space="preserve"> </w:t>
      </w:r>
    </w:p>
    <w:p w14:paraId="416097A7" w14:textId="77777777" w:rsidR="00FC53B4" w:rsidRPr="00332B7E" w:rsidRDefault="00FC53B4" w:rsidP="00FC53B4">
      <w:pPr>
        <w:pStyle w:val="Default"/>
        <w:jc w:val="both"/>
        <w:rPr>
          <w:highlight w:val="yellow"/>
        </w:rPr>
      </w:pPr>
    </w:p>
    <w:p w14:paraId="27020006" w14:textId="51B0F875" w:rsidR="003D2B7B" w:rsidRPr="008B70BC" w:rsidRDefault="003D2B7B" w:rsidP="00FC53B4">
      <w:pPr>
        <w:jc w:val="both"/>
        <w:rPr>
          <w:b/>
          <w:bCs/>
          <w:sz w:val="24"/>
          <w:szCs w:val="24"/>
        </w:rPr>
      </w:pPr>
      <w:r w:rsidRPr="008B70BC">
        <w:rPr>
          <w:b/>
          <w:bCs/>
          <w:sz w:val="24"/>
          <w:szCs w:val="24"/>
        </w:rPr>
        <w:t xml:space="preserve">Pytanie nr </w:t>
      </w:r>
      <w:r w:rsidR="00FC53B4" w:rsidRPr="008B70BC">
        <w:rPr>
          <w:b/>
          <w:bCs/>
          <w:sz w:val="24"/>
          <w:szCs w:val="24"/>
        </w:rPr>
        <w:t>20</w:t>
      </w:r>
    </w:p>
    <w:p w14:paraId="6CA43F73" w14:textId="1DE64C18" w:rsidR="003D2B7B" w:rsidRPr="008B70BC" w:rsidRDefault="003D2B7B" w:rsidP="00FC53B4">
      <w:pPr>
        <w:jc w:val="both"/>
        <w:rPr>
          <w:color w:val="000000"/>
          <w:sz w:val="24"/>
          <w:szCs w:val="24"/>
        </w:rPr>
      </w:pPr>
      <w:r w:rsidRPr="008B70BC">
        <w:rPr>
          <w:color w:val="000000"/>
          <w:sz w:val="24"/>
          <w:szCs w:val="24"/>
        </w:rPr>
        <w:t xml:space="preserve">Zwracam się z prośbą o wykreślenie z Pakietu 14 pozycja 20 ze względu na zakończoną produkcję. Umożliwi to składanie ofert nie tylko dostawcom hurtowym, ale również producentom leków a w konsekwencji zwiększy konkurencyjność oraz pozyskanie rzeczywiście korzystnych ofert. </w:t>
      </w:r>
    </w:p>
    <w:p w14:paraId="51559E7C" w14:textId="1E713A56" w:rsidR="00FC53B4" w:rsidRPr="008B70BC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8B70BC">
        <w:rPr>
          <w:b/>
          <w:bCs/>
          <w:sz w:val="24"/>
          <w:szCs w:val="24"/>
        </w:rPr>
        <w:t>Stanowisko (wyjaśnienie) Zamawiającego:</w:t>
      </w:r>
      <w:r w:rsidR="008B70BC" w:rsidRPr="008B70BC">
        <w:rPr>
          <w:sz w:val="24"/>
          <w:szCs w:val="24"/>
        </w:rPr>
        <w:t xml:space="preserve"> Zamawiający wykreśla pozycję nr 20 z zdania nr 14. Zamawiający modyfikuje formularz asortymentowo-cenowy w tym zakresie.</w:t>
      </w:r>
    </w:p>
    <w:p w14:paraId="328C7447" w14:textId="77777777" w:rsidR="00FC53B4" w:rsidRPr="00332B7E" w:rsidRDefault="00FC53B4" w:rsidP="00FC53B4">
      <w:pPr>
        <w:jc w:val="both"/>
        <w:rPr>
          <w:color w:val="000000"/>
          <w:sz w:val="24"/>
          <w:szCs w:val="24"/>
          <w:highlight w:val="yellow"/>
        </w:rPr>
      </w:pPr>
    </w:p>
    <w:p w14:paraId="12583743" w14:textId="4A4758D0" w:rsidR="003D2B7B" w:rsidRPr="00455784" w:rsidRDefault="003D2B7B" w:rsidP="00FC53B4">
      <w:pPr>
        <w:pStyle w:val="Default"/>
        <w:jc w:val="both"/>
        <w:rPr>
          <w:b/>
          <w:bCs/>
        </w:rPr>
      </w:pPr>
      <w:r w:rsidRPr="00455784">
        <w:rPr>
          <w:b/>
          <w:bCs/>
        </w:rPr>
        <w:t xml:space="preserve">Pytanie nr </w:t>
      </w:r>
      <w:r w:rsidR="00FC53B4" w:rsidRPr="00455784">
        <w:rPr>
          <w:b/>
          <w:bCs/>
        </w:rPr>
        <w:t>21</w:t>
      </w:r>
    </w:p>
    <w:p w14:paraId="742318C2" w14:textId="5CADDAF4" w:rsidR="003D2B7B" w:rsidRPr="00455784" w:rsidRDefault="003D2B7B" w:rsidP="00FC53B4">
      <w:pPr>
        <w:pStyle w:val="Default"/>
        <w:jc w:val="both"/>
      </w:pPr>
      <w:r w:rsidRPr="00455784">
        <w:t>Czy Zamawiający dopuści w Pakiecie 18 poz. 1 do wyceny lek w postaci  kapsułki  ?</w:t>
      </w:r>
    </w:p>
    <w:p w14:paraId="1A221C76" w14:textId="2014D199" w:rsidR="00FC53B4" w:rsidRPr="00455784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55784">
        <w:rPr>
          <w:b/>
          <w:bCs/>
          <w:sz w:val="24"/>
          <w:szCs w:val="24"/>
        </w:rPr>
        <w:t>Stanowisko (wyjaśnienie) Zamawiającego:</w:t>
      </w:r>
      <w:r w:rsidR="00455784" w:rsidRPr="00455784">
        <w:rPr>
          <w:sz w:val="24"/>
          <w:szCs w:val="24"/>
        </w:rPr>
        <w:t xml:space="preserve"> Zamawiający dopuszcza, także</w:t>
      </w:r>
    </w:p>
    <w:p w14:paraId="1920CB40" w14:textId="77777777" w:rsidR="00FC53B4" w:rsidRPr="00455784" w:rsidRDefault="00FC53B4" w:rsidP="00FC53B4">
      <w:pPr>
        <w:pStyle w:val="Default"/>
        <w:jc w:val="both"/>
      </w:pPr>
    </w:p>
    <w:p w14:paraId="7730C09A" w14:textId="2A77D736" w:rsidR="003D2B7B" w:rsidRPr="00455784" w:rsidRDefault="003D2B7B" w:rsidP="00FC53B4">
      <w:pPr>
        <w:pStyle w:val="Default"/>
        <w:jc w:val="both"/>
        <w:rPr>
          <w:b/>
          <w:bCs/>
        </w:rPr>
      </w:pPr>
      <w:r w:rsidRPr="00455784">
        <w:rPr>
          <w:b/>
          <w:bCs/>
        </w:rPr>
        <w:t xml:space="preserve">Pytanie nr </w:t>
      </w:r>
      <w:r w:rsidR="00FC53B4" w:rsidRPr="00455784">
        <w:rPr>
          <w:b/>
          <w:bCs/>
        </w:rPr>
        <w:t>22</w:t>
      </w:r>
    </w:p>
    <w:p w14:paraId="0179BF98" w14:textId="326F698B" w:rsidR="003D2B7B" w:rsidRPr="00455784" w:rsidRDefault="003D2B7B" w:rsidP="00FC53B4">
      <w:pPr>
        <w:pStyle w:val="Default"/>
        <w:jc w:val="both"/>
      </w:pPr>
      <w:r w:rsidRPr="00455784">
        <w:t xml:space="preserve">Czy Zamawiający dopuści w Pakiecie 18 poz. 11;12;15;16;19 do wyceny lek w postaci tabletki powlekanej ? </w:t>
      </w:r>
    </w:p>
    <w:p w14:paraId="65450EEC" w14:textId="415766EB" w:rsidR="00FC53B4" w:rsidRPr="00455784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55784">
        <w:rPr>
          <w:b/>
          <w:bCs/>
          <w:sz w:val="24"/>
          <w:szCs w:val="24"/>
        </w:rPr>
        <w:t>Stanowisko (wyjaśnienie) Zamawiającego:</w:t>
      </w:r>
      <w:r w:rsidR="00455784" w:rsidRPr="00455784">
        <w:rPr>
          <w:b/>
          <w:bCs/>
          <w:sz w:val="24"/>
          <w:szCs w:val="24"/>
        </w:rPr>
        <w:t xml:space="preserve"> </w:t>
      </w:r>
      <w:r w:rsidR="00455784" w:rsidRPr="00455784">
        <w:rPr>
          <w:sz w:val="24"/>
          <w:szCs w:val="24"/>
        </w:rPr>
        <w:t>Zamawiający dopuszcza, także</w:t>
      </w:r>
    </w:p>
    <w:p w14:paraId="1045EA95" w14:textId="77777777" w:rsidR="00FC53B4" w:rsidRPr="00455784" w:rsidRDefault="00FC53B4" w:rsidP="00FC53B4">
      <w:pPr>
        <w:pStyle w:val="Default"/>
        <w:jc w:val="both"/>
      </w:pPr>
    </w:p>
    <w:p w14:paraId="47B217DD" w14:textId="44536437" w:rsidR="003D2B7B" w:rsidRPr="00455784" w:rsidRDefault="003D2B7B" w:rsidP="00FC53B4">
      <w:pPr>
        <w:jc w:val="both"/>
        <w:rPr>
          <w:b/>
          <w:bCs/>
          <w:sz w:val="24"/>
          <w:szCs w:val="24"/>
        </w:rPr>
      </w:pPr>
      <w:r w:rsidRPr="00455784">
        <w:rPr>
          <w:b/>
          <w:bCs/>
          <w:sz w:val="24"/>
          <w:szCs w:val="24"/>
        </w:rPr>
        <w:t xml:space="preserve">Pytanie nr </w:t>
      </w:r>
      <w:r w:rsidR="00FC53B4" w:rsidRPr="00455784">
        <w:rPr>
          <w:b/>
          <w:bCs/>
          <w:sz w:val="24"/>
          <w:szCs w:val="24"/>
        </w:rPr>
        <w:t>23</w:t>
      </w:r>
    </w:p>
    <w:p w14:paraId="184CE4D0" w14:textId="2CCACCD3" w:rsidR="00FC53B4" w:rsidRPr="00455784" w:rsidRDefault="003D2B7B" w:rsidP="00FC53B4">
      <w:pPr>
        <w:jc w:val="both"/>
        <w:rPr>
          <w:color w:val="000000"/>
          <w:sz w:val="24"/>
          <w:szCs w:val="24"/>
        </w:rPr>
      </w:pPr>
      <w:r w:rsidRPr="00455784">
        <w:rPr>
          <w:color w:val="000000"/>
          <w:sz w:val="24"/>
          <w:szCs w:val="24"/>
        </w:rPr>
        <w:t>Czy Zamawiający dopuści w Pakiecie 21 poz.1 i 2  do wyceny lek w postaci kapsułki twardej?</w:t>
      </w:r>
    </w:p>
    <w:p w14:paraId="58F2C206" w14:textId="0D5FBC63" w:rsidR="00FC53B4" w:rsidRPr="00455784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55784">
        <w:rPr>
          <w:b/>
          <w:bCs/>
          <w:sz w:val="24"/>
          <w:szCs w:val="24"/>
        </w:rPr>
        <w:t>Stanowisko (wyjaśnienie) Zamawiającego:</w:t>
      </w:r>
      <w:r w:rsidR="00455784" w:rsidRPr="00455784">
        <w:rPr>
          <w:b/>
          <w:bCs/>
          <w:sz w:val="24"/>
          <w:szCs w:val="24"/>
        </w:rPr>
        <w:t xml:space="preserve"> </w:t>
      </w:r>
      <w:r w:rsidR="00455784" w:rsidRPr="00455784">
        <w:rPr>
          <w:sz w:val="24"/>
          <w:szCs w:val="24"/>
        </w:rPr>
        <w:t>Zamawiający dopuszcza, także</w:t>
      </w:r>
    </w:p>
    <w:p w14:paraId="36B7DA19" w14:textId="255A67CD" w:rsidR="003D2B7B" w:rsidRPr="00455784" w:rsidRDefault="003D2B7B" w:rsidP="00FC53B4">
      <w:pPr>
        <w:jc w:val="both"/>
        <w:rPr>
          <w:color w:val="000000"/>
          <w:sz w:val="24"/>
          <w:szCs w:val="24"/>
        </w:rPr>
      </w:pPr>
      <w:r w:rsidRPr="00455784">
        <w:rPr>
          <w:color w:val="000000"/>
          <w:sz w:val="24"/>
          <w:szCs w:val="24"/>
        </w:rPr>
        <w:t xml:space="preserve"> </w:t>
      </w:r>
    </w:p>
    <w:p w14:paraId="06CF6D5D" w14:textId="66E059B3" w:rsidR="003D2B7B" w:rsidRPr="00455784" w:rsidRDefault="003D2B7B" w:rsidP="00FC53B4">
      <w:pPr>
        <w:jc w:val="both"/>
        <w:rPr>
          <w:b/>
          <w:bCs/>
          <w:sz w:val="24"/>
          <w:szCs w:val="24"/>
        </w:rPr>
      </w:pPr>
      <w:r w:rsidRPr="00455784">
        <w:rPr>
          <w:b/>
          <w:bCs/>
          <w:sz w:val="24"/>
          <w:szCs w:val="24"/>
        </w:rPr>
        <w:t xml:space="preserve">Pytanie nr </w:t>
      </w:r>
      <w:r w:rsidR="00FC53B4" w:rsidRPr="00455784">
        <w:rPr>
          <w:b/>
          <w:bCs/>
          <w:sz w:val="24"/>
          <w:szCs w:val="24"/>
        </w:rPr>
        <w:t>24</w:t>
      </w:r>
    </w:p>
    <w:p w14:paraId="4636CD8B" w14:textId="72461CE5" w:rsidR="003D2B7B" w:rsidRPr="00455784" w:rsidRDefault="003D2B7B" w:rsidP="00FC53B4">
      <w:pPr>
        <w:jc w:val="both"/>
        <w:rPr>
          <w:color w:val="000000"/>
          <w:sz w:val="24"/>
          <w:szCs w:val="24"/>
        </w:rPr>
      </w:pPr>
      <w:r w:rsidRPr="00455784">
        <w:rPr>
          <w:color w:val="000000"/>
          <w:sz w:val="24"/>
          <w:szCs w:val="24"/>
        </w:rPr>
        <w:t xml:space="preserve">Czy Zamawiający dopuści w Pakiecie 24 poz.6;7;13;21;26  do wyceny lek w postaci tabletki powlekanej ? </w:t>
      </w:r>
    </w:p>
    <w:p w14:paraId="4BA7336C" w14:textId="2B57FE2C" w:rsidR="00FC53B4" w:rsidRPr="00455784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55784">
        <w:rPr>
          <w:b/>
          <w:bCs/>
          <w:sz w:val="24"/>
          <w:szCs w:val="24"/>
        </w:rPr>
        <w:t>Stanowisko (wyjaśnienie) Zamawiającego:</w:t>
      </w:r>
      <w:r w:rsidR="00455784" w:rsidRPr="00455784">
        <w:rPr>
          <w:b/>
          <w:bCs/>
          <w:sz w:val="24"/>
          <w:szCs w:val="24"/>
        </w:rPr>
        <w:t xml:space="preserve"> </w:t>
      </w:r>
      <w:r w:rsidR="00455784" w:rsidRPr="00455784">
        <w:rPr>
          <w:sz w:val="24"/>
          <w:szCs w:val="24"/>
        </w:rPr>
        <w:t>Zamawiający dopuszcza, także</w:t>
      </w:r>
    </w:p>
    <w:p w14:paraId="480A3BDC" w14:textId="77777777" w:rsidR="00FC53B4" w:rsidRPr="00455784" w:rsidRDefault="00FC53B4" w:rsidP="00FC53B4">
      <w:pPr>
        <w:jc w:val="both"/>
        <w:rPr>
          <w:color w:val="000000"/>
          <w:sz w:val="24"/>
          <w:szCs w:val="24"/>
        </w:rPr>
      </w:pPr>
    </w:p>
    <w:p w14:paraId="217CEE9D" w14:textId="2CC65EA1" w:rsidR="003D2B7B" w:rsidRPr="00455784" w:rsidRDefault="003D2B7B" w:rsidP="00FC53B4">
      <w:pPr>
        <w:jc w:val="both"/>
        <w:rPr>
          <w:b/>
          <w:bCs/>
          <w:sz w:val="24"/>
          <w:szCs w:val="24"/>
        </w:rPr>
      </w:pPr>
      <w:r w:rsidRPr="00455784">
        <w:rPr>
          <w:b/>
          <w:bCs/>
          <w:sz w:val="24"/>
          <w:szCs w:val="24"/>
        </w:rPr>
        <w:t xml:space="preserve">Pytanie nr </w:t>
      </w:r>
      <w:r w:rsidR="00FC53B4" w:rsidRPr="00455784">
        <w:rPr>
          <w:b/>
          <w:bCs/>
          <w:sz w:val="24"/>
          <w:szCs w:val="24"/>
        </w:rPr>
        <w:t>25</w:t>
      </w:r>
    </w:p>
    <w:p w14:paraId="3F783858" w14:textId="177292F8" w:rsidR="003D2B7B" w:rsidRPr="00455784" w:rsidRDefault="003D2B7B" w:rsidP="00FC53B4">
      <w:pPr>
        <w:jc w:val="both"/>
        <w:rPr>
          <w:color w:val="000000"/>
          <w:sz w:val="24"/>
          <w:szCs w:val="24"/>
        </w:rPr>
      </w:pPr>
      <w:r w:rsidRPr="00455784">
        <w:rPr>
          <w:color w:val="000000"/>
          <w:sz w:val="24"/>
          <w:szCs w:val="24"/>
        </w:rPr>
        <w:t xml:space="preserve">Czy Zamawiający dopuści w Pakiecie 24 poz.11;12;14  do wyceny lek w postaci kapsułki twardej ? </w:t>
      </w:r>
    </w:p>
    <w:p w14:paraId="34B31351" w14:textId="52320742" w:rsidR="00FC53B4" w:rsidRPr="00455784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55784">
        <w:rPr>
          <w:b/>
          <w:bCs/>
          <w:sz w:val="24"/>
          <w:szCs w:val="24"/>
        </w:rPr>
        <w:t>Stanowisko (wyjaśnienie) Zamawiającego:</w:t>
      </w:r>
      <w:r w:rsidR="00455784" w:rsidRPr="00455784">
        <w:rPr>
          <w:b/>
          <w:bCs/>
          <w:sz w:val="24"/>
          <w:szCs w:val="24"/>
        </w:rPr>
        <w:t xml:space="preserve"> </w:t>
      </w:r>
      <w:r w:rsidR="00455784" w:rsidRPr="00455784">
        <w:rPr>
          <w:sz w:val="24"/>
          <w:szCs w:val="24"/>
        </w:rPr>
        <w:t>Zamawiający dopuszcza, także</w:t>
      </w:r>
    </w:p>
    <w:p w14:paraId="2A7DBC71" w14:textId="77777777" w:rsidR="00FC53B4" w:rsidRPr="00455784" w:rsidRDefault="00FC53B4" w:rsidP="00FC53B4">
      <w:pPr>
        <w:jc w:val="both"/>
        <w:rPr>
          <w:color w:val="000000"/>
          <w:sz w:val="24"/>
          <w:szCs w:val="24"/>
        </w:rPr>
      </w:pPr>
    </w:p>
    <w:p w14:paraId="1A020BC1" w14:textId="30A4D561" w:rsidR="003D2B7B" w:rsidRPr="00455784" w:rsidRDefault="003D2B7B" w:rsidP="00FC53B4">
      <w:pPr>
        <w:jc w:val="both"/>
        <w:rPr>
          <w:b/>
          <w:bCs/>
          <w:sz w:val="24"/>
          <w:szCs w:val="24"/>
        </w:rPr>
      </w:pPr>
      <w:r w:rsidRPr="00455784">
        <w:rPr>
          <w:b/>
          <w:bCs/>
          <w:sz w:val="24"/>
          <w:szCs w:val="24"/>
        </w:rPr>
        <w:lastRenderedPageBreak/>
        <w:t xml:space="preserve">Pytanie nr </w:t>
      </w:r>
      <w:r w:rsidR="00FC53B4" w:rsidRPr="00455784">
        <w:rPr>
          <w:b/>
          <w:bCs/>
          <w:sz w:val="24"/>
          <w:szCs w:val="24"/>
        </w:rPr>
        <w:t>26</w:t>
      </w:r>
    </w:p>
    <w:p w14:paraId="02166290" w14:textId="2A51AA61" w:rsidR="003D2B7B" w:rsidRPr="00455784" w:rsidRDefault="003D2B7B" w:rsidP="00FC53B4">
      <w:pPr>
        <w:jc w:val="both"/>
        <w:rPr>
          <w:color w:val="000000"/>
          <w:sz w:val="24"/>
          <w:szCs w:val="24"/>
        </w:rPr>
      </w:pPr>
      <w:r w:rsidRPr="00455784">
        <w:rPr>
          <w:color w:val="000000"/>
          <w:sz w:val="24"/>
          <w:szCs w:val="24"/>
        </w:rPr>
        <w:t xml:space="preserve">Czy Zamawiający dopuści w Pakiecie 43 poz.5  do wyceny lek w postaci kapsułki miękkiej ? </w:t>
      </w:r>
    </w:p>
    <w:p w14:paraId="68A82FCB" w14:textId="0508FEED" w:rsidR="00FC53B4" w:rsidRPr="00455784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55784">
        <w:rPr>
          <w:b/>
          <w:bCs/>
          <w:sz w:val="24"/>
          <w:szCs w:val="24"/>
        </w:rPr>
        <w:t>Stanowisko (wyjaśnienie) Zamawiającego:</w:t>
      </w:r>
      <w:r w:rsidR="00455784" w:rsidRPr="00455784">
        <w:rPr>
          <w:sz w:val="24"/>
          <w:szCs w:val="24"/>
        </w:rPr>
        <w:t xml:space="preserve"> Zamawiający dopuszcza, także</w:t>
      </w:r>
    </w:p>
    <w:p w14:paraId="6B31982F" w14:textId="77777777" w:rsidR="00FC53B4" w:rsidRPr="00455784" w:rsidRDefault="00FC53B4" w:rsidP="00FC53B4">
      <w:pPr>
        <w:jc w:val="both"/>
        <w:rPr>
          <w:color w:val="000000"/>
          <w:sz w:val="24"/>
          <w:szCs w:val="24"/>
        </w:rPr>
      </w:pPr>
    </w:p>
    <w:p w14:paraId="7A5E946C" w14:textId="5210888F" w:rsidR="003D2B7B" w:rsidRPr="00455784" w:rsidRDefault="003D2B7B" w:rsidP="00FC53B4">
      <w:pPr>
        <w:pStyle w:val="Default"/>
        <w:jc w:val="both"/>
        <w:rPr>
          <w:b/>
          <w:bCs/>
        </w:rPr>
      </w:pPr>
      <w:r w:rsidRPr="00455784">
        <w:rPr>
          <w:b/>
          <w:bCs/>
        </w:rPr>
        <w:t xml:space="preserve">Pytanie nr </w:t>
      </w:r>
      <w:r w:rsidR="00FC53B4" w:rsidRPr="00455784">
        <w:rPr>
          <w:b/>
          <w:bCs/>
        </w:rPr>
        <w:t>27</w:t>
      </w:r>
    </w:p>
    <w:p w14:paraId="2FCFD294" w14:textId="12845932" w:rsidR="003D2B7B" w:rsidRPr="00455784" w:rsidRDefault="003D2B7B" w:rsidP="00FC53B4">
      <w:pPr>
        <w:pStyle w:val="Default"/>
        <w:jc w:val="both"/>
      </w:pPr>
      <w:r w:rsidRPr="00455784">
        <w:t xml:space="preserve">Czy Zamawiający dopuści w Pakiecie 43 poz. 7do wyceny lek w postaci drażetki ? </w:t>
      </w:r>
    </w:p>
    <w:p w14:paraId="324FF929" w14:textId="400CA38E" w:rsidR="00FC53B4" w:rsidRPr="00455784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455784">
        <w:rPr>
          <w:b/>
          <w:bCs/>
          <w:sz w:val="24"/>
          <w:szCs w:val="24"/>
        </w:rPr>
        <w:t>Stanowisko (wyjaśnienie) Zamawiającego:</w:t>
      </w:r>
      <w:r w:rsidR="00455784" w:rsidRPr="00455784">
        <w:rPr>
          <w:b/>
          <w:bCs/>
          <w:sz w:val="24"/>
          <w:szCs w:val="24"/>
        </w:rPr>
        <w:t xml:space="preserve"> </w:t>
      </w:r>
      <w:r w:rsidR="00455784" w:rsidRPr="00455784">
        <w:rPr>
          <w:sz w:val="24"/>
          <w:szCs w:val="24"/>
        </w:rPr>
        <w:t>Zamawiający dopuszcza, także</w:t>
      </w:r>
    </w:p>
    <w:p w14:paraId="51151EEB" w14:textId="77777777" w:rsidR="00FC53B4" w:rsidRPr="00332B7E" w:rsidRDefault="00FC53B4" w:rsidP="00FC53B4">
      <w:pPr>
        <w:pStyle w:val="Default"/>
        <w:jc w:val="both"/>
        <w:rPr>
          <w:highlight w:val="yellow"/>
        </w:rPr>
      </w:pPr>
    </w:p>
    <w:p w14:paraId="557E168C" w14:textId="2885EA51" w:rsidR="00FC53B4" w:rsidRPr="003F2B4E" w:rsidRDefault="00FC53B4" w:rsidP="00FC53B4">
      <w:pPr>
        <w:pStyle w:val="Default"/>
        <w:jc w:val="both"/>
        <w:rPr>
          <w:b/>
          <w:bCs/>
        </w:rPr>
      </w:pPr>
      <w:r w:rsidRPr="003F2B4E">
        <w:rPr>
          <w:b/>
          <w:bCs/>
        </w:rPr>
        <w:t>Pytanie nr 28</w:t>
      </w:r>
    </w:p>
    <w:p w14:paraId="52CE4E4F" w14:textId="77777777" w:rsidR="003D2B7B" w:rsidRPr="003F2B4E" w:rsidRDefault="003D2B7B" w:rsidP="00FC53B4">
      <w:pPr>
        <w:jc w:val="both"/>
        <w:rPr>
          <w:color w:val="000000"/>
          <w:sz w:val="24"/>
          <w:szCs w:val="24"/>
        </w:rPr>
      </w:pPr>
      <w:r w:rsidRPr="003F2B4E">
        <w:rPr>
          <w:color w:val="000000"/>
          <w:sz w:val="24"/>
          <w:szCs w:val="24"/>
        </w:rPr>
        <w:t xml:space="preserve">Czy Zamawiający dopuści w Pakiecie 43 poz.8;9  do wyceny lek w postaci kapsułki twardej ? </w:t>
      </w:r>
    </w:p>
    <w:p w14:paraId="6A2164ED" w14:textId="01349E2A" w:rsidR="00FC53B4" w:rsidRPr="003F2B4E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3F2B4E">
        <w:rPr>
          <w:b/>
          <w:bCs/>
          <w:sz w:val="24"/>
          <w:szCs w:val="24"/>
        </w:rPr>
        <w:t>Stanowisko (wyjaśnienie) Zamawiającego:</w:t>
      </w:r>
      <w:r w:rsidR="003F2B4E" w:rsidRPr="003F2B4E">
        <w:rPr>
          <w:b/>
          <w:bCs/>
          <w:sz w:val="24"/>
          <w:szCs w:val="24"/>
        </w:rPr>
        <w:t xml:space="preserve"> </w:t>
      </w:r>
      <w:r w:rsidR="003F2B4E" w:rsidRPr="003F2B4E">
        <w:rPr>
          <w:sz w:val="24"/>
          <w:szCs w:val="24"/>
        </w:rPr>
        <w:t>Zamawiający dopuszcza, także</w:t>
      </w:r>
    </w:p>
    <w:p w14:paraId="1291456F" w14:textId="77777777" w:rsidR="00FC53B4" w:rsidRPr="00332B7E" w:rsidRDefault="00FC53B4" w:rsidP="00FC53B4">
      <w:pPr>
        <w:jc w:val="both"/>
        <w:rPr>
          <w:color w:val="000000"/>
          <w:sz w:val="24"/>
          <w:szCs w:val="24"/>
          <w:highlight w:val="yellow"/>
        </w:rPr>
      </w:pPr>
    </w:p>
    <w:p w14:paraId="421A980B" w14:textId="690ADA23" w:rsidR="00FC53B4" w:rsidRPr="003F2B4E" w:rsidRDefault="00FC53B4" w:rsidP="00FC53B4">
      <w:pPr>
        <w:pStyle w:val="Default"/>
        <w:jc w:val="both"/>
        <w:rPr>
          <w:b/>
          <w:bCs/>
        </w:rPr>
      </w:pPr>
      <w:r w:rsidRPr="003F2B4E">
        <w:rPr>
          <w:b/>
          <w:bCs/>
        </w:rPr>
        <w:t>Pytanie nr 29</w:t>
      </w:r>
    </w:p>
    <w:p w14:paraId="4F9F15AC" w14:textId="77777777" w:rsidR="003D2B7B" w:rsidRPr="003F2B4E" w:rsidRDefault="003D2B7B" w:rsidP="00FC53B4">
      <w:pPr>
        <w:jc w:val="both"/>
        <w:rPr>
          <w:color w:val="000000"/>
          <w:sz w:val="24"/>
          <w:szCs w:val="24"/>
        </w:rPr>
      </w:pPr>
      <w:r w:rsidRPr="003F2B4E">
        <w:rPr>
          <w:color w:val="000000"/>
          <w:sz w:val="24"/>
          <w:szCs w:val="24"/>
        </w:rPr>
        <w:t>Zwracam się z prośbą o wykreślenie z Pakietu 43 pozycja 11 ze względu na zakończoną produkcję. Umożliwi to składanie ofert nie tylko dostawcom hurtowym, ale również producentom leków a w konsekwencji zwiększy konkurencyjność oraz pozyskanie rzeczywiście korzystnych ofert, lub dopuści Zamawiający do wyceny 45 mg ?</w:t>
      </w:r>
    </w:p>
    <w:p w14:paraId="05A7908A" w14:textId="6C6DCB86" w:rsidR="00FC53B4" w:rsidRPr="003F2B4E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3F2B4E">
        <w:rPr>
          <w:b/>
          <w:bCs/>
          <w:sz w:val="24"/>
          <w:szCs w:val="24"/>
        </w:rPr>
        <w:t>Stanowisko (wyjaśnienie) Zamawiającego:</w:t>
      </w:r>
      <w:r w:rsidR="003F2B4E" w:rsidRPr="003F2B4E">
        <w:rPr>
          <w:b/>
          <w:bCs/>
          <w:sz w:val="24"/>
          <w:szCs w:val="24"/>
        </w:rPr>
        <w:t xml:space="preserve"> </w:t>
      </w:r>
      <w:r w:rsidR="003F2B4E" w:rsidRPr="003F2B4E">
        <w:rPr>
          <w:sz w:val="24"/>
          <w:szCs w:val="24"/>
        </w:rPr>
        <w:t>Zamawiający dopuszcza produkt leczniczy zawierający 45 mg jonów wapnia.</w:t>
      </w:r>
      <w:r w:rsidR="003F2B4E" w:rsidRPr="003F2B4E">
        <w:rPr>
          <w:b/>
          <w:bCs/>
          <w:sz w:val="24"/>
          <w:szCs w:val="24"/>
        </w:rPr>
        <w:t xml:space="preserve"> </w:t>
      </w:r>
    </w:p>
    <w:p w14:paraId="42064591" w14:textId="77777777" w:rsidR="00FC53B4" w:rsidRPr="00332B7E" w:rsidRDefault="00FC53B4" w:rsidP="00FC53B4">
      <w:pPr>
        <w:jc w:val="both"/>
        <w:rPr>
          <w:color w:val="000000"/>
          <w:sz w:val="24"/>
          <w:szCs w:val="24"/>
          <w:highlight w:val="yellow"/>
        </w:rPr>
      </w:pPr>
    </w:p>
    <w:p w14:paraId="52D62977" w14:textId="476D8533" w:rsidR="00FC53B4" w:rsidRPr="008B70BC" w:rsidRDefault="00FC53B4" w:rsidP="00FC53B4">
      <w:pPr>
        <w:pStyle w:val="Default"/>
        <w:jc w:val="both"/>
        <w:rPr>
          <w:b/>
          <w:bCs/>
        </w:rPr>
      </w:pPr>
      <w:r w:rsidRPr="008B70BC">
        <w:rPr>
          <w:b/>
          <w:bCs/>
        </w:rPr>
        <w:t>Pytanie nr 30</w:t>
      </w:r>
    </w:p>
    <w:p w14:paraId="250F53AF" w14:textId="77777777" w:rsidR="003D2B7B" w:rsidRPr="008B70BC" w:rsidRDefault="003D2B7B" w:rsidP="00FC53B4">
      <w:pPr>
        <w:pStyle w:val="Default"/>
        <w:jc w:val="both"/>
      </w:pPr>
      <w:r w:rsidRPr="008B70BC">
        <w:t>Zwracam się z prośbą o wykreślenie z Pakietu 43 pozycja 13 ze względu na zakończoną produkcję. Umożliwi to składanie ofert nie tylko dostawcom hurtowym, ale również producentom leków a w konsekwencji zwiększy konkurencyjność oraz pozyskanie rzeczywiście korzystnych ofert</w:t>
      </w:r>
    </w:p>
    <w:p w14:paraId="7CB52FA9" w14:textId="7814E95D" w:rsidR="00FC53B4" w:rsidRPr="008B70BC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8B70BC">
        <w:rPr>
          <w:b/>
          <w:bCs/>
          <w:sz w:val="24"/>
          <w:szCs w:val="24"/>
        </w:rPr>
        <w:t>Stanowisko (wyjaśnienie) Zamawiającego:</w:t>
      </w:r>
      <w:r w:rsidR="008B70BC" w:rsidRPr="008B70BC">
        <w:rPr>
          <w:b/>
          <w:bCs/>
          <w:sz w:val="24"/>
          <w:szCs w:val="24"/>
        </w:rPr>
        <w:t xml:space="preserve"> </w:t>
      </w:r>
      <w:r w:rsidR="008B70BC" w:rsidRPr="008B70BC">
        <w:rPr>
          <w:sz w:val="24"/>
          <w:szCs w:val="24"/>
        </w:rPr>
        <w:t xml:space="preserve">Zamawiający wykreśla pozycję nr 13 z zdania nr 43. Zamawiający modyfikuje formularz asortymentowo-cenowy w tym zakresie. </w:t>
      </w:r>
    </w:p>
    <w:p w14:paraId="00BA0DEF" w14:textId="77777777" w:rsidR="00FC53B4" w:rsidRPr="003F2B4E" w:rsidRDefault="00FC53B4" w:rsidP="00FC53B4">
      <w:pPr>
        <w:pStyle w:val="Default"/>
        <w:jc w:val="both"/>
      </w:pPr>
    </w:p>
    <w:p w14:paraId="724B8F92" w14:textId="27ED9522" w:rsidR="00FC53B4" w:rsidRPr="003F2B4E" w:rsidRDefault="00FC53B4" w:rsidP="00FC53B4">
      <w:pPr>
        <w:pStyle w:val="Default"/>
        <w:jc w:val="both"/>
        <w:rPr>
          <w:b/>
          <w:bCs/>
        </w:rPr>
      </w:pPr>
      <w:r w:rsidRPr="003F2B4E">
        <w:rPr>
          <w:b/>
          <w:bCs/>
        </w:rPr>
        <w:t>Pytanie nr 31</w:t>
      </w:r>
    </w:p>
    <w:p w14:paraId="580A1F23" w14:textId="77777777" w:rsidR="003D2B7B" w:rsidRPr="003F2B4E" w:rsidRDefault="003D2B7B" w:rsidP="00FC53B4">
      <w:pPr>
        <w:jc w:val="both"/>
        <w:rPr>
          <w:color w:val="000000"/>
          <w:sz w:val="24"/>
          <w:szCs w:val="24"/>
        </w:rPr>
      </w:pPr>
      <w:r w:rsidRPr="003F2B4E">
        <w:rPr>
          <w:color w:val="000000"/>
          <w:sz w:val="24"/>
          <w:szCs w:val="24"/>
        </w:rPr>
        <w:t xml:space="preserve">Czy Zamawiający dopuści w Pakiecie 43 poz. 21  do wyceny lek w postaci tabletki ? </w:t>
      </w:r>
    </w:p>
    <w:p w14:paraId="298C3D49" w14:textId="0441623C" w:rsidR="00FC53B4" w:rsidRPr="003F2B4E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3F2B4E">
        <w:rPr>
          <w:b/>
          <w:bCs/>
          <w:sz w:val="24"/>
          <w:szCs w:val="24"/>
        </w:rPr>
        <w:t>Stanowisko (wyjaśnienie) Zamawiającego:</w:t>
      </w:r>
      <w:r w:rsidR="003F2B4E" w:rsidRPr="003F2B4E">
        <w:rPr>
          <w:b/>
          <w:bCs/>
          <w:sz w:val="24"/>
          <w:szCs w:val="24"/>
        </w:rPr>
        <w:t xml:space="preserve"> </w:t>
      </w:r>
      <w:r w:rsidR="003F2B4E" w:rsidRPr="003F2B4E">
        <w:rPr>
          <w:sz w:val="24"/>
          <w:szCs w:val="24"/>
        </w:rPr>
        <w:t>Zamawiający dopuszcza, także</w:t>
      </w:r>
    </w:p>
    <w:p w14:paraId="65C74AC4" w14:textId="77777777" w:rsidR="00FC53B4" w:rsidRPr="003F2B4E" w:rsidRDefault="00FC53B4" w:rsidP="00FC53B4">
      <w:pPr>
        <w:jc w:val="both"/>
        <w:rPr>
          <w:color w:val="000000"/>
          <w:sz w:val="24"/>
          <w:szCs w:val="24"/>
        </w:rPr>
      </w:pPr>
    </w:p>
    <w:p w14:paraId="54DAEA27" w14:textId="01D1815D" w:rsidR="00FC53B4" w:rsidRPr="003F2B4E" w:rsidRDefault="00FC53B4" w:rsidP="00FC53B4">
      <w:pPr>
        <w:pStyle w:val="Default"/>
        <w:jc w:val="both"/>
        <w:rPr>
          <w:b/>
          <w:bCs/>
        </w:rPr>
      </w:pPr>
      <w:r w:rsidRPr="003F2B4E">
        <w:rPr>
          <w:b/>
          <w:bCs/>
        </w:rPr>
        <w:t>Pytanie nr 32</w:t>
      </w:r>
    </w:p>
    <w:p w14:paraId="17597542" w14:textId="77777777" w:rsidR="003D2B7B" w:rsidRPr="003F2B4E" w:rsidRDefault="003D2B7B" w:rsidP="00FC53B4">
      <w:pPr>
        <w:jc w:val="both"/>
        <w:rPr>
          <w:color w:val="000000"/>
          <w:sz w:val="24"/>
          <w:szCs w:val="24"/>
        </w:rPr>
      </w:pPr>
      <w:r w:rsidRPr="003F2B4E">
        <w:rPr>
          <w:color w:val="000000"/>
          <w:sz w:val="24"/>
          <w:szCs w:val="24"/>
        </w:rPr>
        <w:t xml:space="preserve">Czy Zamawiający dopuści w Pakiecie 54 poz. 1 do wyceny krem w gramaturze 100g gramatura 400g jest już wycofana z oferty producenta. </w:t>
      </w:r>
    </w:p>
    <w:p w14:paraId="22151529" w14:textId="62C3C70F" w:rsidR="00FC53B4" w:rsidRPr="003F2B4E" w:rsidRDefault="00FC53B4" w:rsidP="00FC53B4">
      <w:pPr>
        <w:ind w:left="30" w:right="-72"/>
        <w:jc w:val="both"/>
        <w:rPr>
          <w:b/>
          <w:bCs/>
          <w:sz w:val="24"/>
          <w:szCs w:val="24"/>
        </w:rPr>
      </w:pPr>
      <w:r w:rsidRPr="003F2B4E">
        <w:rPr>
          <w:b/>
          <w:bCs/>
          <w:sz w:val="24"/>
          <w:szCs w:val="24"/>
        </w:rPr>
        <w:t>Stanowisko (wyjaśnienie) Zamawiającego:</w:t>
      </w:r>
      <w:r w:rsidR="003F2B4E" w:rsidRPr="003F2B4E">
        <w:rPr>
          <w:sz w:val="24"/>
          <w:szCs w:val="24"/>
        </w:rPr>
        <w:t xml:space="preserve"> Zamawiający dopuszcza, także</w:t>
      </w:r>
    </w:p>
    <w:p w14:paraId="24B4EF8C" w14:textId="77777777" w:rsidR="00FC53B4" w:rsidRPr="003F2B4E" w:rsidRDefault="00FC53B4" w:rsidP="00FC53B4">
      <w:pPr>
        <w:spacing w:line="360" w:lineRule="auto"/>
        <w:jc w:val="both"/>
        <w:rPr>
          <w:rFonts w:ascii="Calibri Light" w:hAnsi="Calibri Light" w:cs="Calibri Light"/>
        </w:rPr>
      </w:pPr>
    </w:p>
    <w:p w14:paraId="6A117956" w14:textId="407AFCA1" w:rsidR="00FC53B4" w:rsidRPr="003F2B4E" w:rsidRDefault="00FC53B4" w:rsidP="00FC53B4">
      <w:pPr>
        <w:pStyle w:val="Default"/>
        <w:jc w:val="both"/>
        <w:rPr>
          <w:b/>
          <w:bCs/>
        </w:rPr>
      </w:pPr>
      <w:r w:rsidRPr="003F2B4E">
        <w:rPr>
          <w:b/>
          <w:bCs/>
        </w:rPr>
        <w:t>Pytanie nr 33</w:t>
      </w:r>
    </w:p>
    <w:p w14:paraId="67741C1C" w14:textId="77777777" w:rsidR="00FC53B4" w:rsidRPr="003F2B4E" w:rsidRDefault="00FC53B4" w:rsidP="00FC53B4">
      <w:pPr>
        <w:jc w:val="both"/>
        <w:rPr>
          <w:color w:val="000000"/>
          <w:sz w:val="24"/>
          <w:szCs w:val="24"/>
        </w:rPr>
      </w:pPr>
      <w:r w:rsidRPr="003F2B4E">
        <w:rPr>
          <w:color w:val="000000"/>
          <w:sz w:val="24"/>
          <w:szCs w:val="24"/>
        </w:rPr>
        <w:t>Pakiet 12, Pozycja 1, Phenobarbitalum, 0,04 liof.+2 ml rozp., inj./fiol.+amp.: Czy Zamawiający wyrazi zgodę na dopuszczenie leku FENOBARBITALE SODICO S.A.L.F, 100MG/2 ML, ROZTWÓR DO WSTRZYKIWAŃ, 5 FIOLEK X 2 ML z odpowiednim przeliczeniem ilości?</w:t>
      </w:r>
    </w:p>
    <w:p w14:paraId="64F279AD" w14:textId="39F7E601" w:rsidR="00FC53B4" w:rsidRPr="003F2B4E" w:rsidRDefault="00FC53B4" w:rsidP="00FC53B4">
      <w:pPr>
        <w:ind w:left="30" w:right="-72"/>
        <w:jc w:val="both"/>
        <w:rPr>
          <w:sz w:val="24"/>
          <w:szCs w:val="24"/>
        </w:rPr>
      </w:pPr>
      <w:r w:rsidRPr="003F2B4E">
        <w:rPr>
          <w:b/>
          <w:bCs/>
          <w:sz w:val="24"/>
          <w:szCs w:val="24"/>
        </w:rPr>
        <w:t>Stanowisko (wyjaśnienie) Zamawiającego:</w:t>
      </w:r>
      <w:r w:rsidR="003F2B4E" w:rsidRPr="003F2B4E">
        <w:rPr>
          <w:b/>
          <w:bCs/>
          <w:sz w:val="24"/>
          <w:szCs w:val="24"/>
        </w:rPr>
        <w:t xml:space="preserve"> </w:t>
      </w:r>
      <w:r w:rsidR="003F2B4E" w:rsidRPr="003F2B4E">
        <w:rPr>
          <w:sz w:val="24"/>
          <w:szCs w:val="24"/>
        </w:rPr>
        <w:t xml:space="preserve">Zamawiający wyraża zgodę. </w:t>
      </w:r>
    </w:p>
    <w:p w14:paraId="1EE66992" w14:textId="1605AE96" w:rsidR="00687428" w:rsidRPr="003F2B4E" w:rsidRDefault="003F2B4E" w:rsidP="00687428">
      <w:pPr>
        <w:pStyle w:val="Default"/>
        <w:jc w:val="both"/>
        <w:rPr>
          <w:b/>
          <w:bCs/>
        </w:rPr>
      </w:pPr>
      <w:r>
        <w:rPr>
          <w:b/>
          <w:bCs/>
        </w:rPr>
        <w:br/>
      </w:r>
      <w:r w:rsidR="00687428" w:rsidRPr="003F2B4E">
        <w:rPr>
          <w:b/>
          <w:bCs/>
        </w:rPr>
        <w:t>Pytanie nr 34</w:t>
      </w:r>
    </w:p>
    <w:p w14:paraId="75EE9BEB" w14:textId="77777777" w:rsidR="00687428" w:rsidRPr="003F2B4E" w:rsidRDefault="00687428" w:rsidP="00687428">
      <w:pPr>
        <w:spacing w:line="276" w:lineRule="auto"/>
        <w:jc w:val="both"/>
        <w:rPr>
          <w:sz w:val="24"/>
          <w:szCs w:val="24"/>
        </w:rPr>
      </w:pPr>
      <w:r w:rsidRPr="003F2B4E">
        <w:rPr>
          <w:sz w:val="24"/>
          <w:szCs w:val="24"/>
        </w:rPr>
        <w:t>Czy Zamawiający potwierdza, że dostawy będą realizowane od poniedziałku do piątku?</w:t>
      </w:r>
    </w:p>
    <w:p w14:paraId="1F19E628" w14:textId="77777777" w:rsidR="003F2B4E" w:rsidRPr="003F2B4E" w:rsidRDefault="00687428" w:rsidP="003F2B4E">
      <w:pPr>
        <w:ind w:left="30" w:right="-72"/>
        <w:jc w:val="both"/>
        <w:rPr>
          <w:sz w:val="24"/>
          <w:szCs w:val="24"/>
        </w:rPr>
      </w:pPr>
      <w:r w:rsidRPr="003F2B4E">
        <w:rPr>
          <w:b/>
          <w:bCs/>
          <w:sz w:val="24"/>
          <w:szCs w:val="24"/>
        </w:rPr>
        <w:t>Stanowisko (wyjaśnienie) Zamawiającego:</w:t>
      </w:r>
      <w:r w:rsidR="003F2B4E" w:rsidRPr="003F2B4E">
        <w:rPr>
          <w:b/>
          <w:bCs/>
          <w:sz w:val="24"/>
          <w:szCs w:val="24"/>
        </w:rPr>
        <w:t xml:space="preserve"> </w:t>
      </w:r>
      <w:r w:rsidR="003F2B4E" w:rsidRPr="003F2B4E">
        <w:rPr>
          <w:sz w:val="24"/>
          <w:szCs w:val="24"/>
        </w:rPr>
        <w:t>Zamawiający potwierdza, że dostawy będą realizowane od poniedziałku do piątku</w:t>
      </w:r>
    </w:p>
    <w:p w14:paraId="2C688E5C" w14:textId="6AB3CC87" w:rsidR="00687428" w:rsidRPr="003C6BA8" w:rsidRDefault="003F2B4E" w:rsidP="00687428">
      <w:pPr>
        <w:pStyle w:val="Default"/>
        <w:jc w:val="both"/>
        <w:rPr>
          <w:b/>
          <w:bCs/>
        </w:rPr>
      </w:pPr>
      <w:r>
        <w:rPr>
          <w:b/>
          <w:bCs/>
        </w:rPr>
        <w:br/>
      </w:r>
      <w:r w:rsidR="00687428" w:rsidRPr="003C6BA8">
        <w:rPr>
          <w:b/>
          <w:bCs/>
        </w:rPr>
        <w:t>Pytanie nr 35</w:t>
      </w:r>
    </w:p>
    <w:p w14:paraId="5DE074AA" w14:textId="77777777" w:rsidR="00687428" w:rsidRPr="003C6BA8" w:rsidRDefault="00687428" w:rsidP="00687428">
      <w:pPr>
        <w:spacing w:line="276" w:lineRule="auto"/>
        <w:jc w:val="both"/>
        <w:rPr>
          <w:sz w:val="24"/>
          <w:szCs w:val="24"/>
        </w:rPr>
      </w:pPr>
      <w:r w:rsidRPr="003C6BA8">
        <w:rPr>
          <w:sz w:val="24"/>
          <w:szCs w:val="24"/>
        </w:rPr>
        <w:lastRenderedPageBreak/>
        <w:t xml:space="preserve">Czy Zamawiający w § 8 ust. 2 umowy wydłuży termin do rozpatrzenia reklamacji jakościowej przez Wykonawcę do 14 dni roboczych? Zgłoszona reklamacja wymaga rozpatrzenia z uwzględnieniem i tu np. wyjaśnień firmy kurierskiej dostarczającej leki bądź zbadania jakościowo wadliwego towaru, a następnie (przy uwzględnieniu reklamacji) dostarczenia towaru. </w:t>
      </w:r>
    </w:p>
    <w:p w14:paraId="4EFC81E3" w14:textId="794492A6" w:rsidR="00687428" w:rsidRPr="00CA6982" w:rsidRDefault="00687428" w:rsidP="00687428">
      <w:pPr>
        <w:ind w:left="30" w:right="-72"/>
        <w:jc w:val="both"/>
        <w:rPr>
          <w:color w:val="000000"/>
          <w:sz w:val="24"/>
          <w:szCs w:val="24"/>
        </w:rPr>
      </w:pPr>
      <w:r w:rsidRPr="003C6BA8">
        <w:rPr>
          <w:b/>
          <w:bCs/>
          <w:sz w:val="24"/>
          <w:szCs w:val="24"/>
        </w:rPr>
        <w:t>Stanowisko (wyjaśnienie) Zamawiającego:</w:t>
      </w:r>
      <w:r w:rsidR="00CA6982">
        <w:rPr>
          <w:b/>
          <w:bCs/>
          <w:sz w:val="24"/>
          <w:szCs w:val="24"/>
        </w:rPr>
        <w:t xml:space="preserve"> </w:t>
      </w:r>
      <w:r w:rsidR="00CA6982" w:rsidRPr="00CA6982">
        <w:rPr>
          <w:color w:val="000000"/>
          <w:sz w:val="24"/>
          <w:szCs w:val="24"/>
        </w:rPr>
        <w:t>Jak SWZ. Zamawiający nie może oczekiwać na wyjaśnienia reklamacji. W razie bowiem jej nie uwzględnienia, pozostanie kwestia otwarta rozliczenia niezasadnej reklamacji, co nie może blokować Zamawiającego w dostawie zakwestionowanego produktu.</w:t>
      </w:r>
    </w:p>
    <w:p w14:paraId="57EE4A04" w14:textId="77777777" w:rsidR="00BE7BFD" w:rsidRPr="003C6BA8" w:rsidRDefault="00BE7BFD" w:rsidP="00520165">
      <w:pPr>
        <w:jc w:val="both"/>
        <w:rPr>
          <w:sz w:val="22"/>
          <w:szCs w:val="22"/>
        </w:rPr>
      </w:pPr>
    </w:p>
    <w:p w14:paraId="69ED5390" w14:textId="6B104A71" w:rsidR="00CC17B7" w:rsidRPr="003F2B4E" w:rsidRDefault="00CC17B7" w:rsidP="00CC17B7">
      <w:pPr>
        <w:pStyle w:val="Default"/>
        <w:jc w:val="both"/>
        <w:rPr>
          <w:b/>
          <w:bCs/>
        </w:rPr>
      </w:pPr>
      <w:r w:rsidRPr="003F2B4E">
        <w:rPr>
          <w:b/>
          <w:bCs/>
        </w:rPr>
        <w:t xml:space="preserve">Pytanie nr 36 – </w:t>
      </w:r>
      <w:r w:rsidRPr="003F2B4E">
        <w:t>dot.</w:t>
      </w:r>
      <w:r w:rsidRPr="003F2B4E">
        <w:rPr>
          <w:b/>
          <w:bCs/>
        </w:rPr>
        <w:t xml:space="preserve"> </w:t>
      </w:r>
      <w:r w:rsidRPr="003F2B4E">
        <w:rPr>
          <w:color w:val="auto"/>
        </w:rPr>
        <w:t xml:space="preserve">Pakiet 55 </w:t>
      </w:r>
      <w:r w:rsidR="009F7F94" w:rsidRPr="003F2B4E">
        <w:rPr>
          <w:color w:val="auto"/>
        </w:rPr>
        <w:t xml:space="preserve">(A-B) </w:t>
      </w:r>
    </w:p>
    <w:p w14:paraId="578A1D6E" w14:textId="78608A97" w:rsidR="009F7F94" w:rsidRPr="003F2B4E" w:rsidRDefault="009F7F94" w:rsidP="009F7F9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2B4E">
        <w:rPr>
          <w:rFonts w:ascii="Times New Roman" w:hAnsi="Times New Roman" w:cs="Times New Roman"/>
          <w:sz w:val="24"/>
          <w:szCs w:val="24"/>
        </w:rPr>
        <w:t>dot.</w:t>
      </w:r>
      <w:r w:rsidRPr="003F2B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F2B4E">
        <w:rPr>
          <w:rFonts w:ascii="Times New Roman" w:hAnsi="Times New Roman" w:cs="Times New Roman"/>
          <w:sz w:val="24"/>
          <w:szCs w:val="24"/>
        </w:rPr>
        <w:t>poz. 20 - C</w:t>
      </w:r>
      <w:r w:rsidR="00CC17B7" w:rsidRPr="003F2B4E">
        <w:rPr>
          <w:rFonts w:ascii="Times New Roman" w:hAnsi="Times New Roman" w:cs="Times New Roman"/>
          <w:sz w:val="24"/>
          <w:szCs w:val="24"/>
        </w:rPr>
        <w:t xml:space="preserve">zy Zamawiający wyrazi zgodę na wycenę żelu 1000jm/g? </w:t>
      </w:r>
    </w:p>
    <w:p w14:paraId="42FFD8A8" w14:textId="7FB4B248" w:rsidR="00CC17B7" w:rsidRPr="003F2B4E" w:rsidRDefault="009F7F94" w:rsidP="009F7F9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2B4E">
        <w:rPr>
          <w:rFonts w:ascii="Times New Roman" w:hAnsi="Times New Roman" w:cs="Times New Roman"/>
          <w:sz w:val="24"/>
          <w:szCs w:val="24"/>
        </w:rPr>
        <w:t>dot. poz. 23 - C</w:t>
      </w:r>
      <w:r w:rsidR="00CC17B7" w:rsidRPr="003F2B4E">
        <w:rPr>
          <w:rFonts w:ascii="Times New Roman" w:hAnsi="Times New Roman" w:cs="Times New Roman"/>
          <w:sz w:val="24"/>
          <w:szCs w:val="24"/>
        </w:rPr>
        <w:t>zy Zamawiający wyrazi zgodę na wycenę Sudocrem expert krem 125g?</w:t>
      </w:r>
    </w:p>
    <w:p w14:paraId="49D702B5" w14:textId="02470405" w:rsidR="009F7F94" w:rsidRPr="003F2B4E" w:rsidRDefault="00CC17B7" w:rsidP="009F7F94">
      <w:pPr>
        <w:pStyle w:val="Default"/>
        <w:rPr>
          <w:b/>
          <w:bCs/>
        </w:rPr>
      </w:pPr>
      <w:r w:rsidRPr="003F2B4E">
        <w:rPr>
          <w:b/>
          <w:bCs/>
        </w:rPr>
        <w:t>Stanowisko (wyjaśnienie) Zamawiającego</w:t>
      </w:r>
      <w:r w:rsidR="009F7F94" w:rsidRPr="003F2B4E">
        <w:rPr>
          <w:b/>
          <w:bCs/>
        </w:rPr>
        <w:t xml:space="preserve"> A</w:t>
      </w:r>
      <w:r w:rsidRPr="003F2B4E">
        <w:rPr>
          <w:b/>
          <w:bCs/>
        </w:rPr>
        <w:t>:</w:t>
      </w:r>
      <w:r w:rsidR="003F2B4E" w:rsidRPr="003F2B4E">
        <w:rPr>
          <w:b/>
          <w:bCs/>
        </w:rPr>
        <w:t xml:space="preserve"> </w:t>
      </w:r>
      <w:r w:rsidR="003F2B4E" w:rsidRPr="003F2B4E">
        <w:t>Zamawiający wyraża zgodę</w:t>
      </w:r>
      <w:r w:rsidR="009F7F94" w:rsidRPr="003F2B4E">
        <w:rPr>
          <w:b/>
          <w:bCs/>
        </w:rPr>
        <w:br/>
        <w:t>Stanowisko (wyjaśnienie) Zamawiającego B:</w:t>
      </w:r>
      <w:r w:rsidR="003F2B4E" w:rsidRPr="003F2B4E">
        <w:rPr>
          <w:b/>
          <w:bCs/>
        </w:rPr>
        <w:t xml:space="preserve"> </w:t>
      </w:r>
      <w:r w:rsidR="003F2B4E" w:rsidRPr="003F2B4E">
        <w:t>Zamawiający wyraża zgodę</w:t>
      </w:r>
    </w:p>
    <w:p w14:paraId="382145C7" w14:textId="588FBB4F" w:rsidR="00CC17B7" w:rsidRDefault="00CC17B7" w:rsidP="00CC17B7">
      <w:pPr>
        <w:pStyle w:val="Default"/>
        <w:jc w:val="both"/>
        <w:rPr>
          <w:b/>
          <w:bCs/>
        </w:rPr>
      </w:pPr>
    </w:p>
    <w:p w14:paraId="633C9228" w14:textId="77777777" w:rsidR="00420610" w:rsidRDefault="00420610" w:rsidP="00CC17B7">
      <w:pPr>
        <w:pStyle w:val="Default"/>
        <w:jc w:val="both"/>
        <w:rPr>
          <w:b/>
          <w:bCs/>
        </w:rPr>
      </w:pPr>
    </w:p>
    <w:p w14:paraId="0A40CBD9" w14:textId="6D0EB6DF" w:rsidR="00420610" w:rsidRPr="003F2B4E" w:rsidRDefault="00420610" w:rsidP="00420610">
      <w:pPr>
        <w:rPr>
          <w:b/>
          <w:bCs/>
          <w:sz w:val="24"/>
          <w:szCs w:val="24"/>
        </w:rPr>
      </w:pPr>
      <w:bookmarkStart w:id="0" w:name="_Hlk154741870"/>
      <w:r w:rsidRPr="003F2B4E">
        <w:rPr>
          <w:b/>
          <w:bCs/>
          <w:sz w:val="24"/>
          <w:szCs w:val="24"/>
        </w:rPr>
        <w:t>Pytanie nr 37</w:t>
      </w:r>
    </w:p>
    <w:p w14:paraId="599EA0D3" w14:textId="586DE040" w:rsidR="00420610" w:rsidRPr="003F2B4E" w:rsidRDefault="00420610" w:rsidP="00420610">
      <w:pPr>
        <w:rPr>
          <w:sz w:val="24"/>
          <w:szCs w:val="24"/>
        </w:rPr>
      </w:pPr>
      <w:r w:rsidRPr="003F2B4E">
        <w:rPr>
          <w:sz w:val="24"/>
          <w:szCs w:val="24"/>
        </w:rPr>
        <w:t xml:space="preserve">Czy </w:t>
      </w:r>
      <w:r w:rsidRPr="003F2B4E">
        <w:rPr>
          <w:rFonts w:cs="Calibri"/>
          <w:bCs/>
          <w:sz w:val="24"/>
          <w:szCs w:val="24"/>
          <w:u w:val="single"/>
        </w:rPr>
        <w:t xml:space="preserve">w Pakiecie 46 </w:t>
      </w:r>
      <w:r w:rsidRPr="003F2B4E">
        <w:rPr>
          <w:sz w:val="24"/>
          <w:szCs w:val="24"/>
        </w:rPr>
        <w:t xml:space="preserve">Zamawiający dopuści zaoferowanie produktu ProbioDr, zawierającego 2 mld CFU bakterii </w:t>
      </w:r>
      <w:r w:rsidRPr="003F2B4E">
        <w:rPr>
          <w:i/>
          <w:iCs/>
          <w:sz w:val="24"/>
          <w:szCs w:val="24"/>
        </w:rPr>
        <w:t>Lactobacillus rhamnosus GG ATCC53103</w:t>
      </w:r>
      <w:r w:rsidRPr="003F2B4E">
        <w:rPr>
          <w:sz w:val="24"/>
          <w:szCs w:val="24"/>
        </w:rPr>
        <w:t xml:space="preserve"> i </w:t>
      </w:r>
      <w:r w:rsidRPr="003F2B4E">
        <w:rPr>
          <w:i/>
          <w:iCs/>
          <w:sz w:val="24"/>
          <w:szCs w:val="24"/>
        </w:rPr>
        <w:t>Lactobacillus helveticus</w:t>
      </w:r>
      <w:r w:rsidRPr="003F2B4E">
        <w:rPr>
          <w:sz w:val="24"/>
          <w:szCs w:val="24"/>
        </w:rPr>
        <w:t xml:space="preserve"> w łącznym stężeniu 2 mld CFU/ kaps? </w:t>
      </w:r>
    </w:p>
    <w:p w14:paraId="66F41E05" w14:textId="1B0EBD67" w:rsidR="00420610" w:rsidRPr="00420610" w:rsidRDefault="00420610" w:rsidP="00420610">
      <w:pPr>
        <w:pStyle w:val="Default"/>
        <w:jc w:val="both"/>
        <w:rPr>
          <w:b/>
          <w:bCs/>
        </w:rPr>
      </w:pPr>
      <w:r w:rsidRPr="003F2B4E">
        <w:rPr>
          <w:b/>
          <w:bCs/>
        </w:rPr>
        <w:t>Stanowisko (wyjaśnienie) Zamawiającego:</w:t>
      </w:r>
      <w:r w:rsidR="003F2B4E" w:rsidRPr="003F2B4E">
        <w:rPr>
          <w:b/>
          <w:bCs/>
        </w:rPr>
        <w:t xml:space="preserve"> </w:t>
      </w:r>
      <w:r w:rsidR="003F2B4E" w:rsidRPr="003F2B4E">
        <w:t>Zgodnie z SWZ</w:t>
      </w:r>
    </w:p>
    <w:p w14:paraId="2BA4A900" w14:textId="77777777" w:rsidR="00420610" w:rsidRPr="00420610" w:rsidRDefault="00420610" w:rsidP="00420610">
      <w:pPr>
        <w:rPr>
          <w:sz w:val="24"/>
          <w:szCs w:val="24"/>
        </w:rPr>
      </w:pPr>
    </w:p>
    <w:p w14:paraId="4D87463E" w14:textId="77777777" w:rsidR="00420610" w:rsidRPr="00420610" w:rsidRDefault="00420610" w:rsidP="00420610">
      <w:pPr>
        <w:pStyle w:val="Default"/>
        <w:jc w:val="both"/>
        <w:rPr>
          <w:b/>
          <w:bCs/>
        </w:rPr>
      </w:pPr>
    </w:p>
    <w:p w14:paraId="34E59315" w14:textId="0039F62B" w:rsidR="00420610" w:rsidRPr="003F2B4E" w:rsidRDefault="00420610" w:rsidP="00420610">
      <w:pPr>
        <w:rPr>
          <w:b/>
          <w:bCs/>
          <w:sz w:val="24"/>
          <w:szCs w:val="24"/>
        </w:rPr>
      </w:pPr>
      <w:r w:rsidRPr="003F2B4E">
        <w:rPr>
          <w:b/>
          <w:bCs/>
          <w:sz w:val="24"/>
          <w:szCs w:val="24"/>
        </w:rPr>
        <w:t>Pytanie nr 38</w:t>
      </w:r>
    </w:p>
    <w:p w14:paraId="231721D8" w14:textId="77777777" w:rsidR="00420610" w:rsidRPr="003F2B4E" w:rsidRDefault="00420610" w:rsidP="00420610">
      <w:pPr>
        <w:rPr>
          <w:color w:val="000000"/>
          <w:sz w:val="24"/>
          <w:szCs w:val="24"/>
        </w:rPr>
      </w:pPr>
      <w:r w:rsidRPr="003F2B4E">
        <w:rPr>
          <w:sz w:val="24"/>
          <w:szCs w:val="24"/>
        </w:rPr>
        <w:t xml:space="preserve">Czy </w:t>
      </w:r>
      <w:r w:rsidRPr="003F2B4E">
        <w:rPr>
          <w:bCs/>
          <w:sz w:val="24"/>
          <w:szCs w:val="24"/>
          <w:u w:val="single"/>
        </w:rPr>
        <w:t xml:space="preserve">w Pakiecie 45 </w:t>
      </w:r>
      <w:r w:rsidRPr="003F2B4E">
        <w:rPr>
          <w:sz w:val="24"/>
          <w:szCs w:val="24"/>
        </w:rPr>
        <w:t xml:space="preserve">Zamawiający dopuści zaoferowanie produktu EnteroDr., również zawierającego 250 mg drożdżaków </w:t>
      </w:r>
      <w:r w:rsidRPr="003F2B4E">
        <w:rPr>
          <w:i/>
          <w:iCs/>
          <w:sz w:val="24"/>
          <w:szCs w:val="24"/>
        </w:rPr>
        <w:t>Saccharomyces boulardii</w:t>
      </w:r>
      <w:r w:rsidRPr="003F2B4E">
        <w:rPr>
          <w:sz w:val="24"/>
          <w:szCs w:val="24"/>
        </w:rPr>
        <w:t xml:space="preserve"> / kaps.? Produkt konfekcjonowany w opakowaniach x 20 kaps. (prosimy o możliwość przeliczenia kapsułek na odpowiednią liczbę opakowań). Produkt nie zawiera laktozy i może być podawany osobom z nietolerancją laktozy, zespołem złego wchłaniania glukozy-galaktozy i niedoborem laktazy. </w:t>
      </w:r>
    </w:p>
    <w:p w14:paraId="3E30886C" w14:textId="1E3F4059" w:rsidR="00420610" w:rsidRDefault="00420610" w:rsidP="00420610">
      <w:pPr>
        <w:pStyle w:val="Default"/>
        <w:jc w:val="both"/>
        <w:rPr>
          <w:b/>
          <w:bCs/>
        </w:rPr>
      </w:pPr>
      <w:r w:rsidRPr="003F2B4E">
        <w:rPr>
          <w:b/>
          <w:bCs/>
        </w:rPr>
        <w:t>Stanowisko (wyjaśnienie) Zamawiającego:</w:t>
      </w:r>
      <w:r w:rsidR="003F2B4E" w:rsidRPr="003F2B4E">
        <w:rPr>
          <w:b/>
          <w:bCs/>
        </w:rPr>
        <w:t xml:space="preserve"> </w:t>
      </w:r>
      <w:r w:rsidR="003F2B4E" w:rsidRPr="003F2B4E">
        <w:t>Zgodnie z SWZ</w:t>
      </w:r>
    </w:p>
    <w:p w14:paraId="0B7A67AF" w14:textId="77777777" w:rsidR="00AF5CED" w:rsidRDefault="00AF5CED" w:rsidP="00420610">
      <w:pPr>
        <w:pStyle w:val="Default"/>
        <w:jc w:val="both"/>
        <w:rPr>
          <w:b/>
          <w:bCs/>
        </w:rPr>
      </w:pPr>
    </w:p>
    <w:p w14:paraId="0C48DE75" w14:textId="77777777" w:rsidR="00644DF5" w:rsidRDefault="00AF5CED" w:rsidP="00644DF5">
      <w:pPr>
        <w:rPr>
          <w:b/>
          <w:bCs/>
          <w:sz w:val="24"/>
          <w:szCs w:val="24"/>
        </w:rPr>
      </w:pPr>
      <w:r w:rsidRPr="00644DF5">
        <w:rPr>
          <w:b/>
          <w:bCs/>
          <w:sz w:val="24"/>
          <w:szCs w:val="24"/>
        </w:rPr>
        <w:t>Pytanie nr 39</w:t>
      </w:r>
    </w:p>
    <w:p w14:paraId="79A36280" w14:textId="1ACE1D4C" w:rsidR="00AF5CED" w:rsidRPr="00644DF5" w:rsidRDefault="00AF5CED" w:rsidP="00644DF5">
      <w:pPr>
        <w:jc w:val="both"/>
        <w:rPr>
          <w:sz w:val="24"/>
          <w:szCs w:val="24"/>
        </w:rPr>
      </w:pPr>
      <w:r w:rsidRPr="00644DF5">
        <w:rPr>
          <w:sz w:val="24"/>
          <w:szCs w:val="24"/>
          <w:shd w:val="clear" w:color="auto" w:fill="FFFFFF"/>
        </w:rPr>
        <w:t>Do §10 ust. 2 pkt 6) wzoru umowy: Prosimy o potwierdzenie, że ewentualna zmiana terminu realizacji umowy (przedłużenie) wymagała będzie zgody obu stron wyrażonej w formie aneksu</w:t>
      </w:r>
    </w:p>
    <w:p w14:paraId="73506B02" w14:textId="77777777" w:rsidR="00644DF5" w:rsidRPr="008768A2" w:rsidRDefault="00AF5CED" w:rsidP="00644DF5">
      <w:pPr>
        <w:pStyle w:val="Default"/>
        <w:jc w:val="both"/>
        <w:rPr>
          <w:b/>
          <w:bCs/>
          <w:color w:val="auto"/>
        </w:rPr>
      </w:pPr>
      <w:r w:rsidRPr="00644DF5">
        <w:rPr>
          <w:b/>
          <w:bCs/>
          <w:color w:val="auto"/>
        </w:rPr>
        <w:t>Stanowisko (wyjaśnienie) Zamawiającego:</w:t>
      </w:r>
      <w:r w:rsidR="00644DF5" w:rsidRPr="00644DF5">
        <w:rPr>
          <w:b/>
          <w:bCs/>
          <w:color w:val="auto"/>
        </w:rPr>
        <w:t xml:space="preserve"> </w:t>
      </w:r>
      <w:r w:rsidR="00644DF5" w:rsidRPr="00644DF5">
        <w:rPr>
          <w:color w:val="auto"/>
        </w:rPr>
        <w:t xml:space="preserve">Tak, wymaga aneksowania umowy. </w:t>
      </w:r>
    </w:p>
    <w:p w14:paraId="7E691F1F" w14:textId="6F261DFD" w:rsidR="00AF5CED" w:rsidRPr="00AF5CED" w:rsidRDefault="00AF5CED" w:rsidP="00644DF5">
      <w:pPr>
        <w:pStyle w:val="Default"/>
        <w:jc w:val="both"/>
        <w:rPr>
          <w:b/>
          <w:bCs/>
          <w:color w:val="auto"/>
          <w:highlight w:val="cyan"/>
        </w:rPr>
      </w:pPr>
    </w:p>
    <w:p w14:paraId="4C321341" w14:textId="77777777" w:rsidR="00AF5CED" w:rsidRPr="00AF5CED" w:rsidRDefault="00AF5CED" w:rsidP="00644DF5">
      <w:pPr>
        <w:pStyle w:val="Default"/>
        <w:jc w:val="both"/>
        <w:rPr>
          <w:b/>
          <w:bCs/>
          <w:color w:val="auto"/>
          <w:highlight w:val="cyan"/>
        </w:rPr>
      </w:pPr>
    </w:p>
    <w:bookmarkEnd w:id="0"/>
    <w:p w14:paraId="6835BCEC" w14:textId="28748389" w:rsidR="00AF5CED" w:rsidRPr="00644DF5" w:rsidRDefault="00AF5CED" w:rsidP="00644DF5">
      <w:pPr>
        <w:pStyle w:val="Default"/>
        <w:jc w:val="both"/>
        <w:rPr>
          <w:b/>
          <w:bCs/>
          <w:color w:val="auto"/>
        </w:rPr>
      </w:pPr>
      <w:r w:rsidRPr="00644DF5">
        <w:rPr>
          <w:b/>
          <w:bCs/>
          <w:color w:val="auto"/>
        </w:rPr>
        <w:t>Pytanie nr 40</w:t>
      </w:r>
    </w:p>
    <w:p w14:paraId="62556832" w14:textId="77777777" w:rsidR="00644DF5" w:rsidRDefault="00AF5CED" w:rsidP="00644DF5">
      <w:pPr>
        <w:pStyle w:val="Default"/>
        <w:jc w:val="both"/>
        <w:rPr>
          <w:color w:val="auto"/>
          <w:shd w:val="clear" w:color="auto" w:fill="FFFFFF"/>
        </w:rPr>
      </w:pPr>
      <w:r w:rsidRPr="00644DF5">
        <w:rPr>
          <w:color w:val="auto"/>
          <w:shd w:val="clear" w:color="auto" w:fill="FFFFFF"/>
        </w:rPr>
        <w:t>Do §10 ust. 2 pkt 2) wzoru umowy: Prosimy o rezygnację z obowiązku uzasadniania podwyżki cen urzędowych i dostarczania tym celu oświadczenia producenta. Informujemy Zamawiającego, że zmiany w zakresie limitów cen urzędowych dokonywane są przez Ministra Zdrowia w drodze aktów prawnych powszechnie obowiązujących, trudno zatem odnaleźć uzasadnienie dla konieczności tłumaczenia tych decyzji w drodze pisemnych wyjaśnień Wykonawców czy oświadczeń producentów.</w:t>
      </w:r>
    </w:p>
    <w:p w14:paraId="1219B287" w14:textId="39DB17F6" w:rsidR="00644DF5" w:rsidRPr="00644DF5" w:rsidRDefault="00AF5CED" w:rsidP="00644DF5">
      <w:pPr>
        <w:pStyle w:val="Default"/>
        <w:jc w:val="both"/>
        <w:rPr>
          <w:color w:val="auto"/>
        </w:rPr>
      </w:pPr>
      <w:r w:rsidRPr="00644DF5">
        <w:rPr>
          <w:b/>
          <w:bCs/>
          <w:color w:val="auto"/>
        </w:rPr>
        <w:t>Stanowisko (wyjaśnienie) Zamawiającego:</w:t>
      </w:r>
      <w:r w:rsidR="00644DF5" w:rsidRPr="00644DF5">
        <w:rPr>
          <w:b/>
          <w:bCs/>
          <w:color w:val="auto"/>
        </w:rPr>
        <w:t xml:space="preserve"> </w:t>
      </w:r>
      <w:r w:rsidR="00644DF5" w:rsidRPr="00644DF5">
        <w:rPr>
          <w:color w:val="auto"/>
        </w:rPr>
        <w:t>§10 ust. 2 pkt 2) otrzymuje brzmienie:</w:t>
      </w:r>
    </w:p>
    <w:p w14:paraId="77CAEDBE" w14:textId="55B73B5A" w:rsidR="00AF5CED" w:rsidRPr="00644DF5" w:rsidRDefault="00644DF5" w:rsidP="00644DF5">
      <w:pPr>
        <w:pStyle w:val="Default"/>
        <w:jc w:val="both"/>
        <w:rPr>
          <w:color w:val="auto"/>
          <w:highlight w:val="cyan"/>
        </w:rPr>
      </w:pPr>
      <w:r w:rsidRPr="00644DF5">
        <w:rPr>
          <w:color w:val="auto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</w:t>
      </w:r>
      <w:r w:rsidRPr="00644DF5">
        <w:rPr>
          <w:color w:val="auto"/>
        </w:rPr>
        <w:lastRenderedPageBreak/>
        <w:t>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§16 ust. 4 Umowy (klauzula waloryzacyjna</w:t>
      </w:r>
    </w:p>
    <w:p w14:paraId="7C46639D" w14:textId="77777777" w:rsidR="00AF5CED" w:rsidRPr="00AF5CED" w:rsidRDefault="00AF5CED" w:rsidP="00AF5CED">
      <w:pPr>
        <w:pStyle w:val="Default"/>
        <w:rPr>
          <w:b/>
          <w:bCs/>
          <w:color w:val="auto"/>
          <w:highlight w:val="cyan"/>
        </w:rPr>
      </w:pPr>
    </w:p>
    <w:p w14:paraId="2B2711DA" w14:textId="77777777" w:rsidR="00AF5CED" w:rsidRPr="00644DF5" w:rsidRDefault="00AF5CED" w:rsidP="00AF5CED">
      <w:pPr>
        <w:pStyle w:val="Default"/>
        <w:rPr>
          <w:b/>
          <w:bCs/>
          <w:color w:val="auto"/>
        </w:rPr>
      </w:pPr>
      <w:r w:rsidRPr="00644DF5">
        <w:rPr>
          <w:b/>
          <w:bCs/>
          <w:color w:val="auto"/>
        </w:rPr>
        <w:t>Pytanie nr 41</w:t>
      </w:r>
    </w:p>
    <w:p w14:paraId="6F5EE155" w14:textId="6A0CDE63" w:rsidR="00AF5CED" w:rsidRDefault="00AF5CED" w:rsidP="00AF5CED">
      <w:pPr>
        <w:pStyle w:val="Default"/>
        <w:rPr>
          <w:b/>
          <w:bCs/>
        </w:rPr>
      </w:pPr>
      <w:r w:rsidRPr="00644DF5">
        <w:rPr>
          <w:color w:val="auto"/>
          <w:shd w:val="clear" w:color="auto" w:fill="FFFFFF"/>
        </w:rPr>
        <w:t> Do §10 ust. 4 wzoru umowy. Prosimy o informację, czy w przypadku wstrzymania produkcji lub wycofania z obrotu przedmiotu umowy oraz braku możliwości dostarczenia zamiennika leku w cenie przetargowej (bo np. będzie to groziło rażącą stratą dla Wykonawcy), Zamawiający wyrazi zgodę na sprzedaż w cenie zbliżonej do rynkowej lub na wyłączenie tego produktu z umowy bez konieczności ponoszenia kary przez Wykonawcę?</w:t>
      </w:r>
      <w:r w:rsidRPr="00644DF5">
        <w:rPr>
          <w:b/>
          <w:bCs/>
          <w:color w:val="auto"/>
        </w:rPr>
        <w:br/>
      </w:r>
      <w:r w:rsidRPr="00644DF5">
        <w:rPr>
          <w:b/>
          <w:bCs/>
        </w:rPr>
        <w:t>Stanowisko (wyjaśnienie) Zamawiającego:</w:t>
      </w:r>
      <w:r w:rsidR="00644DF5" w:rsidRPr="00644DF5">
        <w:rPr>
          <w:b/>
          <w:bCs/>
        </w:rPr>
        <w:t xml:space="preserve"> </w:t>
      </w:r>
      <w:r w:rsidR="00644DF5" w:rsidRPr="00644DF5">
        <w:t>Jak SWZ</w:t>
      </w:r>
    </w:p>
    <w:p w14:paraId="48305965" w14:textId="77777777" w:rsidR="00AF5CED" w:rsidRDefault="00AF5CED" w:rsidP="00AF5CED">
      <w:pPr>
        <w:pStyle w:val="Default"/>
        <w:rPr>
          <w:b/>
          <w:bCs/>
        </w:rPr>
      </w:pPr>
    </w:p>
    <w:p w14:paraId="337F4C03" w14:textId="77777777" w:rsidR="00AF5CED" w:rsidRPr="003F2B4E" w:rsidRDefault="00AF5CED" w:rsidP="00AF5CED">
      <w:pPr>
        <w:pStyle w:val="Default"/>
        <w:rPr>
          <w:b/>
          <w:bCs/>
        </w:rPr>
      </w:pPr>
      <w:r w:rsidRPr="003F2B4E">
        <w:rPr>
          <w:b/>
          <w:bCs/>
        </w:rPr>
        <w:t>Pytanie nr 42</w:t>
      </w:r>
    </w:p>
    <w:p w14:paraId="3593CB8F" w14:textId="77777777" w:rsidR="00AF5CED" w:rsidRPr="003F2B4E" w:rsidRDefault="00AF5CED" w:rsidP="00AF5CED">
      <w:pPr>
        <w:rPr>
          <w:sz w:val="24"/>
          <w:szCs w:val="24"/>
          <w:lang w:bidi="pl-PL"/>
        </w:rPr>
      </w:pPr>
      <w:r w:rsidRPr="003F2B4E">
        <w:rPr>
          <w:sz w:val="24"/>
          <w:szCs w:val="24"/>
          <w:lang w:bidi="pl-PL"/>
        </w:rPr>
        <w:t>Pakiet 1 poz.10 Escitalopramum Tabletka 0,01g 28 szt. w op. i poz.11 Escitalopramum Tabletka 0,02g 28 szt w op. – czy Zamawiający wyrazi zgodę na zaoferowanie preparatów w postaci tabletek powlekanych?.</w:t>
      </w:r>
    </w:p>
    <w:p w14:paraId="25F77EE1" w14:textId="4A249660" w:rsidR="00AF5CED" w:rsidRPr="003F2B4E" w:rsidRDefault="00AF5CED" w:rsidP="00AF5CED">
      <w:pPr>
        <w:pStyle w:val="Default"/>
        <w:rPr>
          <w:b/>
          <w:bCs/>
        </w:rPr>
      </w:pPr>
      <w:r w:rsidRPr="003F2B4E">
        <w:rPr>
          <w:b/>
          <w:bCs/>
        </w:rPr>
        <w:t>Stanowisko (wyjaśnienie) Zamawiającego:</w:t>
      </w:r>
      <w:r w:rsidR="003F2B4E" w:rsidRPr="003F2B4E">
        <w:rPr>
          <w:b/>
          <w:bCs/>
          <w:sz w:val="22"/>
          <w:szCs w:val="22"/>
        </w:rPr>
        <w:t xml:space="preserve"> </w:t>
      </w:r>
      <w:r w:rsidR="003F2B4E" w:rsidRPr="003F2B4E">
        <w:t>Zamawiający wyraża zgodę.</w:t>
      </w:r>
    </w:p>
    <w:p w14:paraId="606D5673" w14:textId="77777777" w:rsidR="00AF5CED" w:rsidRPr="00644DF5" w:rsidRDefault="00AF5CED" w:rsidP="00AF5CED">
      <w:pPr>
        <w:pStyle w:val="Default"/>
        <w:rPr>
          <w:b/>
          <w:bCs/>
          <w:highlight w:val="green"/>
        </w:rPr>
      </w:pPr>
    </w:p>
    <w:p w14:paraId="4F2025BD" w14:textId="77777777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Pytanie nr 43</w:t>
      </w:r>
    </w:p>
    <w:p w14:paraId="1F54A525" w14:textId="77777777" w:rsidR="00AF5CED" w:rsidRPr="008B70BC" w:rsidRDefault="00AF5CED" w:rsidP="00AF5CED">
      <w:pPr>
        <w:rPr>
          <w:sz w:val="24"/>
          <w:szCs w:val="24"/>
          <w:lang w:bidi="pl-PL"/>
        </w:rPr>
      </w:pPr>
      <w:r w:rsidRPr="008B70BC">
        <w:rPr>
          <w:sz w:val="24"/>
          <w:szCs w:val="24"/>
          <w:lang w:bidi="pl-PL"/>
        </w:rPr>
        <w:t>Pakiet 2 poz.6 Olanzapinum tabletka 5mg opak. 28 tabl. i poz.7 Olanzapinum tabletka 10mg opak. 28 tabl. – czy Zamawiający wyrazi zgodę na zaoferowanie preparatów w tabletkach powlekanych?.</w:t>
      </w:r>
    </w:p>
    <w:p w14:paraId="22CB411A" w14:textId="523203BD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Stanowisko (wyjaśnienie) Zamawiającego:</w:t>
      </w:r>
      <w:r w:rsidR="003F2B4E" w:rsidRPr="008B70BC">
        <w:t xml:space="preserve"> Zamawiający wyraża zgodę.</w:t>
      </w:r>
    </w:p>
    <w:p w14:paraId="07D0F72F" w14:textId="77777777" w:rsidR="00AF5CED" w:rsidRPr="008B70BC" w:rsidRDefault="00AF5CED" w:rsidP="00AF5CED">
      <w:pPr>
        <w:pStyle w:val="Default"/>
        <w:rPr>
          <w:b/>
          <w:bCs/>
        </w:rPr>
      </w:pPr>
    </w:p>
    <w:p w14:paraId="1D01966A" w14:textId="77777777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Pytanie nr 44</w:t>
      </w:r>
    </w:p>
    <w:p w14:paraId="60F418B4" w14:textId="77777777" w:rsidR="00AF5CED" w:rsidRPr="008B70BC" w:rsidRDefault="00AF5CED" w:rsidP="00AF5CED">
      <w:pPr>
        <w:rPr>
          <w:sz w:val="24"/>
          <w:szCs w:val="24"/>
          <w:lang w:bidi="pl-PL"/>
        </w:rPr>
      </w:pPr>
      <w:r w:rsidRPr="008B70BC">
        <w:rPr>
          <w:sz w:val="24"/>
          <w:szCs w:val="24"/>
          <w:lang w:bidi="pl-PL"/>
        </w:rPr>
        <w:t>Pakiet 2 poz.13 Sertralinum  tabl. 0,05, a 28 szt. i poz.14 Sertralinum  tabl. 0,10, a 28 szt. – czy Zamawiający wyrazi zgodę na zaoferowanie preparatów w tabletkach powlekanych?.</w:t>
      </w:r>
    </w:p>
    <w:p w14:paraId="6A8D413C" w14:textId="4B2BF3BC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Stanowisko (wyjaśnienie) Zamawiającego:</w:t>
      </w:r>
      <w:r w:rsidR="003F2B4E" w:rsidRPr="008B70BC">
        <w:t xml:space="preserve"> Zamawiający wyraża zgodę.</w:t>
      </w:r>
    </w:p>
    <w:p w14:paraId="13871589" w14:textId="77777777" w:rsidR="00AF5CED" w:rsidRPr="008B70BC" w:rsidRDefault="00AF5CED" w:rsidP="00AF5CED">
      <w:pPr>
        <w:pStyle w:val="Default"/>
        <w:rPr>
          <w:b/>
          <w:bCs/>
        </w:rPr>
      </w:pPr>
    </w:p>
    <w:p w14:paraId="6D388AAA" w14:textId="77777777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Pytanie nr 45</w:t>
      </w:r>
    </w:p>
    <w:p w14:paraId="2D2C8987" w14:textId="77777777" w:rsidR="00AF5CED" w:rsidRPr="008B70BC" w:rsidRDefault="00AF5CED" w:rsidP="00AF5CED">
      <w:pPr>
        <w:rPr>
          <w:sz w:val="24"/>
          <w:szCs w:val="24"/>
          <w:lang w:bidi="pl-PL"/>
        </w:rPr>
      </w:pPr>
      <w:r w:rsidRPr="008B70BC">
        <w:rPr>
          <w:sz w:val="24"/>
          <w:szCs w:val="24"/>
          <w:lang w:bidi="pl-PL"/>
        </w:rPr>
        <w:t>Pakiet 8 poz.4 Chlorprothixeni hydrochloridum Tabl. 15mg opak.50 tabl. i poz.5 Chlorprothixeni hydrochloridum Tabl. 50mg opak.50 tabl. – czy Zamawiający wyrazi zgodę na zaoferowanie preparatów w tabletkach powlekanych?.</w:t>
      </w:r>
    </w:p>
    <w:p w14:paraId="480C7CE1" w14:textId="57F664A8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Stanowisko (wyjaśnienie) Zamawiającego:</w:t>
      </w:r>
      <w:r w:rsidR="003F2B4E" w:rsidRPr="008B70BC">
        <w:t xml:space="preserve"> Zamawiający wyraża zgodę.</w:t>
      </w:r>
    </w:p>
    <w:p w14:paraId="1DF44026" w14:textId="77777777" w:rsidR="00AF5CED" w:rsidRPr="008B70BC" w:rsidRDefault="00AF5CED" w:rsidP="00AF5CED">
      <w:pPr>
        <w:pStyle w:val="Default"/>
        <w:rPr>
          <w:b/>
          <w:bCs/>
        </w:rPr>
      </w:pPr>
    </w:p>
    <w:p w14:paraId="6BFFAC33" w14:textId="77777777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Pytanie nr 46</w:t>
      </w:r>
    </w:p>
    <w:p w14:paraId="4A7E2214" w14:textId="77777777" w:rsidR="00AF5CED" w:rsidRPr="008B70BC" w:rsidRDefault="00AF5CED" w:rsidP="00AF5CED">
      <w:pPr>
        <w:rPr>
          <w:sz w:val="24"/>
          <w:szCs w:val="24"/>
          <w:lang w:bidi="pl-PL"/>
        </w:rPr>
      </w:pPr>
      <w:r w:rsidRPr="008B70BC">
        <w:rPr>
          <w:sz w:val="24"/>
          <w:szCs w:val="24"/>
          <w:lang w:bidi="pl-PL"/>
        </w:rPr>
        <w:t>Pakiet 8 poz.9 Flupentixolum  tabl. 0,5mg, opak. 50szt. – czy Zamawiający wyrazi zgodę na zaoferowanie preparatu w postaci tabletek powlekanych?.</w:t>
      </w:r>
    </w:p>
    <w:p w14:paraId="221F94AA" w14:textId="33F3CE9D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Stanowisko (wyjaśnienie) Zamawiającego:</w:t>
      </w:r>
      <w:r w:rsidR="003F2B4E" w:rsidRPr="008B70BC">
        <w:t xml:space="preserve"> Zamawiający wyraża zgodę.</w:t>
      </w:r>
    </w:p>
    <w:p w14:paraId="473A2541" w14:textId="77777777" w:rsidR="00AF5CED" w:rsidRPr="008B70BC" w:rsidRDefault="00AF5CED" w:rsidP="00AF5CED">
      <w:pPr>
        <w:pStyle w:val="Default"/>
        <w:rPr>
          <w:b/>
          <w:bCs/>
        </w:rPr>
      </w:pPr>
    </w:p>
    <w:p w14:paraId="37477AF3" w14:textId="77777777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Pytanie nr 47</w:t>
      </w:r>
    </w:p>
    <w:p w14:paraId="4C4497FD" w14:textId="77777777" w:rsidR="00AF5CED" w:rsidRPr="008B70BC" w:rsidRDefault="00AF5CED" w:rsidP="00AF5CED">
      <w:pPr>
        <w:rPr>
          <w:sz w:val="24"/>
          <w:szCs w:val="24"/>
          <w:lang w:bidi="pl-PL"/>
        </w:rPr>
      </w:pPr>
      <w:r w:rsidRPr="008B70BC">
        <w:rPr>
          <w:sz w:val="24"/>
          <w:szCs w:val="24"/>
          <w:lang w:bidi="pl-PL"/>
        </w:rPr>
        <w:t>Pakiet 8 poz.16 Oxazepamum, 10mg, 20 tabl. – czy Zamawiający wyrazi zgodę na zaoferowanie preparatu w postaci tabletek powlekanych?.</w:t>
      </w:r>
    </w:p>
    <w:p w14:paraId="3096F7D4" w14:textId="5567EC3E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Stanowisko (wyjaśnienie) Zamawiającego:</w:t>
      </w:r>
      <w:r w:rsidR="003F2B4E" w:rsidRPr="008B70BC">
        <w:t xml:space="preserve"> Zamawiający wyraża zgodę.</w:t>
      </w:r>
    </w:p>
    <w:p w14:paraId="4261940E" w14:textId="77777777" w:rsidR="00AF5CED" w:rsidRPr="008B70BC" w:rsidRDefault="00AF5CED" w:rsidP="00AF5CED">
      <w:pPr>
        <w:pStyle w:val="Default"/>
        <w:rPr>
          <w:b/>
          <w:bCs/>
        </w:rPr>
      </w:pPr>
    </w:p>
    <w:p w14:paraId="7E03414F" w14:textId="77777777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lastRenderedPageBreak/>
        <w:t>Pytanie nr 48</w:t>
      </w:r>
    </w:p>
    <w:p w14:paraId="5DED67B0" w14:textId="77777777" w:rsidR="00AF5CED" w:rsidRPr="008B70BC" w:rsidRDefault="00AF5CED" w:rsidP="00AF5CED">
      <w:pPr>
        <w:rPr>
          <w:sz w:val="24"/>
          <w:szCs w:val="24"/>
          <w:lang w:bidi="pl-PL"/>
        </w:rPr>
      </w:pPr>
      <w:r w:rsidRPr="008B70BC">
        <w:rPr>
          <w:sz w:val="24"/>
          <w:szCs w:val="24"/>
          <w:lang w:bidi="pl-PL"/>
        </w:rPr>
        <w:t>Pakiet 8 poz. 21 Promazini hydrochloridum Tabletka draż. 25mg opak.60 szt., poz.22 Promazini hydrochloridum Tabletka draż. 50mg opak.60 szt. i poz.23 Promazini hydrochloridum Tabletka draż. 100mg opak.60 szt. – czy Zamawiający wyrazi zgodę na zaoferowanie preparatów w tabletkach powlekanych?.</w:t>
      </w:r>
    </w:p>
    <w:p w14:paraId="2AAE5117" w14:textId="168EAA41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Stanowisko (wyjaśnienie) Zamawiającego:</w:t>
      </w:r>
      <w:r w:rsidR="003F2B4E" w:rsidRPr="008B70BC">
        <w:t xml:space="preserve"> Zamawiający wyraża zgodę.</w:t>
      </w:r>
    </w:p>
    <w:p w14:paraId="401C2837" w14:textId="77777777" w:rsidR="00AF5CED" w:rsidRPr="008B70BC" w:rsidRDefault="00AF5CED" w:rsidP="00AF5CED">
      <w:pPr>
        <w:pStyle w:val="Default"/>
        <w:rPr>
          <w:b/>
          <w:bCs/>
        </w:rPr>
      </w:pPr>
    </w:p>
    <w:p w14:paraId="4F8FCBC4" w14:textId="77777777" w:rsidR="00AF5CED" w:rsidRPr="008B70BC" w:rsidRDefault="00AF5CED" w:rsidP="00AF5CED">
      <w:pPr>
        <w:pStyle w:val="Default"/>
        <w:rPr>
          <w:b/>
          <w:bCs/>
        </w:rPr>
      </w:pPr>
      <w:r w:rsidRPr="008B70BC">
        <w:rPr>
          <w:b/>
          <w:bCs/>
        </w:rPr>
        <w:t>Pytanie nr 49</w:t>
      </w:r>
    </w:p>
    <w:p w14:paraId="5A88FC76" w14:textId="77777777" w:rsidR="00AF5CED" w:rsidRPr="008B70BC" w:rsidRDefault="00AF5CED" w:rsidP="00AF5CED">
      <w:pPr>
        <w:rPr>
          <w:sz w:val="24"/>
          <w:szCs w:val="24"/>
          <w:lang w:bidi="pl-PL"/>
        </w:rPr>
      </w:pPr>
      <w:r w:rsidRPr="008B70BC">
        <w:rPr>
          <w:sz w:val="24"/>
          <w:szCs w:val="24"/>
          <w:lang w:bidi="pl-PL"/>
        </w:rPr>
        <w:t>Pakiet 8 poz.27 Sulpiridum kaps.0,05g 24 szt. w op., poz.28 Sulpiridum kaps.0,1g 24 szt. w op. i poz. 29 Sulpiridum kaps.0,2g 30 szt. w op. – czy Zamawiający wyrazi zgodę na zaoferowanie preparatów w tabletkach powlekanych?.</w:t>
      </w:r>
    </w:p>
    <w:p w14:paraId="274B5B81" w14:textId="2831F7A1" w:rsidR="00AF5CED" w:rsidRPr="008B70BC" w:rsidRDefault="00AF5CED" w:rsidP="003403E9">
      <w:pPr>
        <w:pStyle w:val="Default"/>
        <w:rPr>
          <w:b/>
          <w:bCs/>
        </w:rPr>
      </w:pPr>
      <w:r w:rsidRPr="008B70BC">
        <w:rPr>
          <w:b/>
          <w:bCs/>
        </w:rPr>
        <w:t>Stanowisko (wyjaśnienie) Zamawiającego:</w:t>
      </w:r>
      <w:r w:rsidR="003F2B4E" w:rsidRPr="008B70BC">
        <w:t xml:space="preserve"> Zamawiający wyraża zgodę.</w:t>
      </w:r>
    </w:p>
    <w:p w14:paraId="5988AABD" w14:textId="77777777" w:rsidR="003403E9" w:rsidRPr="008B70BC" w:rsidRDefault="003403E9" w:rsidP="003403E9">
      <w:pPr>
        <w:pStyle w:val="Default"/>
        <w:rPr>
          <w:b/>
          <w:bCs/>
        </w:rPr>
      </w:pPr>
    </w:p>
    <w:p w14:paraId="2012D7A7" w14:textId="5EA2D948" w:rsidR="003403E9" w:rsidRPr="008B70BC" w:rsidRDefault="003403E9" w:rsidP="003403E9">
      <w:pPr>
        <w:pStyle w:val="Default"/>
        <w:rPr>
          <w:b/>
          <w:bCs/>
        </w:rPr>
      </w:pPr>
      <w:r w:rsidRPr="008B70BC">
        <w:rPr>
          <w:b/>
          <w:bCs/>
        </w:rPr>
        <w:t>Pytanie nr 50</w:t>
      </w:r>
    </w:p>
    <w:p w14:paraId="6751D586" w14:textId="77777777" w:rsidR="003403E9" w:rsidRPr="008B70BC" w:rsidRDefault="003403E9" w:rsidP="003403E9">
      <w:pPr>
        <w:rPr>
          <w:sz w:val="24"/>
          <w:szCs w:val="24"/>
          <w:lang w:bidi="pl-PL"/>
        </w:rPr>
      </w:pPr>
      <w:r w:rsidRPr="008B70BC">
        <w:rPr>
          <w:sz w:val="24"/>
          <w:szCs w:val="24"/>
          <w:lang w:bidi="pl-PL"/>
        </w:rPr>
        <w:t>Pakiet 64 poz.3 Voriconazolum, tabl., 200mg, 20 tabl. – czy Zamawiający wyrazi zgodę na zaoferowanie preparatu w postaci tabletek powlekanych?.</w:t>
      </w:r>
    </w:p>
    <w:p w14:paraId="04D4CDBA" w14:textId="2F823177" w:rsidR="00DB059B" w:rsidRPr="008B70BC" w:rsidRDefault="003403E9" w:rsidP="00DB059B">
      <w:pPr>
        <w:pStyle w:val="Default"/>
        <w:rPr>
          <w:b/>
          <w:bCs/>
        </w:rPr>
      </w:pPr>
      <w:r w:rsidRPr="008B70BC">
        <w:rPr>
          <w:b/>
          <w:bCs/>
        </w:rPr>
        <w:t>Stanowisko (wyjaśnienie) Zamawiającego:</w:t>
      </w:r>
      <w:r w:rsidR="003F2B4E" w:rsidRPr="008B70BC">
        <w:t xml:space="preserve"> Zamawiający wyraża zgodę.</w:t>
      </w:r>
    </w:p>
    <w:p w14:paraId="55431A1A" w14:textId="77777777" w:rsidR="00DB059B" w:rsidRPr="008B70BC" w:rsidRDefault="00DB059B" w:rsidP="00DB059B">
      <w:pPr>
        <w:pStyle w:val="Default"/>
        <w:rPr>
          <w:b/>
          <w:bCs/>
        </w:rPr>
      </w:pPr>
    </w:p>
    <w:p w14:paraId="7814AD97" w14:textId="77777777" w:rsidR="00DB059B" w:rsidRPr="008B70BC" w:rsidRDefault="00DB059B" w:rsidP="00DB059B">
      <w:pPr>
        <w:pStyle w:val="Default"/>
      </w:pPr>
      <w:r w:rsidRPr="008B70BC">
        <w:rPr>
          <w:b/>
          <w:bCs/>
        </w:rPr>
        <w:t xml:space="preserve">Pytanie nr 51 – dot. </w:t>
      </w:r>
      <w:r w:rsidRPr="008B70BC">
        <w:t xml:space="preserve">PAKIET 53 pozycja 1 </w:t>
      </w:r>
    </w:p>
    <w:p w14:paraId="5D03385A" w14:textId="2A040A87" w:rsidR="00DB059B" w:rsidRPr="008B70BC" w:rsidRDefault="00DB059B" w:rsidP="00DB059B">
      <w:pPr>
        <w:pStyle w:val="Default"/>
        <w:rPr>
          <w:b/>
          <w:bCs/>
        </w:rPr>
      </w:pPr>
      <w:r w:rsidRPr="008B70BC">
        <w:t>Czy Zamawiający dopuści żel do cewnikowania o pojemności 11 ml, spełniający pozostałe wymagania SWZ?</w:t>
      </w:r>
    </w:p>
    <w:p w14:paraId="215E7DDA" w14:textId="110B5F84" w:rsidR="00DB059B" w:rsidRPr="008B70BC" w:rsidRDefault="00DB059B" w:rsidP="00DB059B">
      <w:pPr>
        <w:pStyle w:val="Default"/>
        <w:rPr>
          <w:b/>
          <w:bCs/>
        </w:rPr>
      </w:pPr>
      <w:r w:rsidRPr="008B70BC">
        <w:rPr>
          <w:b/>
          <w:bCs/>
        </w:rPr>
        <w:t>Stanowisko (wyjaśnienie) Zamawiającego:</w:t>
      </w:r>
      <w:r w:rsidR="008B70BC" w:rsidRPr="008B70BC">
        <w:rPr>
          <w:b/>
          <w:bCs/>
          <w:sz w:val="22"/>
          <w:szCs w:val="22"/>
        </w:rPr>
        <w:t xml:space="preserve"> </w:t>
      </w:r>
      <w:r w:rsidR="008B70BC" w:rsidRPr="008B70BC">
        <w:t>Zamawiający wyraża zgodę, o ile produkt będzie mógł być stosowany również do intubacji.</w:t>
      </w:r>
    </w:p>
    <w:p w14:paraId="0FF0BBBA" w14:textId="77777777" w:rsidR="00DB059B" w:rsidRPr="008B70BC" w:rsidRDefault="00DB059B" w:rsidP="00DB059B">
      <w:pPr>
        <w:pStyle w:val="Default"/>
        <w:rPr>
          <w:b/>
          <w:bCs/>
        </w:rPr>
      </w:pPr>
    </w:p>
    <w:p w14:paraId="4324875A" w14:textId="7B877458" w:rsidR="00DB059B" w:rsidRPr="00644DF5" w:rsidRDefault="00DB059B" w:rsidP="009F3D1F">
      <w:pPr>
        <w:pStyle w:val="Default"/>
        <w:jc w:val="both"/>
        <w:rPr>
          <w:b/>
          <w:bCs/>
        </w:rPr>
      </w:pPr>
      <w:r w:rsidRPr="008B70BC">
        <w:rPr>
          <w:b/>
          <w:bCs/>
        </w:rPr>
        <w:t>Pytanie nr 52</w:t>
      </w:r>
    </w:p>
    <w:p w14:paraId="5F122C3F" w14:textId="180806F0" w:rsidR="00DB059B" w:rsidRPr="00644DF5" w:rsidRDefault="00DB059B" w:rsidP="009F3D1F">
      <w:pPr>
        <w:pStyle w:val="Default"/>
        <w:jc w:val="both"/>
        <w:rPr>
          <w:b/>
          <w:bCs/>
        </w:rPr>
      </w:pPr>
      <w:r w:rsidRPr="00644DF5">
        <w:t>Dotyczy Zapisów projektu umowy i SWZ W związku z rozbieżnością pomiędzy zapisem w SWZ w pkt. 6 TERMIN WYKONANIA ZAMÓWIENIA, w którym jest zapis o 12 miesięcznym terminie wykonania zamówienia, a wzorem umowy §6 TERMINY UMOWNE, który mówi o 24 miesięcznym okresie umowy, prosimy Zamawiającego o doprecyzowanie terminu obowiązywania umowy.</w:t>
      </w:r>
    </w:p>
    <w:p w14:paraId="6B6972C4" w14:textId="5C4DEE63" w:rsidR="00DB059B" w:rsidRPr="00644DF5" w:rsidRDefault="00DB059B" w:rsidP="009F3D1F">
      <w:pPr>
        <w:pStyle w:val="Default"/>
        <w:jc w:val="both"/>
        <w:rPr>
          <w:b/>
          <w:bCs/>
        </w:rPr>
      </w:pPr>
      <w:r w:rsidRPr="00644DF5">
        <w:rPr>
          <w:b/>
          <w:bCs/>
        </w:rPr>
        <w:t>Stanowisko (wyjaśnienie) Zamawiającego:</w:t>
      </w:r>
      <w:r w:rsidR="00644DF5" w:rsidRPr="00644DF5">
        <w:rPr>
          <w:b/>
          <w:bCs/>
        </w:rPr>
        <w:t xml:space="preserve"> </w:t>
      </w:r>
      <w:r w:rsidR="00644DF5" w:rsidRPr="00644DF5">
        <w:t>Termin ten wynosi 12 miesięcy. Zamawiający modyfikuje projekt umowy w tym zakresie.</w:t>
      </w:r>
      <w:r w:rsidR="00644DF5" w:rsidRPr="00644DF5">
        <w:rPr>
          <w:b/>
          <w:bCs/>
        </w:rPr>
        <w:t xml:space="preserve"> </w:t>
      </w:r>
    </w:p>
    <w:p w14:paraId="592031D4" w14:textId="77777777" w:rsidR="00DB059B" w:rsidRPr="00644DF5" w:rsidRDefault="00DB059B" w:rsidP="00DB059B">
      <w:pPr>
        <w:pStyle w:val="Default"/>
        <w:rPr>
          <w:b/>
          <w:bCs/>
          <w:highlight w:val="green"/>
        </w:rPr>
      </w:pPr>
    </w:p>
    <w:p w14:paraId="09EA39EA" w14:textId="415C27D7" w:rsidR="00DB059B" w:rsidRPr="008B70BC" w:rsidRDefault="00DB059B" w:rsidP="00DB059B">
      <w:pPr>
        <w:pStyle w:val="Default"/>
        <w:rPr>
          <w:b/>
          <w:bCs/>
        </w:rPr>
      </w:pPr>
      <w:r w:rsidRPr="008B70BC">
        <w:rPr>
          <w:b/>
          <w:bCs/>
        </w:rPr>
        <w:t>Pytanie nr 53</w:t>
      </w:r>
      <w:r w:rsidR="008B70BC" w:rsidRPr="008B70BC">
        <w:rPr>
          <w:b/>
          <w:bCs/>
        </w:rPr>
        <w:t xml:space="preserve"> (A-F)</w:t>
      </w:r>
    </w:p>
    <w:p w14:paraId="4AE564B3" w14:textId="77777777" w:rsidR="00DB059B" w:rsidRPr="008B70BC" w:rsidRDefault="00DB059B" w:rsidP="00DB059B">
      <w:pPr>
        <w:pStyle w:val="Akapitzlist"/>
        <w:widowControl w:val="0"/>
        <w:suppressAutoHyphens/>
        <w:spacing w:after="0" w:line="240" w:lineRule="auto"/>
        <w:ind w:left="-66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>Czy Zamawiający wyraża zgodę na zmianę postaci form doustnych , tj. :</w:t>
      </w:r>
    </w:p>
    <w:p w14:paraId="5D550283" w14:textId="0C414AC5" w:rsidR="00DB059B" w:rsidRPr="008B70BC" w:rsidRDefault="00DB059B" w:rsidP="008B70BC">
      <w:pPr>
        <w:pStyle w:val="Akapitzlist"/>
        <w:widowControl w:val="0"/>
        <w:numPr>
          <w:ilvl w:val="0"/>
          <w:numId w:val="13"/>
        </w:numPr>
        <w:suppressAutoHyphens/>
        <w:rPr>
          <w:sz w:val="24"/>
          <w:szCs w:val="24"/>
        </w:rPr>
      </w:pPr>
      <w:r w:rsidRPr="008B70BC">
        <w:rPr>
          <w:sz w:val="24"/>
          <w:szCs w:val="24"/>
        </w:rPr>
        <w:t>tabletek  na tabletki powlekanie i odwrotnie;</w:t>
      </w:r>
    </w:p>
    <w:p w14:paraId="214E537A" w14:textId="77777777" w:rsidR="00DB059B" w:rsidRPr="008B70BC" w:rsidRDefault="00DB059B" w:rsidP="00DB059B">
      <w:pPr>
        <w:pStyle w:val="Akapitzlist"/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>tabletek na  kapsułki ( miękkie , twarde) , drażetki i odwrotnie ;</w:t>
      </w:r>
    </w:p>
    <w:p w14:paraId="54E53AC6" w14:textId="77777777" w:rsidR="00DB059B" w:rsidRPr="008B70BC" w:rsidRDefault="00DB059B" w:rsidP="00DB059B">
      <w:pPr>
        <w:pStyle w:val="Akapitzlist"/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>kapsułek  na kapsułki twarde lub miękkie i odwrotnie ;</w:t>
      </w:r>
    </w:p>
    <w:p w14:paraId="790C9465" w14:textId="77777777" w:rsidR="00DB059B" w:rsidRPr="008B70BC" w:rsidRDefault="00DB059B" w:rsidP="00DB059B">
      <w:pPr>
        <w:pStyle w:val="Akapitzlist"/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>tabletek na tabletki dojelitowe i odwrotnie ;</w:t>
      </w:r>
    </w:p>
    <w:p w14:paraId="72A5D80E" w14:textId="77777777" w:rsidR="00DB059B" w:rsidRPr="008B70BC" w:rsidRDefault="00DB059B" w:rsidP="00DB059B">
      <w:pPr>
        <w:pStyle w:val="Akapitzlist"/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>tabletek dojelitowych na kapsułki dojelitowe i odwrotnie ;</w:t>
      </w:r>
    </w:p>
    <w:p w14:paraId="5F5E8A8B" w14:textId="77777777" w:rsidR="00DB059B" w:rsidRPr="008B70BC" w:rsidRDefault="00DB059B" w:rsidP="00DB059B">
      <w:pPr>
        <w:pStyle w:val="Akapitzlist"/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 xml:space="preserve">tabletek /kapsułek  o zmodyfikowanym uwalnianiu na tabletki/kapsułki o przedłużonym uwalnianiu i odwrotnie? </w:t>
      </w:r>
    </w:p>
    <w:p w14:paraId="48F5E145" w14:textId="77777777" w:rsidR="00DB059B" w:rsidRPr="008B70BC" w:rsidRDefault="00DB059B" w:rsidP="00DB059B">
      <w:pPr>
        <w:pStyle w:val="Akapitzlist"/>
        <w:spacing w:after="0" w:line="240" w:lineRule="auto"/>
        <w:ind w:left="-66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 xml:space="preserve">             Celem zaoferowania korzystniejszej oferty cenowej.</w:t>
      </w:r>
    </w:p>
    <w:p w14:paraId="4A4DFE90" w14:textId="7EE435AC" w:rsidR="008B70BC" w:rsidRPr="008B70BC" w:rsidRDefault="008B70BC" w:rsidP="008B70BC">
      <w:pPr>
        <w:pStyle w:val="Default"/>
        <w:rPr>
          <w:b/>
          <w:bCs/>
        </w:rPr>
      </w:pPr>
      <w:r w:rsidRPr="008B70BC">
        <w:rPr>
          <w:b/>
          <w:bCs/>
        </w:rPr>
        <w:t xml:space="preserve">Stanowisko (wyjaśnienie) Zamawiającego (A-F): </w:t>
      </w:r>
      <w:r w:rsidRPr="008B70BC">
        <w:t>Zamawiający wyrażą zgodę.</w:t>
      </w:r>
      <w:r w:rsidRPr="008B70BC">
        <w:rPr>
          <w:b/>
          <w:bCs/>
        </w:rPr>
        <w:t xml:space="preserve"> </w:t>
      </w:r>
    </w:p>
    <w:p w14:paraId="28D2E4CD" w14:textId="61E223EB" w:rsidR="008B70BC" w:rsidRPr="008B70BC" w:rsidRDefault="008B70BC" w:rsidP="008B70BC">
      <w:pPr>
        <w:pStyle w:val="Default"/>
        <w:rPr>
          <w:b/>
          <w:bCs/>
        </w:rPr>
      </w:pPr>
    </w:p>
    <w:p w14:paraId="7E0E694A" w14:textId="77777777" w:rsidR="00DB059B" w:rsidRPr="008B70BC" w:rsidRDefault="00DB059B" w:rsidP="00DB059B">
      <w:pPr>
        <w:pStyle w:val="Default"/>
        <w:rPr>
          <w:b/>
          <w:bCs/>
        </w:rPr>
      </w:pPr>
    </w:p>
    <w:p w14:paraId="5AE2311A" w14:textId="6D0D1E07" w:rsidR="00DB059B" w:rsidRPr="008B70BC" w:rsidRDefault="00DB059B" w:rsidP="00DB059B">
      <w:pPr>
        <w:pStyle w:val="Default"/>
        <w:rPr>
          <w:b/>
          <w:bCs/>
        </w:rPr>
      </w:pPr>
      <w:r w:rsidRPr="008B70BC">
        <w:rPr>
          <w:b/>
          <w:bCs/>
        </w:rPr>
        <w:t>Pytanie nr 54 (A-E)</w:t>
      </w:r>
    </w:p>
    <w:p w14:paraId="03FE37AC" w14:textId="77777777" w:rsidR="00DB059B" w:rsidRPr="008B70BC" w:rsidRDefault="00DB059B" w:rsidP="00DB059B">
      <w:pPr>
        <w:pStyle w:val="Akapitzlist"/>
        <w:widowControl w:val="0"/>
        <w:suppressAutoHyphens/>
        <w:spacing w:after="0" w:line="240" w:lineRule="auto"/>
        <w:ind w:left="-66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 xml:space="preserve">Czy z uwagi na fakt, iż na rynku są zarejestrowane różne postaci leku, pod tą samą nazwą międzynarodową, Zamawiający wyrazi zgodę na zamianę w przedmiocie zamówienia występującej postaci injekcyjnej leku w obrębie tej samej drogi podania np.: </w:t>
      </w:r>
    </w:p>
    <w:p w14:paraId="4AAA76AF" w14:textId="77777777" w:rsidR="00DB059B" w:rsidRPr="008B70BC" w:rsidRDefault="00DB059B" w:rsidP="00DB059B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lastRenderedPageBreak/>
        <w:t xml:space="preserve">ampułki na fiolki ; </w:t>
      </w:r>
    </w:p>
    <w:p w14:paraId="0897F011" w14:textId="77777777" w:rsidR="00DB059B" w:rsidRPr="008B70BC" w:rsidRDefault="00DB059B" w:rsidP="00DB059B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>fiolki na ampułki ?</w:t>
      </w:r>
    </w:p>
    <w:p w14:paraId="18379072" w14:textId="48DF82ED" w:rsidR="00DB059B" w:rsidRPr="008B70BC" w:rsidRDefault="00DB059B" w:rsidP="00DB059B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B70BC">
        <w:rPr>
          <w:rFonts w:ascii="Times New Roman" w:hAnsi="Times New Roman" w:cs="Times New Roman"/>
          <w:b/>
          <w:bCs/>
          <w:sz w:val="24"/>
          <w:szCs w:val="24"/>
        </w:rPr>
        <w:t>Dot. pak. 8. Poz. 21, 22, 23.</w:t>
      </w:r>
    </w:p>
    <w:p w14:paraId="26AD1D63" w14:textId="77777777" w:rsidR="00DB059B" w:rsidRPr="008B70BC" w:rsidRDefault="00DB059B" w:rsidP="00DB059B">
      <w:pPr>
        <w:pStyle w:val="Akapitzlist"/>
        <w:ind w:left="654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>Czy Zam. dop. postać tabl. powl.?</w:t>
      </w:r>
    </w:p>
    <w:p w14:paraId="5DBA3D54" w14:textId="3EA7CE5F" w:rsidR="00DB059B" w:rsidRPr="008B70BC" w:rsidRDefault="00DB059B" w:rsidP="00DB059B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B70BC">
        <w:rPr>
          <w:rFonts w:ascii="Times New Roman" w:hAnsi="Times New Roman" w:cs="Times New Roman"/>
          <w:b/>
          <w:bCs/>
          <w:sz w:val="24"/>
          <w:szCs w:val="24"/>
        </w:rPr>
        <w:t>Dot. pak. 8. Poz. 27, 28, 29.</w:t>
      </w:r>
    </w:p>
    <w:p w14:paraId="4CCFA438" w14:textId="77777777" w:rsidR="00DB059B" w:rsidRPr="008B70BC" w:rsidRDefault="00DB059B" w:rsidP="00DB059B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>Czy Zam. dop. postać tabl?</w:t>
      </w:r>
    </w:p>
    <w:p w14:paraId="0E44BFC8" w14:textId="77777777" w:rsidR="00DB059B" w:rsidRPr="008B70BC" w:rsidRDefault="00DB059B" w:rsidP="00DB059B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B70BC">
        <w:rPr>
          <w:rFonts w:ascii="Times New Roman" w:hAnsi="Times New Roman" w:cs="Times New Roman"/>
          <w:b/>
          <w:bCs/>
          <w:sz w:val="24"/>
          <w:szCs w:val="24"/>
        </w:rPr>
        <w:t>Dot. pak. 18. Poz. 1</w:t>
      </w:r>
    </w:p>
    <w:p w14:paraId="7E7E1B7E" w14:textId="77777777" w:rsidR="00DB059B" w:rsidRPr="008B70BC" w:rsidRDefault="00DB059B" w:rsidP="00DB059B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>Czy Zam. dop. postać kaps.?</w:t>
      </w:r>
    </w:p>
    <w:p w14:paraId="3FBAC89B" w14:textId="77777777" w:rsidR="00DB059B" w:rsidRPr="008B70BC" w:rsidRDefault="00DB059B" w:rsidP="00DB059B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B70BC">
        <w:rPr>
          <w:rFonts w:ascii="Times New Roman" w:hAnsi="Times New Roman" w:cs="Times New Roman"/>
          <w:b/>
          <w:bCs/>
          <w:sz w:val="24"/>
          <w:szCs w:val="24"/>
        </w:rPr>
        <w:t>Dot. pak. 18. Poz. 11, 12</w:t>
      </w:r>
    </w:p>
    <w:p w14:paraId="7BAEA897" w14:textId="77777777" w:rsidR="00DB059B" w:rsidRPr="008B70BC" w:rsidRDefault="00DB059B" w:rsidP="00DB059B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>Czy Zam. dop. postać tabl. powl.?</w:t>
      </w:r>
    </w:p>
    <w:p w14:paraId="237E5F53" w14:textId="77777777" w:rsidR="00DB059B" w:rsidRPr="008B70BC" w:rsidRDefault="00DB059B" w:rsidP="00DB059B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B70BC">
        <w:rPr>
          <w:rFonts w:ascii="Times New Roman" w:hAnsi="Times New Roman" w:cs="Times New Roman"/>
          <w:b/>
          <w:bCs/>
          <w:sz w:val="24"/>
          <w:szCs w:val="24"/>
        </w:rPr>
        <w:t>Dot. pak. 18. Poz. 12.</w:t>
      </w:r>
    </w:p>
    <w:p w14:paraId="421BB35E" w14:textId="77777777" w:rsidR="00DB059B" w:rsidRPr="008B70BC" w:rsidRDefault="00DB059B" w:rsidP="00DB059B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B70BC">
        <w:rPr>
          <w:rFonts w:ascii="Times New Roman" w:hAnsi="Times New Roman" w:cs="Times New Roman"/>
          <w:sz w:val="24"/>
          <w:szCs w:val="24"/>
        </w:rPr>
        <w:t>Czy Zam. dopuści wycenę produktu Cogiton  5,  5 mg, tabl.powl., 28 szt?</w:t>
      </w:r>
    </w:p>
    <w:p w14:paraId="3282AB9B" w14:textId="78E09E3D" w:rsidR="00DB059B" w:rsidRPr="00570C54" w:rsidRDefault="00DB059B" w:rsidP="00DB059B">
      <w:pPr>
        <w:pStyle w:val="Default"/>
      </w:pPr>
      <w:r w:rsidRPr="008B70BC">
        <w:rPr>
          <w:b/>
          <w:bCs/>
        </w:rPr>
        <w:t xml:space="preserve">Stanowisko (wyjaśnienie) Zamawiającego </w:t>
      </w:r>
      <w:r w:rsidR="008B70BC" w:rsidRPr="008B70BC">
        <w:rPr>
          <w:b/>
          <w:bCs/>
        </w:rPr>
        <w:t>(</w:t>
      </w:r>
      <w:r w:rsidRPr="008B70BC">
        <w:rPr>
          <w:b/>
          <w:bCs/>
        </w:rPr>
        <w:t>A</w:t>
      </w:r>
      <w:r w:rsidR="008B70BC" w:rsidRPr="008B70BC">
        <w:rPr>
          <w:b/>
          <w:bCs/>
        </w:rPr>
        <w:t>-E)</w:t>
      </w:r>
      <w:r w:rsidRPr="008B70BC">
        <w:rPr>
          <w:b/>
          <w:bCs/>
        </w:rPr>
        <w:t>:</w:t>
      </w:r>
      <w:r w:rsidR="008B70BC" w:rsidRPr="008B70BC">
        <w:rPr>
          <w:b/>
          <w:bCs/>
        </w:rPr>
        <w:t xml:space="preserve"> </w:t>
      </w:r>
      <w:r w:rsidR="008B70BC" w:rsidRPr="00570C54">
        <w:t xml:space="preserve">Zamawiający wyraża zgodę. </w:t>
      </w:r>
    </w:p>
    <w:p w14:paraId="7A344B60" w14:textId="77777777" w:rsidR="00DB059B" w:rsidRDefault="00DB059B" w:rsidP="00DB059B">
      <w:pPr>
        <w:pStyle w:val="Default"/>
        <w:rPr>
          <w:b/>
          <w:bCs/>
        </w:rPr>
      </w:pPr>
    </w:p>
    <w:p w14:paraId="11BB5615" w14:textId="77777777" w:rsidR="00DB059B" w:rsidRDefault="00DB059B" w:rsidP="00DB059B">
      <w:pPr>
        <w:pStyle w:val="Default"/>
        <w:rPr>
          <w:b/>
          <w:bCs/>
        </w:rPr>
      </w:pPr>
    </w:p>
    <w:p w14:paraId="762EEA0B" w14:textId="77777777" w:rsidR="009B61C5" w:rsidRPr="009B61C5" w:rsidRDefault="009B61C5" w:rsidP="009B61C5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9B61C5">
        <w:rPr>
          <w:i/>
          <w:sz w:val="24"/>
          <w:szCs w:val="24"/>
        </w:rPr>
        <w:t>Zamawiający</w:t>
      </w:r>
    </w:p>
    <w:p w14:paraId="00D5AC2C" w14:textId="77777777" w:rsidR="009B61C5" w:rsidRDefault="009B61C5" w:rsidP="009B61C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3AD759" w14:textId="77777777" w:rsidR="009B61C5" w:rsidRDefault="009B61C5" w:rsidP="009B61C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C643020" w14:textId="77777777" w:rsidR="009B61C5" w:rsidRDefault="009B61C5" w:rsidP="009B61C5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9A6566" w14:textId="4DB6BAF3" w:rsidR="006D4AB3" w:rsidRPr="0004156F" w:rsidRDefault="006D4AB3" w:rsidP="009B61C5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04156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79B7E" w14:textId="77777777" w:rsidR="00CD6677" w:rsidRDefault="00CD6677">
      <w:r>
        <w:separator/>
      </w:r>
    </w:p>
  </w:endnote>
  <w:endnote w:type="continuationSeparator" w:id="0">
    <w:p w14:paraId="0549F79B" w14:textId="77777777" w:rsidR="00CD6677" w:rsidRDefault="00CD6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91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1017E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8614B" w14:textId="69CC2D9E" w:rsidR="006D4AB3" w:rsidRDefault="0042771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E5B52B2" wp14:editId="5E9A8AD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79294171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6AE73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139740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982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EF22E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1A231A" w14:textId="77777777" w:rsidR="006D4AB3" w:rsidRDefault="006D4AB3">
    <w:pPr>
      <w:pStyle w:val="Stopka"/>
      <w:tabs>
        <w:tab w:val="clear" w:pos="4536"/>
        <w:tab w:val="left" w:pos="6237"/>
      </w:tabs>
    </w:pPr>
  </w:p>
  <w:p w14:paraId="78C15E9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CC9A8" w14:textId="77777777" w:rsidR="00CD6677" w:rsidRDefault="00CD6677">
      <w:r>
        <w:separator/>
      </w:r>
    </w:p>
  </w:footnote>
  <w:footnote w:type="continuationSeparator" w:id="0">
    <w:p w14:paraId="01AD481A" w14:textId="77777777" w:rsidR="00CD6677" w:rsidRDefault="00CD6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F9D88" w14:textId="77777777" w:rsidR="008D7B8E" w:rsidRDefault="008D7B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E711D" w14:textId="77777777" w:rsidR="008D7B8E" w:rsidRDefault="008D7B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4E571" w14:textId="77777777" w:rsidR="008D7B8E" w:rsidRDefault="008D7B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6B09"/>
    <w:multiLevelType w:val="hybridMultilevel"/>
    <w:tmpl w:val="389656AC"/>
    <w:lvl w:ilvl="0" w:tplc="44A848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E50"/>
    <w:multiLevelType w:val="hybridMultilevel"/>
    <w:tmpl w:val="86FA88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5071A0"/>
    <w:multiLevelType w:val="hybridMultilevel"/>
    <w:tmpl w:val="E3FCD872"/>
    <w:lvl w:ilvl="0" w:tplc="4DF88364">
      <w:start w:val="1"/>
      <w:numFmt w:val="upperLetter"/>
      <w:lvlText w:val="%1)"/>
      <w:lvlJc w:val="left"/>
      <w:pPr>
        <w:ind w:left="65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3" w15:restartNumberingAfterBreak="0">
    <w:nsid w:val="16DF0DF2"/>
    <w:multiLevelType w:val="hybridMultilevel"/>
    <w:tmpl w:val="35D2250A"/>
    <w:lvl w:ilvl="0" w:tplc="A8DA1D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833C6F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7F160FB"/>
    <w:multiLevelType w:val="hybridMultilevel"/>
    <w:tmpl w:val="6F882862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54355C6"/>
    <w:multiLevelType w:val="multilevel"/>
    <w:tmpl w:val="C308A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E277AC6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335DAD"/>
    <w:multiLevelType w:val="hybridMultilevel"/>
    <w:tmpl w:val="FBBAA5D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271180A"/>
    <w:multiLevelType w:val="hybridMultilevel"/>
    <w:tmpl w:val="DE1EB5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3F7177"/>
    <w:multiLevelType w:val="hybridMultilevel"/>
    <w:tmpl w:val="860AB4D8"/>
    <w:lvl w:ilvl="0" w:tplc="F65E11AE">
      <w:start w:val="1"/>
      <w:numFmt w:val="upp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498109">
    <w:abstractNumId w:val="10"/>
  </w:num>
  <w:num w:numId="2" w16cid:durableId="1944268644">
    <w:abstractNumId w:val="15"/>
  </w:num>
  <w:num w:numId="3" w16cid:durableId="1263539207">
    <w:abstractNumId w:val="8"/>
  </w:num>
  <w:num w:numId="4" w16cid:durableId="2130512883">
    <w:abstractNumId w:val="14"/>
  </w:num>
  <w:num w:numId="5" w16cid:durableId="312176910">
    <w:abstractNumId w:val="5"/>
  </w:num>
  <w:num w:numId="6" w16cid:durableId="1931812003">
    <w:abstractNumId w:val="6"/>
  </w:num>
  <w:num w:numId="7" w16cid:durableId="1552571408">
    <w:abstractNumId w:val="13"/>
  </w:num>
  <w:num w:numId="8" w16cid:durableId="1264722139">
    <w:abstractNumId w:val="12"/>
  </w:num>
  <w:num w:numId="9" w16cid:durableId="520819067">
    <w:abstractNumId w:val="16"/>
  </w:num>
  <w:num w:numId="10" w16cid:durableId="453868985">
    <w:abstractNumId w:val="9"/>
  </w:num>
  <w:num w:numId="11" w16cid:durableId="14153175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53733369">
    <w:abstractNumId w:val="11"/>
  </w:num>
  <w:num w:numId="13" w16cid:durableId="119540767">
    <w:abstractNumId w:val="2"/>
  </w:num>
  <w:num w:numId="14" w16cid:durableId="1923173662">
    <w:abstractNumId w:val="4"/>
  </w:num>
  <w:num w:numId="15" w16cid:durableId="141891652">
    <w:abstractNumId w:val="7"/>
  </w:num>
  <w:num w:numId="16" w16cid:durableId="1120763225">
    <w:abstractNumId w:val="0"/>
  </w:num>
  <w:num w:numId="17" w16cid:durableId="1600289682">
    <w:abstractNumId w:val="3"/>
  </w:num>
  <w:num w:numId="18" w16cid:durableId="14770675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677"/>
    <w:rsid w:val="00031374"/>
    <w:rsid w:val="0004156F"/>
    <w:rsid w:val="000A1097"/>
    <w:rsid w:val="000E2A8F"/>
    <w:rsid w:val="0012774F"/>
    <w:rsid w:val="00144B7A"/>
    <w:rsid w:val="00180C6E"/>
    <w:rsid w:val="00205FF2"/>
    <w:rsid w:val="0029606A"/>
    <w:rsid w:val="00332B7E"/>
    <w:rsid w:val="00334B3C"/>
    <w:rsid w:val="003403E9"/>
    <w:rsid w:val="003C6BA8"/>
    <w:rsid w:val="003D2B7B"/>
    <w:rsid w:val="003F2B4E"/>
    <w:rsid w:val="00405AEB"/>
    <w:rsid w:val="00420610"/>
    <w:rsid w:val="00427719"/>
    <w:rsid w:val="00455784"/>
    <w:rsid w:val="004809DD"/>
    <w:rsid w:val="004848F3"/>
    <w:rsid w:val="004A75F2"/>
    <w:rsid w:val="005144A9"/>
    <w:rsid w:val="00520165"/>
    <w:rsid w:val="00570C54"/>
    <w:rsid w:val="005B1B08"/>
    <w:rsid w:val="00632C3C"/>
    <w:rsid w:val="00644DF5"/>
    <w:rsid w:val="00662BDB"/>
    <w:rsid w:val="00687428"/>
    <w:rsid w:val="006A5DF1"/>
    <w:rsid w:val="006B7198"/>
    <w:rsid w:val="006D4AB3"/>
    <w:rsid w:val="006F3B81"/>
    <w:rsid w:val="007D7198"/>
    <w:rsid w:val="007E2BA6"/>
    <w:rsid w:val="00870F9F"/>
    <w:rsid w:val="00871856"/>
    <w:rsid w:val="008804B6"/>
    <w:rsid w:val="00897AB0"/>
    <w:rsid w:val="008A3553"/>
    <w:rsid w:val="008B70BC"/>
    <w:rsid w:val="008D7B8E"/>
    <w:rsid w:val="009003D1"/>
    <w:rsid w:val="00947A50"/>
    <w:rsid w:val="009B61C5"/>
    <w:rsid w:val="009F3D1F"/>
    <w:rsid w:val="009F7F94"/>
    <w:rsid w:val="00A905AC"/>
    <w:rsid w:val="00AF5CED"/>
    <w:rsid w:val="00B1255C"/>
    <w:rsid w:val="00BA6584"/>
    <w:rsid w:val="00BE4CF0"/>
    <w:rsid w:val="00BE7BFD"/>
    <w:rsid w:val="00C370F2"/>
    <w:rsid w:val="00C44EEC"/>
    <w:rsid w:val="00C77825"/>
    <w:rsid w:val="00CA6982"/>
    <w:rsid w:val="00CC17B7"/>
    <w:rsid w:val="00CD6677"/>
    <w:rsid w:val="00D12177"/>
    <w:rsid w:val="00D22FFA"/>
    <w:rsid w:val="00D8461B"/>
    <w:rsid w:val="00D9049C"/>
    <w:rsid w:val="00D915F2"/>
    <w:rsid w:val="00DB059B"/>
    <w:rsid w:val="00DF32E8"/>
    <w:rsid w:val="00E21B49"/>
    <w:rsid w:val="00E2789F"/>
    <w:rsid w:val="00E72428"/>
    <w:rsid w:val="00EA14B3"/>
    <w:rsid w:val="00EA416E"/>
    <w:rsid w:val="00FC53B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64634E"/>
  <w15:chartTrackingRefBased/>
  <w15:docId w15:val="{F429ECEC-8C2E-4A19-97CB-96F843D73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4156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156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78C87-F5A4-4ECA-84FF-F8D2FAADD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9</Pages>
  <Words>2820</Words>
  <Characters>18154</Characters>
  <Application>Microsoft Office Word</Application>
  <DocSecurity>0</DocSecurity>
  <Lines>151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27</cp:revision>
  <cp:lastPrinted>2001-02-10T14:28:00Z</cp:lastPrinted>
  <dcterms:created xsi:type="dcterms:W3CDTF">2023-12-14T06:37:00Z</dcterms:created>
  <dcterms:modified xsi:type="dcterms:W3CDTF">2024-01-24T14:07:00Z</dcterms:modified>
</cp:coreProperties>
</file>