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DBC" w:rsidRDefault="00315DBC" w:rsidP="00CF1E37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Umowa</w:t>
      </w: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Pr="00516F25" w:rsidRDefault="0075436C" w:rsidP="00CF1E3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="00BA6801">
        <w:rPr>
          <w:rFonts w:ascii="Calibri" w:hAnsi="Calibri" w:cs="Calibri"/>
          <w:sz w:val="20"/>
          <w:szCs w:val="20"/>
        </w:rPr>
        <w:t>zawarta w dniu ______2024</w:t>
      </w:r>
      <w:r w:rsidR="00315DBC" w:rsidRPr="00516F25">
        <w:rPr>
          <w:rFonts w:ascii="Calibri" w:hAnsi="Calibri" w:cs="Calibri"/>
          <w:sz w:val="20"/>
          <w:szCs w:val="20"/>
        </w:rPr>
        <w:t xml:space="preserve"> r.  w Limanowej </w:t>
      </w:r>
      <w:r w:rsidR="00315DBC" w:rsidRPr="00516F25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315DBC" w:rsidRPr="00516F25">
        <w:rPr>
          <w:rFonts w:ascii="Calibri" w:hAnsi="Calibri" w:cs="Calibri"/>
          <w:sz w:val="20"/>
          <w:szCs w:val="20"/>
        </w:rPr>
        <w:t>pomiędzy:</w:t>
      </w:r>
      <w:r w:rsidR="00315DBC" w:rsidRPr="00516F25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:rsidR="00315DBC" w:rsidRPr="00516F25" w:rsidRDefault="00315DBC" w:rsidP="00CF1E37">
      <w:pPr>
        <w:pStyle w:val="Default"/>
        <w:ind w:right="640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b/>
          <w:bCs/>
          <w:sz w:val="20"/>
          <w:szCs w:val="20"/>
        </w:rPr>
        <w:t xml:space="preserve"> Szpitalem Powiatowym w Limanowej Imienia Miłosierdzia Bożego</w:t>
      </w:r>
    </w:p>
    <w:p w:rsidR="00315DBC" w:rsidRPr="00516F25" w:rsidRDefault="00315DBC" w:rsidP="00CF1E3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 siedzibą: </w:t>
      </w:r>
      <w:r w:rsidRPr="00516F25">
        <w:rPr>
          <w:rFonts w:ascii="Calibri" w:hAnsi="Calibri" w:cs="Calibri"/>
          <w:b/>
          <w:bCs/>
          <w:sz w:val="20"/>
          <w:szCs w:val="20"/>
        </w:rPr>
        <w:t xml:space="preserve">34 – 600 Limanowa, ul. Piłsudskiego 61, 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b/>
          <w:bCs/>
          <w:sz w:val="20"/>
          <w:szCs w:val="20"/>
        </w:rPr>
        <w:t xml:space="preserve"> KRS 0000019390, NIP 737-17-41-935, REGON P-000304378</w:t>
      </w:r>
    </w:p>
    <w:p w:rsidR="00315DBC" w:rsidRPr="00516F25" w:rsidRDefault="00315DBC" w:rsidP="00CF1E3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w imieniu którego działa Dyrektor – </w:t>
      </w:r>
      <w:r w:rsidR="003C36D8" w:rsidRPr="00516F25">
        <w:rPr>
          <w:rFonts w:ascii="Calibri" w:hAnsi="Calibri" w:cs="Calibri"/>
          <w:b/>
          <w:bCs/>
          <w:sz w:val="20"/>
          <w:szCs w:val="20"/>
        </w:rPr>
        <w:t>d</w:t>
      </w:r>
      <w:r w:rsidRPr="00516F25">
        <w:rPr>
          <w:rFonts w:ascii="Calibri" w:hAnsi="Calibri" w:cs="Calibri"/>
          <w:b/>
          <w:bCs/>
          <w:sz w:val="20"/>
          <w:szCs w:val="20"/>
        </w:rPr>
        <w:t xml:space="preserve">r Marcin </w:t>
      </w:r>
      <w:proofErr w:type="spellStart"/>
      <w:r w:rsidRPr="00516F25">
        <w:rPr>
          <w:rFonts w:ascii="Calibri" w:hAnsi="Calibri" w:cs="Calibri"/>
          <w:b/>
          <w:bCs/>
          <w:sz w:val="20"/>
          <w:szCs w:val="20"/>
        </w:rPr>
        <w:t>Radzięta</w:t>
      </w:r>
      <w:proofErr w:type="spellEnd"/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zwanym dalej </w:t>
      </w:r>
      <w:r w:rsidRPr="00516F25">
        <w:rPr>
          <w:rFonts w:ascii="Calibri" w:hAnsi="Calibri" w:cs="Calibri"/>
          <w:b/>
          <w:bCs/>
          <w:sz w:val="20"/>
          <w:szCs w:val="20"/>
        </w:rPr>
        <w:t>Zamawiającym</w:t>
      </w:r>
      <w:r w:rsidRPr="00516F25">
        <w:rPr>
          <w:rFonts w:ascii="Calibri" w:hAnsi="Calibri" w:cs="Calibri"/>
          <w:sz w:val="20"/>
          <w:szCs w:val="20"/>
        </w:rPr>
        <w:t xml:space="preserve"> 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              _______________________________________________________________________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 siedzibą: _____________________________________________________________________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wpisaną do KRS __________________, NIP ________________, REGON  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reprezentowaną przez: 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                                              ___________________________________________________</w:t>
      </w:r>
    </w:p>
    <w:p w:rsidR="00315DBC" w:rsidRPr="00516F25" w:rsidRDefault="001D595F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zwaną</w:t>
      </w:r>
      <w:r w:rsidR="00315DBC" w:rsidRPr="00516F25">
        <w:rPr>
          <w:rFonts w:ascii="Calibri" w:hAnsi="Calibri" w:cs="Calibri"/>
          <w:sz w:val="20"/>
          <w:szCs w:val="20"/>
        </w:rPr>
        <w:t xml:space="preserve"> dalej </w:t>
      </w:r>
      <w:r w:rsidR="00315DBC" w:rsidRPr="00516F25">
        <w:rPr>
          <w:rFonts w:ascii="Calibri" w:hAnsi="Calibri" w:cs="Calibri"/>
          <w:b/>
          <w:bCs/>
          <w:sz w:val="20"/>
          <w:szCs w:val="20"/>
        </w:rPr>
        <w:t xml:space="preserve">Wykonawcą 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Pr="00753B4C" w:rsidRDefault="00C15F5F" w:rsidP="00C15F5F">
      <w:pPr>
        <w:pStyle w:val="Nagwek2"/>
        <w:spacing w:after="60"/>
        <w:jc w:val="both"/>
        <w:rPr>
          <w:rFonts w:ascii="Calibri" w:hAnsi="Calibri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3B4C">
        <w:rPr>
          <w:rFonts w:ascii="Calibri" w:hAnsi="Calibr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Niniejszą umowę zawarto na podst. art. 2.ust. 1 pkt.1 ustawy z dnia 11 września 2019 r (Dz. U. z 2023 r. poz. 1605) - Prawo zamówień publicznych w wyniku postępowania prowadzonego  w trybie zapytania ofertowego- wartość netto  zamówienia nie przekraczająca 130 000 zł</w:t>
      </w:r>
    </w:p>
    <w:p w:rsidR="00315DBC" w:rsidRPr="00F30E34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 w:rsidRPr="00F30E34">
        <w:rPr>
          <w:rFonts w:ascii="Calibri" w:hAnsi="Calibri" w:cs="Calibri"/>
          <w:b/>
          <w:bCs/>
          <w:sz w:val="20"/>
          <w:szCs w:val="20"/>
        </w:rPr>
        <w:t>§ 1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 w:rsidRPr="00F30E34">
        <w:rPr>
          <w:rFonts w:ascii="Calibri" w:hAnsi="Calibri" w:cs="Calibri"/>
          <w:b/>
          <w:bCs/>
          <w:sz w:val="20"/>
          <w:szCs w:val="20"/>
        </w:rPr>
        <w:t>Przedmiot umowy</w:t>
      </w:r>
    </w:p>
    <w:p w:rsidR="00C15F5F" w:rsidRPr="00F30E34" w:rsidRDefault="00C15F5F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</w:p>
    <w:p w:rsidR="00C15F5F" w:rsidRDefault="00315DBC" w:rsidP="00A037F0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 w:rsidRPr="00F30E34">
        <w:rPr>
          <w:rFonts w:ascii="Calibri" w:hAnsi="Calibri" w:cs="Calibri"/>
          <w:color w:val="auto"/>
          <w:sz w:val="20"/>
          <w:szCs w:val="20"/>
        </w:rPr>
        <w:t xml:space="preserve">1. Przedmiotem umowy jest dostawa fabrycznie nowego </w:t>
      </w:r>
      <w:r w:rsidR="00B432D8">
        <w:rPr>
          <w:rFonts w:ascii="Calibri" w:hAnsi="Calibri" w:cs="Calibri"/>
          <w:color w:val="auto"/>
          <w:sz w:val="20"/>
          <w:szCs w:val="20"/>
        </w:rPr>
        <w:t xml:space="preserve">(z przebiegiem technicznym) </w:t>
      </w:r>
      <w:r w:rsidR="00C15F5F">
        <w:rPr>
          <w:rFonts w:ascii="Calibri" w:hAnsi="Calibri" w:cs="Calibri"/>
          <w:color w:val="auto"/>
          <w:sz w:val="20"/>
          <w:szCs w:val="20"/>
        </w:rPr>
        <w:t xml:space="preserve">pojazdu bazowego z przeznaczeniem pod zabudowę na pojazd sanitarno-transportowy </w:t>
      </w:r>
      <w:r w:rsidRPr="00F30E34">
        <w:rPr>
          <w:rFonts w:ascii="Calibri" w:hAnsi="Calibri" w:cs="Calibri"/>
          <w:color w:val="auto"/>
          <w:sz w:val="20"/>
          <w:szCs w:val="20"/>
        </w:rPr>
        <w:t>- rok produkcji</w:t>
      </w:r>
      <w:r w:rsidR="00C15F5F">
        <w:rPr>
          <w:rFonts w:ascii="Calibri" w:hAnsi="Calibri" w:cs="Calibri"/>
          <w:color w:val="auto"/>
          <w:sz w:val="20"/>
          <w:szCs w:val="20"/>
        </w:rPr>
        <w:t xml:space="preserve"> 2024 </w:t>
      </w:r>
    </w:p>
    <w:p w:rsidR="00C35FAD" w:rsidRDefault="00315DBC" w:rsidP="00C35FAD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 w:rsidRPr="00F30E34">
        <w:rPr>
          <w:rFonts w:ascii="Calibri" w:hAnsi="Calibri" w:cs="Calibri"/>
          <w:color w:val="auto"/>
          <w:sz w:val="20"/>
          <w:szCs w:val="20"/>
        </w:rPr>
        <w:t>2. Szczegółowy opis przedmiotu zamówienia został określony w załączniku do umowy pn. "</w:t>
      </w:r>
      <w:r w:rsidR="001D595F">
        <w:rPr>
          <w:rFonts w:ascii="Calibri" w:hAnsi="Calibri" w:cs="Calibri"/>
          <w:color w:val="auto"/>
          <w:sz w:val="20"/>
          <w:szCs w:val="20"/>
        </w:rPr>
        <w:t xml:space="preserve"> Parametry </w:t>
      </w:r>
      <w:proofErr w:type="spellStart"/>
      <w:r w:rsidR="001D595F">
        <w:rPr>
          <w:rFonts w:ascii="Calibri" w:hAnsi="Calibri" w:cs="Calibri"/>
          <w:color w:val="auto"/>
          <w:sz w:val="20"/>
          <w:szCs w:val="20"/>
        </w:rPr>
        <w:t>techniczno</w:t>
      </w:r>
      <w:proofErr w:type="spellEnd"/>
      <w:r w:rsidR="001D595F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C15F5F">
        <w:rPr>
          <w:rFonts w:ascii="Calibri" w:hAnsi="Calibri" w:cs="Calibri"/>
          <w:color w:val="auto"/>
          <w:sz w:val="20"/>
          <w:szCs w:val="20"/>
        </w:rPr>
        <w:t>–</w:t>
      </w:r>
      <w:r w:rsidR="001D595F">
        <w:rPr>
          <w:rFonts w:ascii="Calibri" w:hAnsi="Calibri" w:cs="Calibri"/>
          <w:color w:val="auto"/>
          <w:sz w:val="20"/>
          <w:szCs w:val="20"/>
        </w:rPr>
        <w:t xml:space="preserve"> użytkowe</w:t>
      </w:r>
      <w:r w:rsidR="00C15F5F">
        <w:rPr>
          <w:rFonts w:ascii="Calibri" w:hAnsi="Calibri" w:cs="Calibri"/>
          <w:color w:val="auto"/>
          <w:sz w:val="20"/>
          <w:szCs w:val="20"/>
        </w:rPr>
        <w:t>.</w:t>
      </w:r>
    </w:p>
    <w:p w:rsidR="00315DBC" w:rsidRPr="00C35FAD" w:rsidRDefault="00315DBC" w:rsidP="00C35FAD">
      <w:pPr>
        <w:pStyle w:val="Default"/>
        <w:spacing w:after="53"/>
        <w:rPr>
          <w:rFonts w:asciiTheme="minorHAnsi" w:hAnsiTheme="minorHAnsi" w:cs="Calibri"/>
          <w:color w:val="auto"/>
          <w:sz w:val="20"/>
          <w:szCs w:val="20"/>
        </w:rPr>
      </w:pPr>
      <w:r w:rsidRPr="00C35FAD">
        <w:rPr>
          <w:rFonts w:asciiTheme="minorHAnsi" w:hAnsiTheme="minorHAnsi" w:cs="Calibri"/>
          <w:sz w:val="20"/>
          <w:szCs w:val="20"/>
        </w:rPr>
        <w:t>3. Oferowany przedmiot zamówienia musi posiadać świadectwo homologacji dla samochodu bazowego, wyprodukowanego zgodnie z Normą czy</w:t>
      </w:r>
      <w:r w:rsidR="006E6C60" w:rsidRPr="00C35FAD">
        <w:rPr>
          <w:rFonts w:asciiTheme="minorHAnsi" w:hAnsiTheme="minorHAnsi" w:cs="Calibri"/>
          <w:sz w:val="20"/>
          <w:szCs w:val="20"/>
        </w:rPr>
        <w:t xml:space="preserve">stości spalin </w:t>
      </w:r>
      <w:r w:rsidR="009E6F2A" w:rsidRPr="00C35FAD">
        <w:rPr>
          <w:rFonts w:asciiTheme="minorHAnsi" w:hAnsiTheme="minorHAnsi" w:cs="Calibri"/>
          <w:sz w:val="20"/>
          <w:szCs w:val="20"/>
        </w:rPr>
        <w:t>EURO 6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2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Termin realizacji umowy</w:t>
      </w:r>
    </w:p>
    <w:p w:rsidR="00315DBC" w:rsidRPr="007B3610" w:rsidRDefault="00315DBC" w:rsidP="007B3610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1. </w:t>
      </w:r>
      <w:r w:rsidRPr="007B3610">
        <w:rPr>
          <w:rFonts w:ascii="Calibri" w:hAnsi="Calibri" w:cs="Calibri"/>
          <w:sz w:val="20"/>
          <w:szCs w:val="20"/>
        </w:rPr>
        <w:t>Dostawa winna być zrealizowana na koszt i ryzyko Wykonawcy do siedziby Zamawiającego.</w:t>
      </w:r>
    </w:p>
    <w:p w:rsidR="00315DBC" w:rsidRPr="007B3610" w:rsidRDefault="00315DBC" w:rsidP="007B3610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</w:t>
      </w:r>
      <w:r w:rsidRPr="007B3610">
        <w:rPr>
          <w:rFonts w:ascii="Calibri" w:hAnsi="Calibri" w:cs="Calibri"/>
          <w:sz w:val="20"/>
          <w:szCs w:val="20"/>
        </w:rPr>
        <w:t>Wykonawca zobowiązuje się do dostarczenia przedmiotu umowy wolnego od wad i o odpowiedniej jakości określonej</w:t>
      </w:r>
      <w:r>
        <w:rPr>
          <w:rFonts w:ascii="Calibri" w:hAnsi="Calibri" w:cs="Calibri"/>
          <w:sz w:val="20"/>
          <w:szCs w:val="20"/>
        </w:rPr>
        <w:t xml:space="preserve"> </w:t>
      </w:r>
      <w:r w:rsidRPr="007B3610">
        <w:rPr>
          <w:rFonts w:ascii="Calibri" w:hAnsi="Calibri" w:cs="Calibri"/>
          <w:sz w:val="20"/>
          <w:szCs w:val="20"/>
        </w:rPr>
        <w:t>w ofercie z dnia ____</w:t>
      </w:r>
      <w:r w:rsidR="00C35FAD">
        <w:rPr>
          <w:rFonts w:ascii="Calibri" w:hAnsi="Calibri" w:cs="Calibri"/>
          <w:sz w:val="20"/>
          <w:szCs w:val="20"/>
        </w:rPr>
        <w:t>______2024</w:t>
      </w:r>
      <w:r w:rsidRPr="007B3610">
        <w:rPr>
          <w:rFonts w:ascii="Calibri" w:hAnsi="Calibri" w:cs="Calibri"/>
          <w:sz w:val="20"/>
          <w:szCs w:val="20"/>
        </w:rPr>
        <w:t xml:space="preserve"> r i ponosi za tę jakość pełną odpowiedzialność.</w:t>
      </w:r>
    </w:p>
    <w:p w:rsidR="00315DBC" w:rsidRPr="007B3610" w:rsidRDefault="00315DBC" w:rsidP="007B3610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Realizacja zamówienia </w:t>
      </w:r>
      <w:r w:rsidR="00C35FAD">
        <w:rPr>
          <w:rFonts w:ascii="Calibri" w:hAnsi="Calibri" w:cs="Calibri"/>
          <w:sz w:val="20"/>
          <w:szCs w:val="20"/>
        </w:rPr>
        <w:t>maksymalnie do 31 marzec 2024r.</w:t>
      </w:r>
      <w:r w:rsidR="00D57761">
        <w:rPr>
          <w:rFonts w:ascii="Calibri" w:hAnsi="Calibri" w:cs="Calibri"/>
          <w:sz w:val="20"/>
          <w:szCs w:val="20"/>
        </w:rPr>
        <w:t xml:space="preserve"> – </w:t>
      </w:r>
      <w:r w:rsidR="00D57761" w:rsidRPr="00D57761">
        <w:rPr>
          <w:rFonts w:ascii="Calibri" w:hAnsi="Calibri" w:cs="Calibri"/>
          <w:i/>
          <w:sz w:val="20"/>
          <w:szCs w:val="20"/>
        </w:rPr>
        <w:t>zgodnie z ofertą</w:t>
      </w:r>
    </w:p>
    <w:p w:rsidR="00315DBC" w:rsidRDefault="00315DBC" w:rsidP="007B3610">
      <w:pPr>
        <w:pStyle w:val="Default"/>
        <w:rPr>
          <w:rFonts w:ascii="Calibri" w:hAnsi="Calibri" w:cs="Calibri"/>
          <w:i/>
          <w:iCs/>
          <w:sz w:val="20"/>
          <w:szCs w:val="20"/>
        </w:rPr>
      </w:pPr>
      <w:r w:rsidRPr="007B3610">
        <w:rPr>
          <w:rFonts w:ascii="Calibri" w:hAnsi="Calibri" w:cs="Calibri"/>
          <w:sz w:val="20"/>
          <w:szCs w:val="20"/>
        </w:rPr>
        <w:tab/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§ 3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:rsidR="00315DBC" w:rsidRDefault="00315DBC" w:rsidP="00CF1E37">
      <w:pPr>
        <w:pStyle w:val="Default"/>
        <w:spacing w:after="55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załączniku do umowy, </w:t>
      </w:r>
      <w:r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:rsidR="00315DBC" w:rsidRDefault="00315DBC" w:rsidP="00CF1E37">
      <w:pPr>
        <w:pStyle w:val="Default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2. Wartość wynagrodzenia Wykonawcy wynosi ogółem: brutto _____________________________ PLN, w tym VAT _______________________ (słownie: _______________________________________________) na podstawie oferty, otwartej w dniu _________________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3. 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§ 4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Sposób rozliczenia i warunki płatności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1. Podstawą wystawienia faktury VAT </w:t>
      </w:r>
      <w:r w:rsidR="00082908">
        <w:rPr>
          <w:rFonts w:ascii="Calibri" w:hAnsi="Calibri" w:cs="Calibri"/>
          <w:color w:val="auto"/>
          <w:sz w:val="20"/>
          <w:szCs w:val="20"/>
        </w:rPr>
        <w:t xml:space="preserve">zgodnej z obowiązującymi przepisami prawa </w:t>
      </w:r>
      <w:r>
        <w:rPr>
          <w:rFonts w:ascii="Calibri" w:hAnsi="Calibri" w:cs="Calibri"/>
          <w:color w:val="auto"/>
          <w:sz w:val="20"/>
          <w:szCs w:val="20"/>
        </w:rPr>
        <w:t>będzie p</w:t>
      </w:r>
      <w:r w:rsidRPr="007B3610">
        <w:rPr>
          <w:rFonts w:ascii="Calibri" w:hAnsi="Calibri" w:cs="Calibri"/>
          <w:color w:val="auto"/>
          <w:sz w:val="20"/>
          <w:szCs w:val="20"/>
        </w:rPr>
        <w:t>rzekazanie Zamawiającemu przedmiotu umowy potwierdzone protokołem zdawczo-odbiorczym.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2. Zamawiający zobowiązuje się zapłacić Wykonawcy wynagrodzenie za należyte wykonanie przedmiotu zamówienia. Termin płatności faktury z tytułu realizacji zamówienia wynosi do 30 dni od daty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lastRenderedPageBreak/>
        <w:t>otrzymania przez Zamawiającego prawidłowo wystawionej przez Wykonawcę faktury.</w:t>
      </w:r>
    </w:p>
    <w:p w:rsidR="00315DBC" w:rsidRDefault="003050BA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3. Faktura wystawiona</w:t>
      </w:r>
      <w:r w:rsidR="00315DBC">
        <w:rPr>
          <w:rFonts w:ascii="Calibri" w:hAnsi="Calibri" w:cs="Calibri"/>
          <w:color w:val="auto"/>
          <w:sz w:val="20"/>
          <w:szCs w:val="20"/>
        </w:rPr>
        <w:t xml:space="preserve"> nieprawidłowo, przedwc</w:t>
      </w:r>
      <w:r w:rsidR="00753B4C">
        <w:rPr>
          <w:rFonts w:ascii="Calibri" w:hAnsi="Calibri" w:cs="Calibri"/>
          <w:color w:val="auto"/>
          <w:sz w:val="20"/>
          <w:szCs w:val="20"/>
        </w:rPr>
        <w:t>ześnie, bezpodstawnie, nie rodzi</w:t>
      </w:r>
      <w:r w:rsidR="00315DBC">
        <w:rPr>
          <w:rFonts w:ascii="Calibri" w:hAnsi="Calibri" w:cs="Calibri"/>
          <w:color w:val="auto"/>
          <w:sz w:val="20"/>
          <w:szCs w:val="20"/>
        </w:rPr>
        <w:t xml:space="preserve"> obowiązku zapłaty po stronie Zamawiającego.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4. Płatność uważana będzie za zrealizowaną w dniu, w którym bank obciąży konto Zamawiającego. </w:t>
      </w:r>
    </w:p>
    <w:p w:rsidR="00315DBC" w:rsidRDefault="00315DBC" w:rsidP="00CF1E37">
      <w:pPr>
        <w:pStyle w:val="Default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5. W przypadku nieterminowej płatności faktur</w:t>
      </w:r>
      <w:r w:rsidR="003050BA">
        <w:rPr>
          <w:rFonts w:ascii="Calibri" w:hAnsi="Calibri" w:cs="Calibri"/>
          <w:color w:val="auto"/>
          <w:sz w:val="20"/>
          <w:szCs w:val="20"/>
        </w:rPr>
        <w:t>y</w:t>
      </w:r>
      <w:r>
        <w:rPr>
          <w:rFonts w:ascii="Calibri" w:hAnsi="Calibri" w:cs="Calibri"/>
          <w:color w:val="auto"/>
          <w:sz w:val="20"/>
          <w:szCs w:val="20"/>
        </w:rPr>
        <w:t>, Wykonawcy przysługuje prawo naliczenia</w:t>
      </w:r>
      <w:r w:rsidR="0095096B">
        <w:rPr>
          <w:rFonts w:ascii="Calibri" w:hAnsi="Calibri" w:cs="Calibri"/>
          <w:color w:val="auto"/>
          <w:sz w:val="20"/>
          <w:szCs w:val="20"/>
        </w:rPr>
        <w:t xml:space="preserve"> odsetek w ustawowej wysokości zgodnie z ustawą z 8 marca 2013 o terminach zapłaty w transakcjach handlowych.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§ 5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Realizacja umowy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 w:rsidRPr="00711A74">
        <w:rPr>
          <w:rFonts w:ascii="Calibri" w:hAnsi="Calibri" w:cs="Calibri"/>
          <w:sz w:val="20"/>
          <w:szCs w:val="20"/>
        </w:rPr>
        <w:t>1. Wykonawca zapewnia okres gwarancji</w:t>
      </w:r>
      <w:r>
        <w:rPr>
          <w:rFonts w:ascii="Calibri" w:hAnsi="Calibri" w:cs="Calibri"/>
          <w:sz w:val="20"/>
          <w:szCs w:val="20"/>
        </w:rPr>
        <w:t xml:space="preserve"> 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a) mechanicznej </w:t>
      </w:r>
      <w:r w:rsidRPr="00711A74">
        <w:rPr>
          <w:rFonts w:ascii="Calibri" w:hAnsi="Calibri" w:cs="Calibri"/>
          <w:sz w:val="20"/>
          <w:szCs w:val="20"/>
        </w:rPr>
        <w:t>: ............................. – zgodnie z ofertą</w:t>
      </w:r>
      <w:r>
        <w:rPr>
          <w:rFonts w:ascii="Calibri" w:hAnsi="Calibri" w:cs="Calibri"/>
          <w:sz w:val="20"/>
          <w:szCs w:val="20"/>
        </w:rPr>
        <w:t>,</w:t>
      </w:r>
      <w:r w:rsidRPr="00711A74">
        <w:rPr>
          <w:rFonts w:ascii="Calibri" w:hAnsi="Calibri" w:cs="Calibri"/>
          <w:sz w:val="20"/>
          <w:szCs w:val="20"/>
        </w:rPr>
        <w:t xml:space="preserve"> </w:t>
      </w:r>
    </w:p>
    <w:p w:rsidR="00315DBC" w:rsidRDefault="003050BA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b) na powłoki lakiernicze: …………….. -  zgodnie z ofertą</w:t>
      </w:r>
    </w:p>
    <w:p w:rsidR="003050BA" w:rsidRDefault="003050BA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</w:p>
    <w:p w:rsidR="003050BA" w:rsidRDefault="003050BA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</w:t>
      </w:r>
      <w:r w:rsidRPr="00711A74">
        <w:rPr>
          <w:rFonts w:ascii="Calibri" w:hAnsi="Calibri" w:cs="Calibri"/>
          <w:sz w:val="20"/>
          <w:szCs w:val="20"/>
        </w:rPr>
        <w:t xml:space="preserve">Gwarancja ma charakter pełny z wyłączeniem jedynie wad powstałych wskutek niewłaściwego użytkowania lub siły wyższej. </w:t>
      </w:r>
      <w:r>
        <w:rPr>
          <w:rFonts w:ascii="Calibri" w:hAnsi="Calibri" w:cs="Calibri"/>
          <w:sz w:val="20"/>
          <w:szCs w:val="20"/>
        </w:rPr>
        <w:t>Karty gwarancyjne zos</w:t>
      </w:r>
      <w:r w:rsidR="003050BA">
        <w:rPr>
          <w:rFonts w:ascii="Calibri" w:hAnsi="Calibri" w:cs="Calibri"/>
          <w:sz w:val="20"/>
          <w:szCs w:val="20"/>
        </w:rPr>
        <w:t>taną dostarczone wraz z pojazd</w:t>
      </w:r>
      <w:r>
        <w:rPr>
          <w:rFonts w:ascii="Calibri" w:hAnsi="Calibri" w:cs="Calibri"/>
          <w:sz w:val="20"/>
          <w:szCs w:val="20"/>
        </w:rPr>
        <w:t>em.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Wykonawca zobowiązany jest: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1) przed realizacją zamówienia skontaktować się z Zamawiającym i potwierdzić dokładny termin dostawy, nie d</w:t>
      </w:r>
      <w:r w:rsidR="00753B4C">
        <w:rPr>
          <w:rFonts w:ascii="Calibri" w:hAnsi="Calibri" w:cs="Calibri"/>
          <w:sz w:val="20"/>
          <w:szCs w:val="20"/>
        </w:rPr>
        <w:t xml:space="preserve">łuższy niż określony § 2 ust. 3 </w:t>
      </w:r>
      <w:r>
        <w:rPr>
          <w:rFonts w:ascii="Calibri" w:hAnsi="Calibri" w:cs="Calibri"/>
          <w:sz w:val="20"/>
          <w:szCs w:val="20"/>
        </w:rPr>
        <w:t xml:space="preserve">umowy,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2) zapewnić transport, ponieść koszty przewozu i ubezpieczenia na czas transportu,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3) zapewnić dostarczenie do miejsca wskazanego przez Zamawiającego,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4) p</w:t>
      </w:r>
      <w:r w:rsidRPr="00FE29AB">
        <w:rPr>
          <w:rFonts w:ascii="Calibri" w:hAnsi="Calibri" w:cs="Calibri"/>
          <w:sz w:val="20"/>
          <w:szCs w:val="20"/>
        </w:rPr>
        <w:t>rzekazanie Zamawiającemu przedmiotu umowy zostanie potwierdzone protokołem zdawczo-odbiorczym.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5) przedstawić, na wezwanie Zamawiającego w trakcie realizacji zamówienia, dokumenty poświadczające spełnianie</w:t>
      </w:r>
      <w:r w:rsidR="003050BA">
        <w:rPr>
          <w:rFonts w:ascii="Calibri" w:hAnsi="Calibri" w:cs="Calibri"/>
          <w:sz w:val="20"/>
          <w:szCs w:val="20"/>
        </w:rPr>
        <w:t xml:space="preserve"> parametrów dostarczanego pojazdu</w:t>
      </w:r>
      <w:r>
        <w:rPr>
          <w:rFonts w:ascii="Calibri" w:hAnsi="Calibri" w:cs="Calibri"/>
          <w:b/>
          <w:bCs/>
          <w:sz w:val="20"/>
          <w:szCs w:val="20"/>
        </w:rPr>
        <w:t>,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 w:rsidRPr="00FE29AB">
        <w:rPr>
          <w:rFonts w:ascii="Calibri" w:hAnsi="Calibri" w:cs="Calibri"/>
          <w:sz w:val="20"/>
          <w:szCs w:val="20"/>
        </w:rPr>
        <w:t>6)</w:t>
      </w:r>
      <w:r>
        <w:rPr>
          <w:rFonts w:ascii="Calibri" w:hAnsi="Calibri" w:cs="Calibri"/>
          <w:sz w:val="20"/>
          <w:szCs w:val="20"/>
        </w:rPr>
        <w:t xml:space="preserve"> </w:t>
      </w:r>
      <w:r w:rsidRPr="00FE29AB">
        <w:rPr>
          <w:rFonts w:ascii="Calibri" w:hAnsi="Calibri" w:cs="Calibri"/>
          <w:sz w:val="20"/>
          <w:szCs w:val="20"/>
        </w:rPr>
        <w:t>dostarczyć Zamawiają</w:t>
      </w:r>
      <w:r w:rsidR="003050BA">
        <w:rPr>
          <w:rFonts w:ascii="Calibri" w:hAnsi="Calibri" w:cs="Calibri"/>
          <w:sz w:val="20"/>
          <w:szCs w:val="20"/>
        </w:rPr>
        <w:t>cemu przy przekazywaniu pojazd</w:t>
      </w:r>
      <w:r w:rsidRPr="00FE29AB">
        <w:rPr>
          <w:rFonts w:ascii="Calibri" w:hAnsi="Calibri" w:cs="Calibri"/>
          <w:sz w:val="20"/>
          <w:szCs w:val="20"/>
        </w:rPr>
        <w:t xml:space="preserve">u </w:t>
      </w:r>
    </w:p>
    <w:p w:rsidR="00315DBC" w:rsidRDefault="003050BA" w:rsidP="003D5257">
      <w:pPr>
        <w:pStyle w:val="Default"/>
        <w:numPr>
          <w:ilvl w:val="0"/>
          <w:numId w:val="4"/>
        </w:numPr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Świadectwo homologacji</w:t>
      </w:r>
      <w:r w:rsidR="00315DBC">
        <w:rPr>
          <w:rFonts w:ascii="Calibri" w:hAnsi="Calibri" w:cs="Calibri"/>
          <w:sz w:val="20"/>
          <w:szCs w:val="20"/>
        </w:rPr>
        <w:t xml:space="preserve">, </w:t>
      </w:r>
    </w:p>
    <w:p w:rsidR="00315DBC" w:rsidRPr="003050BA" w:rsidRDefault="00315DBC" w:rsidP="00510293">
      <w:pPr>
        <w:pStyle w:val="Default"/>
        <w:numPr>
          <w:ilvl w:val="0"/>
          <w:numId w:val="4"/>
        </w:numPr>
        <w:spacing w:after="53"/>
        <w:rPr>
          <w:rFonts w:ascii="Calibri" w:hAnsi="Calibri" w:cs="Calibri"/>
          <w:sz w:val="20"/>
          <w:szCs w:val="20"/>
        </w:rPr>
      </w:pPr>
      <w:r w:rsidRPr="003050BA">
        <w:rPr>
          <w:rFonts w:ascii="Calibri" w:hAnsi="Calibri" w:cs="Calibri"/>
          <w:sz w:val="20"/>
          <w:szCs w:val="20"/>
        </w:rPr>
        <w:t>wszystkie dokumenty umożliwiające rejestrację</w:t>
      </w:r>
      <w:r w:rsidRPr="003050BA">
        <w:rPr>
          <w:rFonts w:ascii="Cambria" w:hAnsi="Cambria" w:cs="Cambria"/>
          <w:sz w:val="18"/>
          <w:szCs w:val="18"/>
        </w:rPr>
        <w:t>.</w:t>
      </w:r>
    </w:p>
    <w:p w:rsidR="00315DBC" w:rsidRDefault="00315DBC" w:rsidP="00CF1E37">
      <w:pPr>
        <w:rPr>
          <w:sz w:val="20"/>
          <w:szCs w:val="20"/>
        </w:rPr>
      </w:pPr>
      <w:r>
        <w:rPr>
          <w:sz w:val="20"/>
          <w:szCs w:val="20"/>
        </w:rPr>
        <w:t>4. Zamawiający odmówi przyjęcia dostawy w przypadku, gdy jej przedmiot nie będzie odpowiadał parametrom zamówienia lub gdy Wykonawca nie przedłoży dokumentów je poświadczających.</w:t>
      </w:r>
    </w:p>
    <w:p w:rsidR="00315DBC" w:rsidRDefault="00315DBC" w:rsidP="00CF1E37">
      <w:pPr>
        <w:rPr>
          <w:sz w:val="20"/>
          <w:szCs w:val="20"/>
        </w:rPr>
      </w:pPr>
      <w:r>
        <w:rPr>
          <w:sz w:val="20"/>
          <w:szCs w:val="20"/>
        </w:rPr>
        <w:t xml:space="preserve">5. Strony zgodnie postanawiają, że w sprawie bezpośredniej realizacji niniejszej umowy Wykonawca działał będzie osobiście lub przez następujących przedstawicieli: </w:t>
      </w:r>
    </w:p>
    <w:p w:rsidR="00E71681" w:rsidRDefault="00E71681" w:rsidP="00CF1E37">
      <w:pPr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Pr="00D57761">
        <w:rPr>
          <w:b/>
          <w:sz w:val="20"/>
          <w:szCs w:val="20"/>
        </w:rPr>
        <w:t>Zamawiający:</w:t>
      </w:r>
    </w:p>
    <w:p w:rsidR="00315DBC" w:rsidRPr="00F30E34" w:rsidRDefault="00315DBC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  <w:r w:rsidRPr="00F30E34">
        <w:rPr>
          <w:rFonts w:ascii="Calibri" w:hAnsi="Calibri" w:cs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F30E34">
        <w:rPr>
          <w:rFonts w:ascii="Calibri" w:hAnsi="Calibri" w:cs="Calibri"/>
          <w:sz w:val="20"/>
          <w:szCs w:val="20"/>
          <w:lang w:val="en-US"/>
        </w:rPr>
        <w:t>faks</w:t>
      </w:r>
      <w:proofErr w:type="spellEnd"/>
      <w:r w:rsidRPr="00F30E34">
        <w:rPr>
          <w:rFonts w:ascii="Calibri" w:hAnsi="Calibri" w:cs="Calibri"/>
          <w:sz w:val="20"/>
          <w:szCs w:val="20"/>
          <w:lang w:val="en-US"/>
        </w:rPr>
        <w:t>: _________________ e-mail: _________________</w:t>
      </w:r>
    </w:p>
    <w:p w:rsidR="00E71681" w:rsidRDefault="00E71681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 xml:space="preserve">b) </w:t>
      </w:r>
      <w:proofErr w:type="spellStart"/>
      <w:r w:rsidRPr="00D57761">
        <w:rPr>
          <w:rFonts w:ascii="Calibri" w:hAnsi="Calibri" w:cs="Calibri"/>
          <w:b/>
          <w:sz w:val="20"/>
          <w:szCs w:val="20"/>
          <w:lang w:val="en-US"/>
        </w:rPr>
        <w:t>Wykonawca</w:t>
      </w:r>
      <w:proofErr w:type="spellEnd"/>
      <w:r w:rsidRPr="00D57761">
        <w:rPr>
          <w:rFonts w:ascii="Calibri" w:hAnsi="Calibri" w:cs="Calibri"/>
          <w:b/>
          <w:sz w:val="20"/>
          <w:szCs w:val="20"/>
          <w:lang w:val="en-US"/>
        </w:rPr>
        <w:t>:</w:t>
      </w:r>
    </w:p>
    <w:p w:rsidR="00315DBC" w:rsidRPr="00F30E34" w:rsidRDefault="00315DBC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  <w:r w:rsidRPr="00F30E34">
        <w:rPr>
          <w:rFonts w:ascii="Calibri" w:hAnsi="Calibri" w:cs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F30E34">
        <w:rPr>
          <w:rFonts w:ascii="Calibri" w:hAnsi="Calibri" w:cs="Calibri"/>
          <w:sz w:val="20"/>
          <w:szCs w:val="20"/>
          <w:lang w:val="en-US"/>
        </w:rPr>
        <w:t>faks</w:t>
      </w:r>
      <w:proofErr w:type="spellEnd"/>
      <w:r w:rsidRPr="00F30E34">
        <w:rPr>
          <w:rFonts w:ascii="Calibri" w:hAnsi="Calibri" w:cs="Calibri"/>
          <w:sz w:val="20"/>
          <w:szCs w:val="20"/>
          <w:lang w:val="en-US"/>
        </w:rPr>
        <w:t>: _________________ e-mail: _________________</w:t>
      </w:r>
    </w:p>
    <w:p w:rsidR="00315DBC" w:rsidRPr="00F30E34" w:rsidRDefault="00315DBC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6.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6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Odpowiedzialność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315DBC" w:rsidRPr="00380169" w:rsidRDefault="00315DBC" w:rsidP="00380169">
      <w:pPr>
        <w:rPr>
          <w:sz w:val="20"/>
          <w:szCs w:val="20"/>
        </w:rPr>
      </w:pPr>
      <w:r w:rsidRPr="00380169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315DBC" w:rsidRDefault="00315DBC" w:rsidP="00CF1E37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7</w:t>
      </w:r>
    </w:p>
    <w:p w:rsidR="00315DBC" w:rsidRDefault="00315DBC" w:rsidP="00CF1E37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Kary umowne</w:t>
      </w:r>
    </w:p>
    <w:p w:rsidR="00315DBC" w:rsidRDefault="00380169" w:rsidP="00380169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1.</w:t>
      </w:r>
      <w:r w:rsidR="00315DBC">
        <w:rPr>
          <w:rFonts w:ascii="Calibri" w:hAnsi="Calibri" w:cs="Calibri"/>
          <w:sz w:val="20"/>
          <w:szCs w:val="20"/>
        </w:rPr>
        <w:t>W razie wystąpienia opóźnienia w realizacji dostaw</w:t>
      </w:r>
      <w:r w:rsidR="00451AF0">
        <w:rPr>
          <w:rFonts w:ascii="Calibri" w:hAnsi="Calibri" w:cs="Calibri"/>
          <w:sz w:val="20"/>
          <w:szCs w:val="20"/>
        </w:rPr>
        <w:t>y</w:t>
      </w:r>
      <w:r w:rsidR="00315DBC">
        <w:rPr>
          <w:rFonts w:ascii="Calibri" w:hAnsi="Calibri" w:cs="Calibri"/>
          <w:sz w:val="20"/>
          <w:szCs w:val="20"/>
        </w:rPr>
        <w:t xml:space="preserve"> Zamawiający naliczy kary umowne w wysokości 0,2 % wartości br</w:t>
      </w:r>
      <w:r w:rsidR="00451AF0">
        <w:rPr>
          <w:rFonts w:ascii="Calibri" w:hAnsi="Calibri" w:cs="Calibri"/>
          <w:sz w:val="20"/>
          <w:szCs w:val="20"/>
        </w:rPr>
        <w:t>utto za każdy dzień zwłoki</w:t>
      </w:r>
      <w:r w:rsidR="00315DBC">
        <w:rPr>
          <w:rFonts w:ascii="Calibri" w:hAnsi="Calibri" w:cs="Calibri"/>
          <w:sz w:val="20"/>
          <w:szCs w:val="20"/>
        </w:rPr>
        <w:t>, przekraczający termin realizacji z</w:t>
      </w:r>
      <w:r w:rsidR="00753B4C">
        <w:rPr>
          <w:rFonts w:ascii="Calibri" w:hAnsi="Calibri" w:cs="Calibri"/>
          <w:sz w:val="20"/>
          <w:szCs w:val="20"/>
        </w:rPr>
        <w:t>amówienia określony w § 2 ust. 3.</w:t>
      </w:r>
    </w:p>
    <w:p w:rsidR="00315DBC" w:rsidRDefault="00380169" w:rsidP="00380169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2.</w:t>
      </w:r>
      <w:r w:rsidR="00315DBC">
        <w:rPr>
          <w:rFonts w:ascii="Calibri" w:hAnsi="Calibri" w:cs="Calibri"/>
          <w:sz w:val="20"/>
          <w:szCs w:val="20"/>
        </w:rPr>
        <w:t xml:space="preserve">W przypadku odstąpienia przez Zamawiającego </w:t>
      </w:r>
      <w:r w:rsidR="00753B4C">
        <w:rPr>
          <w:rFonts w:ascii="Calibri" w:hAnsi="Calibri" w:cs="Calibri"/>
          <w:sz w:val="20"/>
          <w:szCs w:val="20"/>
        </w:rPr>
        <w:t xml:space="preserve">od umowy </w:t>
      </w:r>
      <w:r w:rsidR="00315DBC">
        <w:rPr>
          <w:rFonts w:ascii="Calibri" w:hAnsi="Calibri" w:cs="Calibri"/>
          <w:sz w:val="20"/>
          <w:szCs w:val="20"/>
        </w:rPr>
        <w:t xml:space="preserve">z przyczyn, za które odpowiada Wykonawca, Zamawiający będzie uprawniony do nałożenia na Wykonawcę kary umownej w wysokości 20% wartości brutto wynagrodzenia określonego w § 3 </w:t>
      </w:r>
      <w:r w:rsidR="00753B4C">
        <w:rPr>
          <w:rFonts w:ascii="Calibri" w:hAnsi="Calibri" w:cs="Calibri"/>
          <w:sz w:val="20"/>
          <w:szCs w:val="20"/>
        </w:rPr>
        <w:t>ust.2.</w:t>
      </w:r>
    </w:p>
    <w:p w:rsidR="00315DBC" w:rsidRDefault="00380169" w:rsidP="00380169">
      <w:pPr>
        <w:pStyle w:val="Default"/>
        <w:spacing w:after="5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3.</w:t>
      </w:r>
      <w:r w:rsidR="00315DBC">
        <w:rPr>
          <w:rFonts w:ascii="Calibri" w:hAnsi="Calibri" w:cs="Calibri"/>
          <w:sz w:val="20"/>
          <w:szCs w:val="20"/>
        </w:rPr>
        <w:t>Kary</w:t>
      </w:r>
      <w:r w:rsidR="00753B4C">
        <w:rPr>
          <w:rFonts w:ascii="Calibri" w:hAnsi="Calibri" w:cs="Calibri"/>
          <w:sz w:val="20"/>
          <w:szCs w:val="20"/>
        </w:rPr>
        <w:t xml:space="preserve">, o których mowa w ust. 1, 2 </w:t>
      </w:r>
      <w:r w:rsidR="00315DBC">
        <w:rPr>
          <w:rFonts w:ascii="Calibri" w:hAnsi="Calibri" w:cs="Calibri"/>
          <w:sz w:val="20"/>
          <w:szCs w:val="20"/>
        </w:rPr>
        <w:t xml:space="preserve"> płatne są w terminie 14 dni od daty otrzymania przez Wykonawcę wezwania do ich zapłaty. Kary umowne mogą być potrącane z bieżącej należności Wykonawcy. </w:t>
      </w:r>
    </w:p>
    <w:p w:rsidR="00315DBC" w:rsidRDefault="00380169" w:rsidP="00380169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4.</w:t>
      </w:r>
      <w:bookmarkStart w:id="0" w:name="_GoBack"/>
      <w:bookmarkEnd w:id="0"/>
      <w:r w:rsidR="00315DBC"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§ 8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</w:p>
    <w:p w:rsidR="00315DBC" w:rsidRDefault="00315DBC" w:rsidP="003050BA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315DBC" w:rsidRDefault="00315DBC" w:rsidP="003050BA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1) wojny (wypowiedziane lub nie) oraz inne działania zbrojne, inwaz</w:t>
      </w:r>
      <w:r w:rsidR="00753B4C">
        <w:rPr>
          <w:rFonts w:ascii="Calibri" w:hAnsi="Calibri" w:cs="Calibri"/>
          <w:color w:val="auto"/>
          <w:sz w:val="20"/>
          <w:szCs w:val="20"/>
        </w:rPr>
        <w:t>je, mobilizacje, rekwizycje lub</w:t>
      </w:r>
      <w:r w:rsidR="003050BA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embarga; </w:t>
      </w:r>
    </w:p>
    <w:p w:rsidR="00315DBC" w:rsidRDefault="00315DBC" w:rsidP="003050BA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315DBC" w:rsidRDefault="00315DBC" w:rsidP="003050BA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315DBC" w:rsidRDefault="00315DBC" w:rsidP="003050BA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5F3CE9" w:rsidRPr="003050BA" w:rsidRDefault="00315DBC" w:rsidP="003050BA">
      <w:pPr>
        <w:pStyle w:val="Default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5F3CE9" w:rsidRDefault="005F3CE9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9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Strony dopuszczają możliwość zmiany postanowień niniejszej umowy w następujących sytuacjach: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 xml:space="preserve">1.Wystąpienia zmian powszechnie obowiązujących przepisów prawa w zakresie mającym wpływ na realizację przedmiotu umowy. 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2.Wystąpienia konieczności zmiany osób, przy pomocy których Zamawiający i Wykonawca realizuje przedmiot Umowy (śmierć, choroba, ustanie stosunku pracy, inne zdarzenia losowe lub inne przyczyny niezależne od Zamawiającego i Wykonawcy).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3.Zmiany terminu realizacji przedmiotu umowy z przyczyn niezależnych od Wykonawcy.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4.Wystąpienia konieczności wprowadzenia zmian spowodowanych następującymi okolicznościami: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a)siła wyższa  uniemożliwiająca wykonanie przedmiotu Umowy zgodnie ze szczegółowym opisem przedmiotu Umowy oraz mająca wpływ na terminowość wykonania przedmiotu Umowy,</w:t>
      </w:r>
    </w:p>
    <w:p w:rsidR="00753B4C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 xml:space="preserve">b) zmiana danych związanych z obsługą administracyjno-organizacyjną umowy, 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c)zmiany danych teleadresowych,</w:t>
      </w:r>
    </w:p>
    <w:p w:rsidR="00C46A82" w:rsidRPr="00C46A82" w:rsidRDefault="00C46A82" w:rsidP="00C46A82">
      <w:pPr>
        <w:pStyle w:val="Default"/>
        <w:rPr>
          <w:rFonts w:ascii="Calibri" w:hAnsi="Calibri" w:cs="Calibri"/>
          <w:sz w:val="20"/>
          <w:szCs w:val="20"/>
        </w:rPr>
      </w:pPr>
      <w:r w:rsidRPr="00C46A82">
        <w:rPr>
          <w:rFonts w:ascii="Calibri" w:hAnsi="Calibri" w:cs="Calibri"/>
          <w:sz w:val="20"/>
          <w:szCs w:val="20"/>
        </w:rPr>
        <w:t>d) zmiany ustawowej zmiany podatku VAT,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10</w:t>
      </w:r>
    </w:p>
    <w:p w:rsidR="00315DBC" w:rsidRDefault="0024660F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Zmiana </w:t>
      </w:r>
      <w:r w:rsidR="00315DBC">
        <w:rPr>
          <w:rFonts w:ascii="Calibri" w:hAnsi="Calibri" w:cs="Calibri"/>
          <w:b/>
          <w:bCs/>
          <w:sz w:val="20"/>
          <w:szCs w:val="20"/>
        </w:rPr>
        <w:t>umowy</w:t>
      </w:r>
    </w:p>
    <w:p w:rsidR="0024660F" w:rsidRPr="0024660F" w:rsidRDefault="0024660F" w:rsidP="0024660F">
      <w:pPr>
        <w:numPr>
          <w:ilvl w:val="0"/>
          <w:numId w:val="15"/>
        </w:numPr>
        <w:tabs>
          <w:tab w:val="clear" w:pos="360"/>
        </w:tabs>
        <w:spacing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24660F">
        <w:rPr>
          <w:rFonts w:asciiTheme="minorHAnsi" w:hAnsiTheme="minorHAnsi"/>
          <w:sz w:val="20"/>
          <w:szCs w:val="20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:rsidR="0024660F" w:rsidRDefault="0024660F" w:rsidP="0024660F">
      <w:pPr>
        <w:numPr>
          <w:ilvl w:val="0"/>
          <w:numId w:val="15"/>
        </w:numPr>
        <w:tabs>
          <w:tab w:val="clear" w:pos="360"/>
        </w:tabs>
        <w:spacing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24660F">
        <w:rPr>
          <w:rFonts w:asciiTheme="minorHAnsi" w:hAnsiTheme="minorHAnsi"/>
          <w:sz w:val="20"/>
          <w:szCs w:val="20"/>
        </w:rPr>
        <w:t>Wszelkie zmiany i uzupełnienia niniejszej umowy wymagają dla swej ważności formy pisemnej w postaci aneksu.</w:t>
      </w:r>
    </w:p>
    <w:p w:rsidR="00380169" w:rsidRPr="00380169" w:rsidRDefault="00380169" w:rsidP="0038016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/>
          <w:sz w:val="20"/>
          <w:szCs w:val="20"/>
        </w:rPr>
      </w:pPr>
      <w:r w:rsidRPr="0024660F">
        <w:rPr>
          <w:rFonts w:asciiTheme="minorHAnsi" w:hAnsiTheme="minorHAnsi"/>
          <w:sz w:val="20"/>
          <w:szCs w:val="20"/>
        </w:rPr>
        <w:t>W sprawach nie uregulowanych postanowieniami umowy zastosowanie będą mieć w szczególności przepisy kodeksu cywilnego.</w:t>
      </w:r>
    </w:p>
    <w:p w:rsidR="00315DBC" w:rsidRPr="0024660F" w:rsidRDefault="00315DBC" w:rsidP="00CF1E37">
      <w:pPr>
        <w:pStyle w:val="Default"/>
        <w:jc w:val="center"/>
        <w:rPr>
          <w:rFonts w:asciiTheme="minorHAnsi" w:hAnsiTheme="minorHAnsi" w:cs="Calibri"/>
          <w:sz w:val="20"/>
          <w:szCs w:val="20"/>
        </w:rPr>
      </w:pPr>
    </w:p>
    <w:p w:rsidR="00315DBC" w:rsidRDefault="00380169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11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 </w:t>
      </w:r>
    </w:p>
    <w:p w:rsidR="00315DBC" w:rsidRDefault="0024660F" w:rsidP="00CF1E3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5</w:t>
      </w:r>
      <w:r w:rsidR="00315DBC">
        <w:rPr>
          <w:rFonts w:ascii="Calibri" w:hAnsi="Calibri" w:cs="Calibri"/>
          <w:sz w:val="20"/>
          <w:szCs w:val="20"/>
        </w:rPr>
        <w:t>. Umow</w:t>
      </w:r>
      <w:r>
        <w:rPr>
          <w:rFonts w:ascii="Calibri" w:hAnsi="Calibri" w:cs="Calibri"/>
          <w:sz w:val="20"/>
          <w:szCs w:val="20"/>
        </w:rPr>
        <w:t>a została sporządzona w dwóch</w:t>
      </w:r>
      <w:r w:rsidR="00315DBC">
        <w:rPr>
          <w:rFonts w:ascii="Calibri" w:hAnsi="Calibri" w:cs="Calibri"/>
          <w:sz w:val="20"/>
          <w:szCs w:val="20"/>
        </w:rPr>
        <w:t xml:space="preserve"> jednobrzmiących egzempl</w:t>
      </w:r>
      <w:r>
        <w:rPr>
          <w:rFonts w:ascii="Calibri" w:hAnsi="Calibri" w:cs="Calibri"/>
          <w:sz w:val="20"/>
          <w:szCs w:val="20"/>
        </w:rPr>
        <w:t>arzach, jeden dla Wykonawcy i jeden</w:t>
      </w:r>
      <w:r w:rsidR="00315DBC">
        <w:rPr>
          <w:rFonts w:ascii="Calibri" w:hAnsi="Calibri" w:cs="Calibri"/>
          <w:sz w:val="20"/>
          <w:szCs w:val="20"/>
        </w:rPr>
        <w:t xml:space="preserve"> dla Zamawiającego. </w:t>
      </w: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Default="00315DBC" w:rsidP="0057773D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                                                                                                                    WYKONAWCA</w:t>
      </w:r>
    </w:p>
    <w:p w:rsidR="00315DBC" w:rsidRDefault="00315DBC" w:rsidP="00CF1E37">
      <w:pPr>
        <w:rPr>
          <w:rFonts w:cs="Times New Roman"/>
          <w:sz w:val="20"/>
          <w:szCs w:val="20"/>
        </w:rPr>
      </w:pPr>
    </w:p>
    <w:p w:rsidR="00315DBC" w:rsidRDefault="00315DBC">
      <w:pPr>
        <w:rPr>
          <w:rFonts w:cs="Times New Roman"/>
        </w:rPr>
      </w:pPr>
    </w:p>
    <w:sectPr w:rsidR="00315DBC" w:rsidSect="004F29C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F5F" w:rsidRDefault="002B1F5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B1F5F" w:rsidRDefault="002B1F5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F5F" w:rsidRDefault="002B1F5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B1F5F" w:rsidRDefault="002B1F5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DBC" w:rsidRPr="00BB6A5F" w:rsidRDefault="00315DBC" w:rsidP="00A83093">
    <w:pPr>
      <w:pStyle w:val="Nagwek"/>
      <w:tabs>
        <w:tab w:val="clear" w:pos="9072"/>
      </w:tabs>
      <w:rPr>
        <w:i/>
        <w:sz w:val="20"/>
        <w:szCs w:val="20"/>
      </w:rPr>
    </w:pPr>
    <w:r w:rsidRPr="00BB6A5F">
      <w:rPr>
        <w:i/>
        <w:sz w:val="20"/>
        <w:szCs w:val="20"/>
      </w:rPr>
      <w:t>Projekt Umowy</w:t>
    </w:r>
    <w:r w:rsidR="00BA6801">
      <w:rPr>
        <w:i/>
        <w:sz w:val="20"/>
        <w:szCs w:val="20"/>
      </w:rPr>
      <w:tab/>
    </w:r>
    <w:r w:rsidR="00BA6801">
      <w:rPr>
        <w:i/>
        <w:sz w:val="20"/>
        <w:szCs w:val="20"/>
      </w:rPr>
      <w:tab/>
    </w:r>
    <w:r w:rsidR="00BA6801">
      <w:rPr>
        <w:i/>
        <w:sz w:val="20"/>
        <w:szCs w:val="20"/>
      </w:rPr>
      <w:tab/>
    </w:r>
    <w:r w:rsidR="00BA6801">
      <w:rPr>
        <w:i/>
        <w:sz w:val="20"/>
        <w:szCs w:val="20"/>
      </w:rPr>
      <w:tab/>
    </w:r>
    <w:r w:rsidR="00BA6801">
      <w:rPr>
        <w:i/>
        <w:sz w:val="20"/>
        <w:szCs w:val="20"/>
      </w:rPr>
      <w:tab/>
      <w:t>NZ/04/D/</w:t>
    </w:r>
    <w:proofErr w:type="spellStart"/>
    <w:r w:rsidR="00BA6801">
      <w:rPr>
        <w:i/>
        <w:sz w:val="20"/>
        <w:szCs w:val="20"/>
      </w:rPr>
      <w:t>Zof</w:t>
    </w:r>
    <w:proofErr w:type="spellEnd"/>
    <w:r w:rsidR="00BA6801">
      <w:rPr>
        <w:i/>
        <w:sz w:val="20"/>
        <w:szCs w:val="20"/>
      </w:rPr>
      <w:t>/L/2024</w:t>
    </w:r>
    <w:r w:rsidRPr="00BB6A5F">
      <w:rPr>
        <w:i/>
        <w:sz w:val="20"/>
        <w:szCs w:val="2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544D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902C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2E3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18F7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01EA9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D05F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F9D4DF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0845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A67C5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810E4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C350717"/>
    <w:multiLevelType w:val="hybridMultilevel"/>
    <w:tmpl w:val="798C9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3F0314"/>
    <w:multiLevelType w:val="hybridMultilevel"/>
    <w:tmpl w:val="EF4A8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5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0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9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62A"/>
    <w:rsid w:val="00082908"/>
    <w:rsid w:val="000C1A03"/>
    <w:rsid w:val="001130C7"/>
    <w:rsid w:val="001B0BFD"/>
    <w:rsid w:val="001D223B"/>
    <w:rsid w:val="001D595F"/>
    <w:rsid w:val="0021362A"/>
    <w:rsid w:val="00231207"/>
    <w:rsid w:val="0024660F"/>
    <w:rsid w:val="00262CC3"/>
    <w:rsid w:val="002972E6"/>
    <w:rsid w:val="002B0F35"/>
    <w:rsid w:val="002B1F5F"/>
    <w:rsid w:val="003050BA"/>
    <w:rsid w:val="003108E7"/>
    <w:rsid w:val="00315DBC"/>
    <w:rsid w:val="00345D1D"/>
    <w:rsid w:val="00351714"/>
    <w:rsid w:val="00380169"/>
    <w:rsid w:val="003811F3"/>
    <w:rsid w:val="003C101E"/>
    <w:rsid w:val="003C36D8"/>
    <w:rsid w:val="003D5257"/>
    <w:rsid w:val="00431419"/>
    <w:rsid w:val="00451AF0"/>
    <w:rsid w:val="00454A37"/>
    <w:rsid w:val="004C4B76"/>
    <w:rsid w:val="004F29C3"/>
    <w:rsid w:val="00516F25"/>
    <w:rsid w:val="00565BEC"/>
    <w:rsid w:val="0057773D"/>
    <w:rsid w:val="00582FE0"/>
    <w:rsid w:val="005C2AB5"/>
    <w:rsid w:val="005F1BAC"/>
    <w:rsid w:val="005F3CE9"/>
    <w:rsid w:val="00626489"/>
    <w:rsid w:val="00654A10"/>
    <w:rsid w:val="00690289"/>
    <w:rsid w:val="006C6986"/>
    <w:rsid w:val="006E6C60"/>
    <w:rsid w:val="006E6C83"/>
    <w:rsid w:val="00711A74"/>
    <w:rsid w:val="00753B4C"/>
    <w:rsid w:val="0075436C"/>
    <w:rsid w:val="007B3610"/>
    <w:rsid w:val="007C31E0"/>
    <w:rsid w:val="00803855"/>
    <w:rsid w:val="0081623B"/>
    <w:rsid w:val="0084032C"/>
    <w:rsid w:val="008422DE"/>
    <w:rsid w:val="00877B79"/>
    <w:rsid w:val="008B1211"/>
    <w:rsid w:val="008B3A63"/>
    <w:rsid w:val="0095096B"/>
    <w:rsid w:val="009926B5"/>
    <w:rsid w:val="009E6F2A"/>
    <w:rsid w:val="00A037F0"/>
    <w:rsid w:val="00A22BD5"/>
    <w:rsid w:val="00A554A6"/>
    <w:rsid w:val="00A777C5"/>
    <w:rsid w:val="00A83093"/>
    <w:rsid w:val="00B3773E"/>
    <w:rsid w:val="00B432D8"/>
    <w:rsid w:val="00B64F2A"/>
    <w:rsid w:val="00BA6801"/>
    <w:rsid w:val="00BB6A5F"/>
    <w:rsid w:val="00BD1A88"/>
    <w:rsid w:val="00C15F5F"/>
    <w:rsid w:val="00C35FAD"/>
    <w:rsid w:val="00C453E9"/>
    <w:rsid w:val="00C46A82"/>
    <w:rsid w:val="00C62DE6"/>
    <w:rsid w:val="00C86694"/>
    <w:rsid w:val="00CF1E37"/>
    <w:rsid w:val="00D21329"/>
    <w:rsid w:val="00D57761"/>
    <w:rsid w:val="00D625C5"/>
    <w:rsid w:val="00D753BD"/>
    <w:rsid w:val="00DA7A5F"/>
    <w:rsid w:val="00DD277E"/>
    <w:rsid w:val="00E36534"/>
    <w:rsid w:val="00E71681"/>
    <w:rsid w:val="00EC7A37"/>
    <w:rsid w:val="00F30E34"/>
    <w:rsid w:val="00F421B9"/>
    <w:rsid w:val="00F52C73"/>
    <w:rsid w:val="00F85BDC"/>
    <w:rsid w:val="00FE0534"/>
    <w:rsid w:val="00FE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20B46ED-10EF-489E-B625-5A3C28EF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15F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rsid w:val="00F30E34"/>
    <w:pPr>
      <w:spacing w:before="100" w:beforeAutospacing="1" w:after="100" w:afterAutospacing="1" w:line="240" w:lineRule="auto"/>
      <w:outlineLvl w:val="2"/>
    </w:pPr>
    <w:rPr>
      <w:rFonts w:eastAsia="Calibri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5D8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30E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5D8"/>
    <w:rPr>
      <w:rFonts w:eastAsia="Times New Roman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714"/>
    <w:rPr>
      <w:rFonts w:ascii="Segoe UI" w:eastAsia="Times New Roman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C15F5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A34AC-25F7-4BC5-96D2-3802A9594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1523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NZ/58/D/N/AC/2017</vt:lpstr>
    </vt:vector>
  </TitlesOfParts>
  <Company/>
  <LinksUpToDate>false</LinksUpToDate>
  <CharactersWithSpaces>10641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NZ/58/D/N/AC/2017</dc:title>
  <dc:subject/>
  <dc:creator>Adela</dc:creator>
  <cp:keywords/>
  <dc:description/>
  <cp:lastModifiedBy> Lucyna Talar</cp:lastModifiedBy>
  <cp:revision>10</cp:revision>
  <cp:lastPrinted>2020-03-16T09:38:00Z</cp:lastPrinted>
  <dcterms:created xsi:type="dcterms:W3CDTF">2024-01-23T11:01:00Z</dcterms:created>
  <dcterms:modified xsi:type="dcterms:W3CDTF">2024-01-24T07:06:00Z</dcterms:modified>
</cp:coreProperties>
</file>