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0EE54" w14:textId="4BBC47C1" w:rsidR="006A5DF1" w:rsidRPr="00510EB1" w:rsidRDefault="005C4152" w:rsidP="006A5DF1">
      <w:pPr>
        <w:spacing w:after="240"/>
        <w:jc w:val="right"/>
        <w:rPr>
          <w:sz w:val="22"/>
          <w:szCs w:val="22"/>
        </w:rPr>
      </w:pPr>
      <w:r w:rsidRPr="00510EB1">
        <w:rPr>
          <w:sz w:val="22"/>
          <w:szCs w:val="22"/>
        </w:rPr>
        <w:t>Poznań</w:t>
      </w:r>
      <w:r w:rsidR="006A5DF1" w:rsidRPr="00510EB1">
        <w:rPr>
          <w:sz w:val="22"/>
          <w:szCs w:val="22"/>
        </w:rPr>
        <w:t xml:space="preserve"> dnia: </w:t>
      </w:r>
      <w:r w:rsidRPr="00510EB1">
        <w:rPr>
          <w:sz w:val="22"/>
          <w:szCs w:val="22"/>
        </w:rPr>
        <w:t>2024-01-</w:t>
      </w:r>
      <w:r w:rsidR="00510EB1" w:rsidRPr="00510EB1">
        <w:rPr>
          <w:sz w:val="22"/>
          <w:szCs w:val="22"/>
        </w:rPr>
        <w:t>25</w:t>
      </w:r>
    </w:p>
    <w:p w14:paraId="4A15ACA2" w14:textId="77777777" w:rsidR="005C4152" w:rsidRPr="000513CE" w:rsidRDefault="005C4152" w:rsidP="006A5DF1">
      <w:pPr>
        <w:rPr>
          <w:b/>
          <w:bCs/>
          <w:sz w:val="22"/>
          <w:szCs w:val="22"/>
        </w:rPr>
      </w:pPr>
      <w:r w:rsidRPr="000513CE">
        <w:rPr>
          <w:b/>
          <w:bCs/>
          <w:sz w:val="22"/>
          <w:szCs w:val="22"/>
        </w:rPr>
        <w:t>Szpital Wojewódzki w Poznaniu</w:t>
      </w:r>
    </w:p>
    <w:p w14:paraId="3C8C94C0" w14:textId="77777777" w:rsidR="006A5DF1" w:rsidRPr="000513CE" w:rsidRDefault="005C4152" w:rsidP="006A5DF1">
      <w:pPr>
        <w:rPr>
          <w:b/>
          <w:bCs/>
          <w:sz w:val="22"/>
          <w:szCs w:val="22"/>
        </w:rPr>
      </w:pPr>
      <w:r w:rsidRPr="000513CE">
        <w:rPr>
          <w:b/>
          <w:bCs/>
          <w:sz w:val="22"/>
          <w:szCs w:val="22"/>
        </w:rPr>
        <w:t>Dział Zamówień Publicznych</w:t>
      </w:r>
    </w:p>
    <w:p w14:paraId="783351AE" w14:textId="48502172" w:rsidR="006A5DF1" w:rsidRPr="000513CE" w:rsidRDefault="000513CE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C4152" w:rsidRPr="000513CE">
        <w:rPr>
          <w:sz w:val="22"/>
          <w:szCs w:val="22"/>
        </w:rPr>
        <w:t>Juraszów</w:t>
      </w:r>
      <w:r w:rsidR="006A5DF1" w:rsidRPr="000513CE">
        <w:rPr>
          <w:sz w:val="22"/>
          <w:szCs w:val="22"/>
        </w:rPr>
        <w:t xml:space="preserve"> </w:t>
      </w:r>
      <w:r w:rsidR="005C4152" w:rsidRPr="000513CE">
        <w:rPr>
          <w:sz w:val="22"/>
          <w:szCs w:val="22"/>
        </w:rPr>
        <w:t>7/19</w:t>
      </w:r>
    </w:p>
    <w:p w14:paraId="63D1686F" w14:textId="77777777" w:rsidR="006A5DF1" w:rsidRPr="000513CE" w:rsidRDefault="005C4152" w:rsidP="006A5DF1">
      <w:pPr>
        <w:rPr>
          <w:sz w:val="22"/>
          <w:szCs w:val="22"/>
        </w:rPr>
      </w:pPr>
      <w:r w:rsidRPr="000513CE">
        <w:rPr>
          <w:sz w:val="22"/>
          <w:szCs w:val="22"/>
        </w:rPr>
        <w:t>60-479</w:t>
      </w:r>
      <w:r w:rsidR="006A5DF1" w:rsidRPr="000513CE">
        <w:rPr>
          <w:sz w:val="22"/>
          <w:szCs w:val="22"/>
        </w:rPr>
        <w:t xml:space="preserve"> </w:t>
      </w:r>
      <w:r w:rsidRPr="000513CE">
        <w:rPr>
          <w:sz w:val="22"/>
          <w:szCs w:val="22"/>
        </w:rPr>
        <w:t>Poznań</w:t>
      </w:r>
    </w:p>
    <w:p w14:paraId="558DA51A" w14:textId="77777777" w:rsidR="006A5DF1" w:rsidRPr="000513C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513CE">
        <w:rPr>
          <w:sz w:val="22"/>
          <w:szCs w:val="22"/>
        </w:rPr>
        <w:tab/>
        <w:t xml:space="preserve"> </w:t>
      </w:r>
    </w:p>
    <w:p w14:paraId="3603B83A" w14:textId="77777777" w:rsidR="006A5DF1" w:rsidRPr="000513C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BF647C" w14:textId="77777777" w:rsidR="006A5DF1" w:rsidRPr="000513C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513CE">
        <w:rPr>
          <w:b/>
          <w:sz w:val="22"/>
          <w:szCs w:val="22"/>
        </w:rPr>
        <w:t>WYKONAWCY</w:t>
      </w:r>
    </w:p>
    <w:p w14:paraId="147EB39A" w14:textId="77777777" w:rsidR="006A5DF1" w:rsidRPr="000513C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513CE">
        <w:rPr>
          <w:sz w:val="22"/>
          <w:szCs w:val="22"/>
        </w:rPr>
        <w:t>ubiegający się o zamówienie publiczne</w:t>
      </w:r>
    </w:p>
    <w:p w14:paraId="5BBCEA85" w14:textId="77777777" w:rsidR="006D4AB3" w:rsidRPr="000513C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97DC668" w14:textId="77777777" w:rsidR="006D4AB3" w:rsidRPr="000513C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3178AB" w14:textId="77777777" w:rsidR="006D4AB3" w:rsidRPr="000513C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EF1FC0" w14:textId="77777777" w:rsidR="00632C3C" w:rsidRPr="000513C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513CE">
        <w:rPr>
          <w:rFonts w:ascii="Times New Roman" w:hAnsi="Times New Roman"/>
          <w:sz w:val="22"/>
          <w:szCs w:val="22"/>
        </w:rPr>
        <w:t>WYJAŚNIENI</w:t>
      </w:r>
      <w:r w:rsidR="00520165" w:rsidRPr="000513CE">
        <w:rPr>
          <w:rFonts w:ascii="Times New Roman" w:hAnsi="Times New Roman"/>
          <w:sz w:val="22"/>
          <w:szCs w:val="22"/>
        </w:rPr>
        <w:t>A</w:t>
      </w:r>
      <w:r w:rsidR="00632C3C" w:rsidRPr="000513CE">
        <w:rPr>
          <w:rFonts w:ascii="Times New Roman" w:hAnsi="Times New Roman"/>
          <w:sz w:val="22"/>
          <w:szCs w:val="22"/>
        </w:rPr>
        <w:t xml:space="preserve"> TREŚCI</w:t>
      </w:r>
      <w:r w:rsidR="0029606A" w:rsidRPr="000513CE">
        <w:rPr>
          <w:rFonts w:ascii="Times New Roman" w:hAnsi="Times New Roman"/>
          <w:sz w:val="22"/>
          <w:szCs w:val="22"/>
        </w:rPr>
        <w:t xml:space="preserve"> SWZ</w:t>
      </w:r>
    </w:p>
    <w:p w14:paraId="55A1C43E" w14:textId="451FE2AA" w:rsidR="006D4AB3" w:rsidRPr="000513C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513CE">
        <w:rPr>
          <w:sz w:val="22"/>
          <w:szCs w:val="22"/>
        </w:rPr>
        <w:t xml:space="preserve">Dotyczy: </w:t>
      </w:r>
      <w:r w:rsidR="006A5DF1" w:rsidRPr="000513CE">
        <w:rPr>
          <w:sz w:val="22"/>
          <w:szCs w:val="22"/>
        </w:rPr>
        <w:t>p</w:t>
      </w:r>
      <w:r w:rsidRPr="000513CE">
        <w:rPr>
          <w:sz w:val="22"/>
          <w:szCs w:val="22"/>
        </w:rPr>
        <w:t>ostępowani</w:t>
      </w:r>
      <w:r w:rsidR="006A5DF1" w:rsidRPr="000513CE">
        <w:rPr>
          <w:sz w:val="22"/>
          <w:szCs w:val="22"/>
        </w:rPr>
        <w:t>a</w:t>
      </w:r>
      <w:r w:rsidRPr="000513CE">
        <w:rPr>
          <w:sz w:val="22"/>
          <w:szCs w:val="22"/>
        </w:rPr>
        <w:t xml:space="preserve"> o udzielenie zamówienia publicznego, prowadzone</w:t>
      </w:r>
      <w:r w:rsidR="006A5DF1" w:rsidRPr="000513CE">
        <w:rPr>
          <w:sz w:val="22"/>
          <w:szCs w:val="22"/>
        </w:rPr>
        <w:t>go</w:t>
      </w:r>
      <w:r w:rsidRPr="000513CE">
        <w:rPr>
          <w:sz w:val="22"/>
          <w:szCs w:val="22"/>
        </w:rPr>
        <w:t xml:space="preserve"> w trybie </w:t>
      </w:r>
      <w:r w:rsidR="005C4152" w:rsidRPr="000513CE">
        <w:rPr>
          <w:sz w:val="22"/>
          <w:szCs w:val="22"/>
        </w:rPr>
        <w:t>przetarg nieograniczony</w:t>
      </w:r>
      <w:r w:rsidRPr="000513CE">
        <w:rPr>
          <w:b/>
          <w:sz w:val="22"/>
          <w:szCs w:val="22"/>
        </w:rPr>
        <w:t xml:space="preserve"> </w:t>
      </w:r>
      <w:r w:rsidRPr="000513CE">
        <w:rPr>
          <w:bCs/>
          <w:sz w:val="22"/>
          <w:szCs w:val="22"/>
        </w:rPr>
        <w:t>na</w:t>
      </w:r>
      <w:r w:rsidRPr="000513CE">
        <w:rPr>
          <w:b/>
          <w:sz w:val="22"/>
          <w:szCs w:val="22"/>
        </w:rPr>
        <w:t xml:space="preserve"> </w:t>
      </w:r>
      <w:r w:rsidR="00E72428" w:rsidRPr="000513CE">
        <w:rPr>
          <w:bCs/>
          <w:sz w:val="22"/>
          <w:szCs w:val="22"/>
        </w:rPr>
        <w:t>”</w:t>
      </w:r>
      <w:r w:rsidR="005C4152" w:rsidRPr="000513CE">
        <w:rPr>
          <w:b/>
          <w:bCs/>
          <w:sz w:val="22"/>
          <w:szCs w:val="22"/>
        </w:rPr>
        <w:t>Produkty lecznicze cz. 3</w:t>
      </w:r>
      <w:r w:rsidR="00E72428" w:rsidRPr="000513CE">
        <w:rPr>
          <w:bCs/>
          <w:sz w:val="22"/>
          <w:szCs w:val="22"/>
        </w:rPr>
        <w:t>”</w:t>
      </w:r>
      <w:r w:rsidRPr="000513CE">
        <w:rPr>
          <w:b/>
          <w:sz w:val="22"/>
          <w:szCs w:val="22"/>
        </w:rPr>
        <w:t xml:space="preserve"> </w:t>
      </w:r>
      <w:r w:rsidRPr="000513CE">
        <w:rPr>
          <w:bCs/>
          <w:sz w:val="22"/>
          <w:szCs w:val="22"/>
        </w:rPr>
        <w:t>– znak sprawy</w:t>
      </w:r>
      <w:r w:rsidRPr="000513CE">
        <w:rPr>
          <w:b/>
          <w:sz w:val="22"/>
          <w:szCs w:val="22"/>
        </w:rPr>
        <w:t xml:space="preserve"> </w:t>
      </w:r>
      <w:r w:rsidR="005C4152" w:rsidRPr="000513CE">
        <w:rPr>
          <w:b/>
          <w:sz w:val="22"/>
          <w:szCs w:val="22"/>
        </w:rPr>
        <w:t>SZW/DZP/138/2023</w:t>
      </w:r>
    </w:p>
    <w:p w14:paraId="39F260E8" w14:textId="3B6D021F" w:rsidR="005C4152" w:rsidRPr="000513C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0513CE">
        <w:rPr>
          <w:sz w:val="22"/>
          <w:szCs w:val="22"/>
        </w:rPr>
        <w:t xml:space="preserve">Zamawiający, </w:t>
      </w:r>
      <w:r w:rsidR="005C4152" w:rsidRPr="000513CE">
        <w:rPr>
          <w:b/>
          <w:sz w:val="22"/>
          <w:szCs w:val="22"/>
        </w:rPr>
        <w:t>Szpital Wojewódzki w Poznaniu</w:t>
      </w:r>
      <w:r w:rsidR="006D7791">
        <w:rPr>
          <w:b/>
          <w:sz w:val="22"/>
          <w:szCs w:val="22"/>
        </w:rPr>
        <w:t xml:space="preserve"> </w:t>
      </w:r>
    </w:p>
    <w:p w14:paraId="1F95BF30" w14:textId="03C84C15" w:rsidR="00CB7E0F" w:rsidRDefault="005C4152" w:rsidP="00CB7E0F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0513CE">
        <w:rPr>
          <w:b/>
          <w:sz w:val="22"/>
          <w:szCs w:val="22"/>
        </w:rPr>
        <w:t>Dział Zamówień Publicznych</w:t>
      </w:r>
      <w:r w:rsidR="00520165" w:rsidRPr="000513CE">
        <w:rPr>
          <w:sz w:val="22"/>
          <w:szCs w:val="22"/>
        </w:rPr>
        <w:t xml:space="preserve">, działając na podstawie art. </w:t>
      </w:r>
      <w:r w:rsidR="0029606A" w:rsidRPr="000513CE">
        <w:rPr>
          <w:sz w:val="22"/>
          <w:szCs w:val="22"/>
        </w:rPr>
        <w:t>1</w:t>
      </w:r>
      <w:r w:rsidR="00520165" w:rsidRPr="000513CE">
        <w:rPr>
          <w:sz w:val="22"/>
          <w:szCs w:val="22"/>
        </w:rPr>
        <w:t>3</w:t>
      </w:r>
      <w:r w:rsidR="0029606A" w:rsidRPr="000513CE">
        <w:rPr>
          <w:sz w:val="22"/>
          <w:szCs w:val="22"/>
        </w:rPr>
        <w:t>5</w:t>
      </w:r>
      <w:r w:rsidR="00520165" w:rsidRPr="000513CE">
        <w:rPr>
          <w:sz w:val="22"/>
          <w:szCs w:val="22"/>
        </w:rPr>
        <w:t xml:space="preserve"> ust</w:t>
      </w:r>
      <w:r w:rsidR="00D9049C" w:rsidRPr="000513CE">
        <w:rPr>
          <w:sz w:val="22"/>
          <w:szCs w:val="22"/>
        </w:rPr>
        <w:t xml:space="preserve">. </w:t>
      </w:r>
      <w:r w:rsidR="0029606A" w:rsidRPr="000513CE">
        <w:rPr>
          <w:sz w:val="22"/>
          <w:szCs w:val="22"/>
        </w:rPr>
        <w:t>6</w:t>
      </w:r>
      <w:r w:rsidR="00520165" w:rsidRPr="000513CE">
        <w:rPr>
          <w:sz w:val="22"/>
          <w:szCs w:val="22"/>
        </w:rPr>
        <w:t xml:space="preserve"> ustawy z dnia </w:t>
      </w:r>
      <w:r w:rsidR="0029606A" w:rsidRPr="000513CE">
        <w:rPr>
          <w:sz w:val="22"/>
          <w:szCs w:val="22"/>
        </w:rPr>
        <w:t>11</w:t>
      </w:r>
      <w:r w:rsidR="00520165" w:rsidRPr="000513CE">
        <w:rPr>
          <w:sz w:val="22"/>
          <w:szCs w:val="22"/>
        </w:rPr>
        <w:t xml:space="preserve"> </w:t>
      </w:r>
      <w:r w:rsidR="0029606A" w:rsidRPr="000513CE">
        <w:rPr>
          <w:sz w:val="22"/>
          <w:szCs w:val="22"/>
        </w:rPr>
        <w:t xml:space="preserve">września </w:t>
      </w:r>
      <w:r w:rsidR="00520165" w:rsidRPr="000513CE">
        <w:rPr>
          <w:sz w:val="22"/>
          <w:szCs w:val="22"/>
        </w:rPr>
        <w:t>20</w:t>
      </w:r>
      <w:r w:rsidR="0029606A" w:rsidRPr="000513CE">
        <w:rPr>
          <w:sz w:val="22"/>
          <w:szCs w:val="22"/>
        </w:rPr>
        <w:t>19</w:t>
      </w:r>
      <w:r w:rsidR="00520165" w:rsidRPr="000513CE">
        <w:rPr>
          <w:sz w:val="22"/>
          <w:szCs w:val="22"/>
        </w:rPr>
        <w:t xml:space="preserve"> r</w:t>
      </w:r>
      <w:r w:rsidR="0029606A" w:rsidRPr="000513CE">
        <w:rPr>
          <w:sz w:val="22"/>
          <w:szCs w:val="22"/>
        </w:rPr>
        <w:t>.</w:t>
      </w:r>
      <w:r w:rsidR="00520165" w:rsidRPr="000513CE">
        <w:rPr>
          <w:sz w:val="22"/>
          <w:szCs w:val="22"/>
        </w:rPr>
        <w:t xml:space="preserve"> Prawo </w:t>
      </w:r>
      <w:r w:rsidR="0029606A" w:rsidRPr="000513CE">
        <w:rPr>
          <w:sz w:val="22"/>
          <w:szCs w:val="22"/>
        </w:rPr>
        <w:t>z</w:t>
      </w:r>
      <w:r w:rsidR="00520165" w:rsidRPr="000513CE">
        <w:rPr>
          <w:sz w:val="22"/>
          <w:szCs w:val="22"/>
        </w:rPr>
        <w:t xml:space="preserve">amówień </w:t>
      </w:r>
      <w:r w:rsidR="0029606A" w:rsidRPr="000513CE">
        <w:rPr>
          <w:sz w:val="22"/>
          <w:szCs w:val="22"/>
        </w:rPr>
        <w:t>p</w:t>
      </w:r>
      <w:r w:rsidR="00520165" w:rsidRPr="000513CE">
        <w:rPr>
          <w:sz w:val="22"/>
          <w:szCs w:val="22"/>
        </w:rPr>
        <w:t xml:space="preserve">ublicznych </w:t>
      </w:r>
      <w:r w:rsidRPr="000513CE">
        <w:rPr>
          <w:sz w:val="22"/>
          <w:szCs w:val="22"/>
        </w:rPr>
        <w:t>(t.j. Dz. U. z 2022r. poz. 1710)</w:t>
      </w:r>
      <w:r w:rsidR="00BE7BFD" w:rsidRPr="000513CE">
        <w:rPr>
          <w:sz w:val="22"/>
          <w:szCs w:val="22"/>
        </w:rPr>
        <w:t xml:space="preserve">, </w:t>
      </w:r>
      <w:r w:rsidR="00D9049C" w:rsidRPr="000513CE">
        <w:rPr>
          <w:sz w:val="22"/>
          <w:szCs w:val="22"/>
        </w:rPr>
        <w:t>udostępnia</w:t>
      </w:r>
      <w:r w:rsidR="00BE7BFD" w:rsidRPr="000513CE">
        <w:rPr>
          <w:sz w:val="22"/>
          <w:szCs w:val="22"/>
        </w:rPr>
        <w:t xml:space="preserve"> poniżej treść zapytań </w:t>
      </w:r>
      <w:r w:rsidR="000513CE">
        <w:rPr>
          <w:sz w:val="22"/>
          <w:szCs w:val="22"/>
        </w:rPr>
        <w:br/>
      </w:r>
      <w:r w:rsidR="00BE7BFD" w:rsidRPr="000513CE">
        <w:rPr>
          <w:sz w:val="22"/>
          <w:szCs w:val="22"/>
        </w:rPr>
        <w:t>do S</w:t>
      </w:r>
      <w:r w:rsidR="0012774F" w:rsidRPr="000513CE">
        <w:rPr>
          <w:sz w:val="22"/>
          <w:szCs w:val="22"/>
        </w:rPr>
        <w:t>pecyfikacji Warunków Zamówienia (</w:t>
      </w:r>
      <w:r w:rsidR="0012774F" w:rsidRPr="000513CE">
        <w:rPr>
          <w:sz w:val="22"/>
          <w:szCs w:val="22"/>
          <w:lang w:eastAsia="ar-SA"/>
        </w:rPr>
        <w:t>zwanej dalej</w:t>
      </w:r>
      <w:r w:rsidR="0012774F" w:rsidRPr="000513CE">
        <w:rPr>
          <w:b/>
          <w:sz w:val="22"/>
          <w:szCs w:val="22"/>
          <w:lang w:eastAsia="ar-SA"/>
        </w:rPr>
        <w:t xml:space="preserve"> </w:t>
      </w:r>
      <w:r w:rsidR="0012774F" w:rsidRPr="000513CE">
        <w:rPr>
          <w:bCs/>
          <w:sz w:val="22"/>
          <w:szCs w:val="22"/>
          <w:lang w:eastAsia="ar-SA"/>
        </w:rPr>
        <w:t>”SWZ”)</w:t>
      </w:r>
      <w:r w:rsidR="00D9049C" w:rsidRPr="000513CE">
        <w:rPr>
          <w:bCs/>
          <w:sz w:val="22"/>
          <w:szCs w:val="22"/>
          <w:lang w:eastAsia="ar-SA"/>
        </w:rPr>
        <w:t xml:space="preserve"> </w:t>
      </w:r>
      <w:r w:rsidR="00D9049C" w:rsidRPr="000513CE">
        <w:rPr>
          <w:sz w:val="22"/>
          <w:szCs w:val="22"/>
        </w:rPr>
        <w:t>wraz z wyjaśnieniami</w:t>
      </w:r>
      <w:r w:rsidR="00CB7E0F">
        <w:rPr>
          <w:bCs/>
          <w:sz w:val="22"/>
          <w:szCs w:val="22"/>
          <w:lang w:eastAsia="ar-SA"/>
        </w:rPr>
        <w:t xml:space="preserve"> </w:t>
      </w:r>
      <w:r w:rsidR="00CB7E0F">
        <w:rPr>
          <w:bCs/>
          <w:sz w:val="22"/>
          <w:szCs w:val="22"/>
          <w:lang w:eastAsia="ar-SA"/>
        </w:rPr>
        <w:t>jednocześnie dokonując</w:t>
      </w:r>
      <w:r w:rsidR="00CB7E0F">
        <w:rPr>
          <w:bCs/>
          <w:sz w:val="22"/>
          <w:szCs w:val="22"/>
          <w:lang w:eastAsia="ar-SA"/>
        </w:rPr>
        <w:t xml:space="preserve"> </w:t>
      </w:r>
      <w:r w:rsidR="00CB7E0F" w:rsidRPr="00477070">
        <w:rPr>
          <w:b/>
          <w:sz w:val="22"/>
          <w:szCs w:val="22"/>
          <w:u w:val="single"/>
          <w:lang w:eastAsia="ar-SA"/>
        </w:rPr>
        <w:t>modyfikacji</w:t>
      </w:r>
      <w:r w:rsidR="00CB7E0F">
        <w:rPr>
          <w:b/>
          <w:sz w:val="22"/>
          <w:szCs w:val="22"/>
          <w:u w:val="single"/>
          <w:lang w:eastAsia="ar-SA"/>
        </w:rPr>
        <w:t xml:space="preserve"> </w:t>
      </w:r>
      <w:r w:rsidR="00CB7E0F" w:rsidRPr="00477070">
        <w:rPr>
          <w:b/>
          <w:sz w:val="22"/>
          <w:szCs w:val="22"/>
          <w:u w:val="single"/>
          <w:lang w:eastAsia="ar-SA"/>
        </w:rPr>
        <w:t>SWZ</w:t>
      </w:r>
      <w:r w:rsidR="00CB7E0F">
        <w:rPr>
          <w:b/>
          <w:sz w:val="22"/>
          <w:szCs w:val="22"/>
          <w:u w:val="single"/>
          <w:lang w:eastAsia="ar-SA"/>
        </w:rPr>
        <w:t xml:space="preserve"> </w:t>
      </w:r>
      <w:r w:rsidR="00CB7E0F" w:rsidRPr="001E2618">
        <w:rPr>
          <w:bCs/>
          <w:sz w:val="22"/>
          <w:szCs w:val="22"/>
          <w:lang w:eastAsia="ar-SA"/>
        </w:rPr>
        <w:t>w</w:t>
      </w:r>
      <w:r w:rsidR="00CB7E0F">
        <w:rPr>
          <w:bCs/>
          <w:sz w:val="22"/>
          <w:szCs w:val="22"/>
          <w:lang w:eastAsia="ar-SA"/>
        </w:rPr>
        <w:t xml:space="preserve"> </w:t>
      </w:r>
      <w:r w:rsidR="00CB7E0F" w:rsidRPr="001E2618">
        <w:rPr>
          <w:bCs/>
          <w:sz w:val="22"/>
          <w:szCs w:val="22"/>
          <w:lang w:eastAsia="ar-SA"/>
        </w:rPr>
        <w:t>zakresie</w:t>
      </w:r>
      <w:r w:rsidR="00CB7E0F">
        <w:rPr>
          <w:bCs/>
          <w:sz w:val="22"/>
          <w:szCs w:val="22"/>
          <w:lang w:eastAsia="ar-SA"/>
        </w:rPr>
        <w:t xml:space="preserve"> </w:t>
      </w:r>
      <w:r w:rsidR="00CB7E0F">
        <w:rPr>
          <w:bCs/>
          <w:sz w:val="22"/>
          <w:szCs w:val="22"/>
          <w:lang w:eastAsia="ar-SA"/>
        </w:rPr>
        <w:t>Wzoru</w:t>
      </w:r>
      <w:r w:rsidR="00CB7E0F">
        <w:rPr>
          <w:bCs/>
          <w:sz w:val="22"/>
          <w:szCs w:val="22"/>
          <w:lang w:eastAsia="ar-SA"/>
        </w:rPr>
        <w:t xml:space="preserve"> </w:t>
      </w:r>
      <w:r w:rsidR="00CB7E0F" w:rsidRPr="001E2618">
        <w:rPr>
          <w:bCs/>
          <w:sz w:val="22"/>
          <w:szCs w:val="22"/>
          <w:lang w:eastAsia="ar-SA"/>
        </w:rPr>
        <w:t>umowy</w:t>
      </w:r>
      <w:r w:rsidR="00CB7E0F">
        <w:rPr>
          <w:bCs/>
          <w:sz w:val="22"/>
          <w:szCs w:val="22"/>
          <w:lang w:eastAsia="ar-SA"/>
        </w:rPr>
        <w:t xml:space="preserve"> </w:t>
      </w:r>
      <w:r w:rsidR="00CB7E0F" w:rsidRPr="001E2618">
        <w:rPr>
          <w:bCs/>
          <w:sz w:val="22"/>
          <w:szCs w:val="22"/>
          <w:lang w:eastAsia="ar-SA"/>
        </w:rPr>
        <w:t>stanowiącego</w:t>
      </w:r>
      <w:r w:rsidR="00CB7E0F">
        <w:rPr>
          <w:bCs/>
          <w:sz w:val="22"/>
          <w:szCs w:val="22"/>
          <w:lang w:eastAsia="ar-SA"/>
        </w:rPr>
        <w:t xml:space="preserve"> </w:t>
      </w:r>
      <w:r w:rsidR="00CB7E0F" w:rsidRPr="001E2618">
        <w:rPr>
          <w:bCs/>
          <w:sz w:val="22"/>
          <w:szCs w:val="22"/>
          <w:lang w:eastAsia="ar-SA"/>
        </w:rPr>
        <w:t>załącznik</w:t>
      </w:r>
      <w:r w:rsidR="00CB7E0F">
        <w:rPr>
          <w:bCs/>
          <w:sz w:val="22"/>
          <w:szCs w:val="22"/>
          <w:lang w:eastAsia="ar-SA"/>
        </w:rPr>
        <w:t xml:space="preserve"> </w:t>
      </w:r>
      <w:r w:rsidR="00CB7E0F" w:rsidRPr="001E2618">
        <w:rPr>
          <w:bCs/>
          <w:sz w:val="22"/>
          <w:szCs w:val="22"/>
          <w:lang w:eastAsia="ar-SA"/>
        </w:rPr>
        <w:t>nr</w:t>
      </w:r>
      <w:r w:rsidR="00CB7E0F">
        <w:rPr>
          <w:bCs/>
          <w:sz w:val="22"/>
          <w:szCs w:val="22"/>
          <w:lang w:eastAsia="ar-SA"/>
        </w:rPr>
        <w:t xml:space="preserve"> </w:t>
      </w:r>
      <w:r w:rsidR="00CB7E0F">
        <w:rPr>
          <w:bCs/>
          <w:sz w:val="22"/>
          <w:szCs w:val="22"/>
          <w:lang w:eastAsia="ar-SA"/>
        </w:rPr>
        <w:t>4</w:t>
      </w:r>
      <w:r w:rsidR="00CB7E0F">
        <w:rPr>
          <w:bCs/>
          <w:sz w:val="22"/>
          <w:szCs w:val="22"/>
          <w:lang w:eastAsia="ar-SA"/>
        </w:rPr>
        <w:t xml:space="preserve"> </w:t>
      </w:r>
      <w:r w:rsidR="00CB7E0F" w:rsidRPr="001E2618">
        <w:rPr>
          <w:bCs/>
          <w:sz w:val="22"/>
          <w:szCs w:val="22"/>
          <w:lang w:eastAsia="ar-SA"/>
        </w:rPr>
        <w:t>do SWZ: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C4152" w:rsidRPr="000513CE" w14:paraId="0FDAAACF" w14:textId="77777777" w:rsidTr="006B3740">
        <w:tc>
          <w:tcPr>
            <w:tcW w:w="9356" w:type="dxa"/>
            <w:shd w:val="clear" w:color="auto" w:fill="auto"/>
          </w:tcPr>
          <w:p w14:paraId="1A16BE6E" w14:textId="12892C70" w:rsidR="005C4152" w:rsidRPr="005373E4" w:rsidRDefault="005C4152" w:rsidP="006B37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Pytanie nr 1</w:t>
            </w:r>
            <w:r w:rsidR="005373E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5945487" w14:textId="0BAABAC9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Czy w pakiecie nr 42 poz. 3 i 4 (Dexamethasonum inj.) Zamawiający wymaga, aby dexamethasone posiadał zarejestrowane i potwierdzone w karcie charakterystyki produktu leczniczego wskazania </w:t>
            </w:r>
            <w:r w:rsidR="00552DFA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do profilaktyki nudności i wymiotów indukowanych chemio- lub radioterapią oraz innych działań niepożądanych i powikłań związanych z prowadzoną terapią przeciwnowotworową, a także wskazania do profilaktyki i leczenia powikłań zabiegów chirurgicznych, w tym głównie nudności i wymiotów, którym można zapobiec lub złagodzić poprzez podanie glikokortykosteroidów ?</w:t>
            </w:r>
          </w:p>
          <w:p w14:paraId="567BC5B0" w14:textId="77777777" w:rsidR="005C4152" w:rsidRPr="000513CE" w:rsidRDefault="005C4152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F8B2A87" w14:textId="7BB232D9" w:rsidR="0003101A" w:rsidRPr="00510EB1" w:rsidRDefault="0003101A" w:rsidP="0003101A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10EB1">
              <w:rPr>
                <w:b/>
                <w:bCs/>
                <w:sz w:val="22"/>
                <w:szCs w:val="22"/>
              </w:rPr>
              <w:t xml:space="preserve">Zamawiającym wymaga, aby oferowany produkt leczniczy był wskazany w profilaktyce i leczeniu powikłań zabiegów chirurgicznych, w tym głównie nudności i wymiotów, którym można zapobiec </w:t>
            </w:r>
            <w:r w:rsidR="00510EB1" w:rsidRPr="00510EB1">
              <w:rPr>
                <w:b/>
                <w:bCs/>
                <w:sz w:val="22"/>
                <w:szCs w:val="22"/>
              </w:rPr>
              <w:br/>
            </w:r>
            <w:r w:rsidRPr="00510EB1">
              <w:rPr>
                <w:b/>
                <w:bCs/>
                <w:sz w:val="22"/>
                <w:szCs w:val="22"/>
              </w:rPr>
              <w:t xml:space="preserve">lub złagodzić poprzez podanie </w:t>
            </w:r>
            <w:proofErr w:type="spellStart"/>
            <w:r w:rsidRPr="00510EB1">
              <w:rPr>
                <w:b/>
                <w:bCs/>
                <w:sz w:val="22"/>
                <w:szCs w:val="22"/>
              </w:rPr>
              <w:t>glikokortykosteroidów</w:t>
            </w:r>
            <w:proofErr w:type="spellEnd"/>
            <w:r w:rsidRPr="00510EB1">
              <w:rPr>
                <w:b/>
                <w:bCs/>
                <w:sz w:val="22"/>
                <w:szCs w:val="22"/>
              </w:rPr>
              <w:t>.</w:t>
            </w:r>
          </w:p>
          <w:p w14:paraId="655BDA82" w14:textId="562A53D6" w:rsidR="008D4CA3" w:rsidRPr="0003101A" w:rsidRDefault="008D4CA3" w:rsidP="0003101A">
            <w:pPr>
              <w:spacing w:after="60"/>
              <w:ind w:left="30" w:right="-72"/>
              <w:jc w:val="both"/>
              <w:rPr>
                <w:sz w:val="10"/>
                <w:szCs w:val="10"/>
                <w:highlight w:val="darkGray"/>
              </w:rPr>
            </w:pPr>
          </w:p>
        </w:tc>
      </w:tr>
      <w:tr w:rsidR="005C4152" w:rsidRPr="000513CE" w14:paraId="600B5EBF" w14:textId="77777777" w:rsidTr="006B3740">
        <w:tc>
          <w:tcPr>
            <w:tcW w:w="9356" w:type="dxa"/>
            <w:shd w:val="clear" w:color="auto" w:fill="auto"/>
          </w:tcPr>
          <w:p w14:paraId="52D78B29" w14:textId="7E5597BA" w:rsidR="005C4152" w:rsidRPr="005373E4" w:rsidRDefault="005C4152" w:rsidP="006B37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Pytanie nr 2</w:t>
            </w:r>
            <w:r w:rsidR="005373E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2027412" w14:textId="34AAC62A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Czy Zamawiający, zgodnie z obowiązkiem wynikającym z Ustawy PZP odnoszącym </w:t>
            </w:r>
            <w:r w:rsidR="00552DFA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 xml:space="preserve">się do przygotowania i przeprowadzenia postępowania na zasadzie uczciwej konkurencji, obiektywizmu i bezstronności osób tworzących opis przedmiotu zamówienia, a nade wszystko zasady efektywności  (przystąpienie do postępowania większej liczby Oferentów i zwiększenie konkurencyjności, </w:t>
            </w:r>
            <w:r w:rsidR="00510EB1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 xml:space="preserve">nie naruszając dyscypliny finansów publicznych (pozytywnie przełoży </w:t>
            </w:r>
            <w:r w:rsidR="00552DFA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się na wydatki lekowe Zamawiającego) i w zgodzie do orzecznictwa:</w:t>
            </w:r>
          </w:p>
          <w:p w14:paraId="232B97A7" w14:textId="1680FC06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1. Zamawiający w zadaniu nr 43 pozycja 1 Methyloprednisolonum 500 mg, proszek i rozpuszczalnik </w:t>
            </w:r>
            <w:r w:rsidR="00552DFA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 xml:space="preserve">do sporz. roztworu do wstrzyk. dopuści Methyloprednisolonum - Meprelon 250mg /5ml fiol +rozp.  </w:t>
            </w:r>
            <w:r w:rsidR="00552DFA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i przeliczenie ilości zgodnie z SIWZ</w:t>
            </w:r>
            <w:r w:rsidR="00510EB1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 xml:space="preserve">?  </w:t>
            </w:r>
          </w:p>
          <w:p w14:paraId="5A65B596" w14:textId="77777777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lastRenderedPageBreak/>
              <w:t>Na rynku polskim dostępne są dwa produkty o nazwie międzynarodowej methyloprednisolon podawane dożylnie.</w:t>
            </w:r>
          </w:p>
          <w:p w14:paraId="0AF4261E" w14:textId="6D511F95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0513CE">
              <w:rPr>
                <w:sz w:val="22"/>
                <w:szCs w:val="22"/>
              </w:rPr>
              <w:t>Meprelon</w:t>
            </w:r>
            <w:proofErr w:type="spellEnd"/>
            <w:r w:rsidRPr="000513CE">
              <w:rPr>
                <w:sz w:val="22"/>
                <w:szCs w:val="22"/>
              </w:rPr>
              <w:t xml:space="preserve"> dostępny jest w 4 dawkach iniekcyjnych: 16mg, 32mg, 250mg, 1000mg (dawka 1000mg </w:t>
            </w:r>
            <w:r w:rsidR="00510EB1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 xml:space="preserve">jest refundowana od 2012 roku i stanowi podstawę limitu w grupie) oraz w trzech formach tabletkowych: 4mg, 8mg i 16mg (wszystkie tabletki są refundowane od 2012 roku i stanowią podstawę limitu </w:t>
            </w:r>
            <w:r w:rsidR="00552DFA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 xml:space="preserve">w grupie). </w:t>
            </w:r>
          </w:p>
          <w:p w14:paraId="53671295" w14:textId="77777777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MEPRELON (wszystkie dawki) nie zawiera alkoholu benzylowego.</w:t>
            </w:r>
          </w:p>
          <w:p w14:paraId="3440B51F" w14:textId="77777777" w:rsidR="005C4152" w:rsidRDefault="005C4152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B17431E" w14:textId="5AF13D9C" w:rsidR="000D230F" w:rsidRPr="00510EB1" w:rsidRDefault="00510EB1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10EB1">
              <w:rPr>
                <w:b/>
                <w:bCs/>
                <w:sz w:val="22"/>
                <w:szCs w:val="22"/>
              </w:rPr>
              <w:t>Z</w:t>
            </w:r>
            <w:r w:rsidR="000D230F" w:rsidRPr="00510EB1">
              <w:rPr>
                <w:b/>
                <w:bCs/>
                <w:sz w:val="22"/>
                <w:szCs w:val="22"/>
              </w:rPr>
              <w:t>godnie z SWZ</w:t>
            </w:r>
          </w:p>
          <w:p w14:paraId="31713BAE" w14:textId="5E972706" w:rsidR="005C4152" w:rsidRPr="000513CE" w:rsidRDefault="005C4152" w:rsidP="006B37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C4152" w:rsidRPr="000513CE" w14:paraId="71555BBD" w14:textId="77777777" w:rsidTr="006B3740">
        <w:tc>
          <w:tcPr>
            <w:tcW w:w="9356" w:type="dxa"/>
            <w:shd w:val="clear" w:color="auto" w:fill="auto"/>
          </w:tcPr>
          <w:p w14:paraId="2F3EABBD" w14:textId="73D5721E" w:rsidR="005C4152" w:rsidRPr="005373E4" w:rsidRDefault="005C4152" w:rsidP="006B37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>Pytanie nr 3</w:t>
            </w:r>
            <w:r w:rsidR="005373E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24F5026" w14:textId="29F41028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Czy Zamawiający wyrazi zgodę na zmianę postaci proponowanych preparatów - tabletki na tabletki powlekane lub kapsułki lub drażetki i odwrotnie, fiolki na ampułki lub ampułko-strzykawki i odwrotnie ? </w:t>
            </w:r>
          </w:p>
          <w:p w14:paraId="41D981DE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094796B" w14:textId="050711E1" w:rsidR="00324E0A" w:rsidRPr="00510EB1" w:rsidRDefault="00324E0A" w:rsidP="00510EB1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10EB1">
              <w:rPr>
                <w:b/>
                <w:bCs/>
                <w:sz w:val="22"/>
                <w:szCs w:val="22"/>
              </w:rPr>
              <w:t xml:space="preserve">Zamawiający wyraża zgodę na zamianę tabletek na tabletki powlekane lub kapsułki lub drażetki </w:t>
            </w:r>
            <w:r w:rsidR="00510EB1" w:rsidRPr="00510EB1">
              <w:rPr>
                <w:b/>
                <w:bCs/>
                <w:sz w:val="22"/>
                <w:szCs w:val="22"/>
              </w:rPr>
              <w:br/>
            </w:r>
            <w:r w:rsidRPr="00510EB1">
              <w:rPr>
                <w:b/>
                <w:bCs/>
                <w:sz w:val="22"/>
                <w:szCs w:val="22"/>
              </w:rPr>
              <w:t xml:space="preserve">i odwrotnie, a także fiolek na ampułki i odwrotnie. </w:t>
            </w:r>
          </w:p>
          <w:p w14:paraId="633CC70B" w14:textId="77777777" w:rsidR="00324E0A" w:rsidRDefault="00324E0A" w:rsidP="00324E0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29041AD" w14:textId="204211C8" w:rsidR="000513CE" w:rsidRPr="000513CE" w:rsidRDefault="000513CE" w:rsidP="000513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4A61F998" w14:textId="481C2E31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Czy Zamawiający wyrazi zgodę na zmianę wielkości opakowań (tabletek, ampułek, kilogramów itp.)? Jeśli tak to prosimy o podanie w jaki sposób przeliczyć ilość opakowań handlowych ekonomicznym </w:t>
            </w:r>
            <w:r w:rsidR="00510EB1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(czy podać pełne ilości opakowań zaokrąglone w górę, czy ilość opakowań przeliczyć do dwóch miejsc po przecinku) ?</w:t>
            </w:r>
          </w:p>
          <w:p w14:paraId="50580561" w14:textId="77777777" w:rsid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69E7C0B" w14:textId="30C8AF7E" w:rsidR="00324E0A" w:rsidRDefault="00324E0A" w:rsidP="00324E0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10EB1">
              <w:rPr>
                <w:b/>
                <w:bCs/>
                <w:sz w:val="22"/>
                <w:szCs w:val="22"/>
              </w:rPr>
              <w:t>Zamawiający wyraża zgodę na zmianę wielkości opakowań z odpowiednim przeliczeniem</w:t>
            </w:r>
            <w:r w:rsidR="00510EB1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5B04ED5C" w14:textId="77777777" w:rsidR="00324E0A" w:rsidRPr="000513CE" w:rsidRDefault="00324E0A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E79CAD0" w14:textId="2EB20992" w:rsidR="000513CE" w:rsidRPr="000513CE" w:rsidRDefault="000513CE" w:rsidP="00324E0A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45659B13" w14:textId="4B632DFB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 ?</w:t>
            </w:r>
          </w:p>
          <w:p w14:paraId="649850F8" w14:textId="77777777" w:rsid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7FE25D9" w14:textId="13AC29C7" w:rsidR="000513CE" w:rsidRDefault="0012078B" w:rsidP="00510EB1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10EB1">
              <w:rPr>
                <w:b/>
                <w:bCs/>
                <w:sz w:val="22"/>
                <w:szCs w:val="22"/>
              </w:rPr>
              <w:t>Zamawiający prosi o przeliczenie z podaniem pełnych ilości opakowań zaokrąglonych w górę.</w:t>
            </w:r>
            <w:r>
              <w:rPr>
                <w:b/>
                <w:bCs/>
                <w:sz w:val="22"/>
                <w:szCs w:val="22"/>
              </w:rPr>
              <w:t xml:space="preserve">  </w:t>
            </w:r>
          </w:p>
          <w:p w14:paraId="33822B16" w14:textId="77777777" w:rsidR="00510EB1" w:rsidRDefault="00510EB1" w:rsidP="0012078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7F25FD2E" w14:textId="1E0150B6" w:rsidR="000513CE" w:rsidRPr="000513CE" w:rsidRDefault="000513CE" w:rsidP="0012078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6B6FF152" w14:textId="51F0BFD9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Zwracamy się z prośbą o określenie w jaki sposób postąpić w przypadku zaprzestania lub braku produkcji danego preparatu. Czy Zamawiający wyrazi zgodę na podanie ostatniej ceny i informacji </w:t>
            </w:r>
            <w:r w:rsidR="00552DFA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 xml:space="preserve">pod pakietem ? </w:t>
            </w:r>
          </w:p>
          <w:p w14:paraId="42672AB6" w14:textId="77777777" w:rsid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B6BB77A" w14:textId="34148BF4" w:rsidR="003216D0" w:rsidRPr="00510EB1" w:rsidRDefault="00D608F8" w:rsidP="003216D0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10EB1">
              <w:rPr>
                <w:b/>
                <w:bCs/>
                <w:sz w:val="22"/>
                <w:szCs w:val="22"/>
              </w:rPr>
              <w:t xml:space="preserve">Zamawiający prosi o zamieszczenie stosownej informacji przy </w:t>
            </w:r>
            <w:r w:rsidR="003216D0" w:rsidRPr="00510EB1">
              <w:rPr>
                <w:b/>
                <w:bCs/>
                <w:sz w:val="22"/>
                <w:szCs w:val="22"/>
              </w:rPr>
              <w:t xml:space="preserve">danej </w:t>
            </w:r>
            <w:r w:rsidRPr="00510EB1">
              <w:rPr>
                <w:b/>
                <w:bCs/>
                <w:sz w:val="22"/>
                <w:szCs w:val="22"/>
              </w:rPr>
              <w:t xml:space="preserve">pozycji. </w:t>
            </w:r>
            <w:r w:rsidR="00DB370F" w:rsidRPr="00510EB1">
              <w:rPr>
                <w:b/>
                <w:bCs/>
                <w:sz w:val="22"/>
                <w:szCs w:val="22"/>
              </w:rPr>
              <w:t>Jedna</w:t>
            </w:r>
            <w:r w:rsidR="003216D0" w:rsidRPr="00510EB1">
              <w:rPr>
                <w:b/>
                <w:bCs/>
                <w:sz w:val="22"/>
                <w:szCs w:val="22"/>
              </w:rPr>
              <w:t>kż</w:t>
            </w:r>
            <w:r w:rsidR="00DB370F" w:rsidRPr="00510EB1">
              <w:rPr>
                <w:b/>
                <w:bCs/>
                <w:sz w:val="22"/>
                <w:szCs w:val="22"/>
              </w:rPr>
              <w:t>e,</w:t>
            </w:r>
            <w:r w:rsidR="003216D0" w:rsidRPr="00510EB1">
              <w:rPr>
                <w:b/>
                <w:bCs/>
                <w:sz w:val="22"/>
                <w:szCs w:val="22"/>
              </w:rPr>
              <w:t xml:space="preserve"> w </w:t>
            </w:r>
            <w:r w:rsidRPr="00510EB1">
              <w:rPr>
                <w:b/>
                <w:bCs/>
                <w:sz w:val="22"/>
                <w:szCs w:val="22"/>
              </w:rPr>
              <w:t xml:space="preserve">przypadku zamieszczenia takiej informacji, oferta </w:t>
            </w:r>
            <w:r w:rsidR="003216D0" w:rsidRPr="00510EB1">
              <w:rPr>
                <w:b/>
                <w:bCs/>
                <w:sz w:val="22"/>
                <w:szCs w:val="22"/>
              </w:rPr>
              <w:t>nie będzie brana pod uwagę</w:t>
            </w:r>
            <w:r w:rsidRPr="00510EB1">
              <w:rPr>
                <w:b/>
                <w:bCs/>
                <w:sz w:val="22"/>
                <w:szCs w:val="22"/>
              </w:rPr>
              <w:t xml:space="preserve"> w zakresie zadania zawierającego</w:t>
            </w:r>
            <w:r w:rsidR="00DB370F" w:rsidRPr="00510EB1">
              <w:rPr>
                <w:b/>
                <w:bCs/>
                <w:sz w:val="22"/>
                <w:szCs w:val="22"/>
              </w:rPr>
              <w:t xml:space="preserve"> niedostępną pozycję, chyba </w:t>
            </w:r>
            <w:r w:rsidR="003216D0" w:rsidRPr="00510EB1">
              <w:rPr>
                <w:b/>
                <w:bCs/>
                <w:sz w:val="22"/>
                <w:szCs w:val="22"/>
              </w:rPr>
              <w:t>ż</w:t>
            </w:r>
            <w:r w:rsidR="00DB370F" w:rsidRPr="00510EB1">
              <w:rPr>
                <w:b/>
                <w:bCs/>
                <w:sz w:val="22"/>
                <w:szCs w:val="22"/>
              </w:rPr>
              <w:t>e wszyscy oferenci zgodnie potwierdzą w</w:t>
            </w:r>
            <w:r w:rsidR="003216D0" w:rsidRPr="00510EB1">
              <w:rPr>
                <w:b/>
                <w:bCs/>
                <w:sz w:val="22"/>
                <w:szCs w:val="22"/>
              </w:rPr>
              <w:t xml:space="preserve"> swoich </w:t>
            </w:r>
            <w:r w:rsidR="00DB370F" w:rsidRPr="00510EB1">
              <w:rPr>
                <w:b/>
                <w:bCs/>
                <w:sz w:val="22"/>
                <w:szCs w:val="22"/>
              </w:rPr>
              <w:t>ofer</w:t>
            </w:r>
            <w:r w:rsidR="003216D0" w:rsidRPr="00510EB1">
              <w:rPr>
                <w:b/>
                <w:bCs/>
                <w:sz w:val="22"/>
                <w:szCs w:val="22"/>
              </w:rPr>
              <w:t>t</w:t>
            </w:r>
            <w:r w:rsidR="00DB370F" w:rsidRPr="00510EB1">
              <w:rPr>
                <w:b/>
                <w:bCs/>
                <w:sz w:val="22"/>
                <w:szCs w:val="22"/>
              </w:rPr>
              <w:t>ach brak m</w:t>
            </w:r>
            <w:r w:rsidR="003216D0" w:rsidRPr="00510EB1">
              <w:rPr>
                <w:b/>
                <w:bCs/>
                <w:sz w:val="22"/>
                <w:szCs w:val="22"/>
              </w:rPr>
              <w:t>oż</w:t>
            </w:r>
            <w:r w:rsidR="00DB370F" w:rsidRPr="00510EB1">
              <w:rPr>
                <w:b/>
                <w:bCs/>
                <w:sz w:val="22"/>
                <w:szCs w:val="22"/>
              </w:rPr>
              <w:t>liwości realizacj</w:t>
            </w:r>
            <w:r w:rsidR="003216D0" w:rsidRPr="00510EB1">
              <w:rPr>
                <w:b/>
                <w:bCs/>
                <w:sz w:val="22"/>
                <w:szCs w:val="22"/>
              </w:rPr>
              <w:t>i tej</w:t>
            </w:r>
            <w:r w:rsidR="00DB370F" w:rsidRPr="00510EB1">
              <w:rPr>
                <w:b/>
                <w:bCs/>
                <w:sz w:val="22"/>
                <w:szCs w:val="22"/>
              </w:rPr>
              <w:t xml:space="preserve"> pozycji.</w:t>
            </w:r>
            <w:r w:rsidR="003216D0" w:rsidRPr="00510EB1">
              <w:rPr>
                <w:b/>
                <w:bCs/>
                <w:sz w:val="22"/>
                <w:szCs w:val="22"/>
              </w:rPr>
              <w:t xml:space="preserve"> </w:t>
            </w:r>
            <w:r w:rsidR="00DB370F" w:rsidRPr="00510EB1">
              <w:rPr>
                <w:b/>
                <w:bCs/>
                <w:sz w:val="22"/>
                <w:szCs w:val="22"/>
              </w:rPr>
              <w:t xml:space="preserve">W takim przypadku </w:t>
            </w:r>
            <w:r w:rsidR="003216D0" w:rsidRPr="00510EB1">
              <w:rPr>
                <w:b/>
                <w:bCs/>
                <w:sz w:val="22"/>
                <w:szCs w:val="22"/>
              </w:rPr>
              <w:t xml:space="preserve">ocenie </w:t>
            </w:r>
            <w:r w:rsidR="00DB370F" w:rsidRPr="00510EB1">
              <w:rPr>
                <w:b/>
                <w:bCs/>
                <w:sz w:val="22"/>
                <w:szCs w:val="22"/>
              </w:rPr>
              <w:t>będą podleg</w:t>
            </w:r>
            <w:r w:rsidR="003216D0" w:rsidRPr="00510EB1">
              <w:rPr>
                <w:b/>
                <w:bCs/>
                <w:sz w:val="22"/>
                <w:szCs w:val="22"/>
              </w:rPr>
              <w:t>ał</w:t>
            </w:r>
            <w:r w:rsidR="00DB370F" w:rsidRPr="00510EB1">
              <w:rPr>
                <w:b/>
                <w:bCs/>
                <w:sz w:val="22"/>
                <w:szCs w:val="22"/>
              </w:rPr>
              <w:t xml:space="preserve">y wszystkie </w:t>
            </w:r>
            <w:r w:rsidR="003216D0" w:rsidRPr="00510EB1">
              <w:rPr>
                <w:b/>
                <w:bCs/>
                <w:sz w:val="22"/>
                <w:szCs w:val="22"/>
              </w:rPr>
              <w:t xml:space="preserve">złożone </w:t>
            </w:r>
            <w:r w:rsidR="00DB370F" w:rsidRPr="00510EB1">
              <w:rPr>
                <w:b/>
                <w:bCs/>
                <w:sz w:val="22"/>
                <w:szCs w:val="22"/>
              </w:rPr>
              <w:t>oferty, z wyłączeniem pozycji uznanej za niedostępn</w:t>
            </w:r>
            <w:r w:rsidR="003216D0" w:rsidRPr="00510EB1">
              <w:rPr>
                <w:b/>
                <w:bCs/>
                <w:sz w:val="22"/>
                <w:szCs w:val="22"/>
              </w:rPr>
              <w:t>ą.</w:t>
            </w:r>
            <w:r w:rsidR="00DB370F" w:rsidRPr="00510EB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85CB217" w14:textId="0DEE313B" w:rsidR="000513CE" w:rsidRPr="003216D0" w:rsidRDefault="003216D0" w:rsidP="003216D0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10EB1">
              <w:rPr>
                <w:b/>
                <w:bCs/>
                <w:sz w:val="22"/>
                <w:szCs w:val="22"/>
              </w:rPr>
              <w:lastRenderedPageBreak/>
              <w:t>W przypadku czasowej niedostępności, spowodowanej np. przerwą w produkcji, w momencie składania oferty Wykonawca musi rozeznać czy będzie w stanie zabezpieczyć potrzeby Zamawiającego, określone w SWZ w całym czasie obowiązywania umowy. Jeśli czasowy brak dostępności nie wpłynie na realizację zamówienia po podpisaniu umowy – Oferent winien wycenić tę pozycję zgodnie z własnymi bieżącymi kalkulacjami.</w:t>
            </w:r>
            <w:r w:rsidRPr="003216D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2084DF8" w14:textId="77777777" w:rsidR="00510EB1" w:rsidRDefault="00510EB1" w:rsidP="000513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5141DCA" w14:textId="1349D1F5" w:rsidR="000513CE" w:rsidRPr="000513CE" w:rsidRDefault="000513CE" w:rsidP="000513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7F9CE789" w14:textId="74BA1825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Czy Zamawiający dopuści wycenę leku za opakowanie a nie za sztukę/ kilogram (Zgodnie z prawem Farmaceutycznym nie ma możliwości zakupu leku w innej formie niż dostępne na rynku opakowanie handlowe) w pozycjach gdzie w SIWZ występują sztuki lub mg ? </w:t>
            </w:r>
          </w:p>
          <w:p w14:paraId="416B7765" w14:textId="1BFCBE4D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Jeśli nie, to czy Zamawiający zgodzi się na podanie cen jednostkowych za sztukę, mg, ml etc netto </w:t>
            </w:r>
            <w:r w:rsidR="00552DFA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i brutto z dokładnością do 4 miejsc po przecinku ?</w:t>
            </w:r>
          </w:p>
          <w:p w14:paraId="3ED09CBA" w14:textId="77777777" w:rsid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6A3C698" w14:textId="1D532FA5" w:rsidR="00411DDF" w:rsidRPr="00411DDF" w:rsidRDefault="00411DDF" w:rsidP="00510EB1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10EB1">
              <w:rPr>
                <w:b/>
                <w:bCs/>
                <w:sz w:val="22"/>
                <w:szCs w:val="22"/>
              </w:rPr>
              <w:t>Zamawiający wyraża zgodę na wycenę opakowań. W takim przypadku należy zaokrąglić otrzymane ilości opakowań do pełnego opakowania w gorę.</w:t>
            </w:r>
          </w:p>
          <w:p w14:paraId="4C1EF3DA" w14:textId="77777777" w:rsidR="00411DDF" w:rsidRDefault="00411DDF" w:rsidP="003216D0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640A671E" w14:textId="6CE86192" w:rsidR="000513CE" w:rsidRPr="000513CE" w:rsidRDefault="000513CE" w:rsidP="000513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161ACEAC" w14:textId="4A1D5AFA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Czy Zamawiający dopuszcza wycenę preparatów dostępnych na jednorazowe zezwolenie MZ.? </w:t>
            </w:r>
            <w:r w:rsidR="00552DFA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W sytuacji jeśli aktualnie tylko takie jest dostępne.</w:t>
            </w:r>
          </w:p>
          <w:p w14:paraId="1D775236" w14:textId="77777777" w:rsidR="005C4152" w:rsidRDefault="005C4152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A50ACA5" w14:textId="61C88F0D" w:rsidR="00411DDF" w:rsidRPr="00411DDF" w:rsidRDefault="00411DDF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10EB1">
              <w:rPr>
                <w:b/>
                <w:bCs/>
                <w:sz w:val="22"/>
                <w:szCs w:val="22"/>
              </w:rPr>
              <w:t xml:space="preserve">Tak, Zamawiający dopuszcza wycenę produktów dostępnych na zezwolenie – w ofercie należy </w:t>
            </w:r>
            <w:r w:rsidR="00510EB1">
              <w:rPr>
                <w:b/>
                <w:bCs/>
                <w:sz w:val="22"/>
                <w:szCs w:val="22"/>
              </w:rPr>
              <w:br/>
            </w:r>
            <w:r w:rsidRPr="00510EB1">
              <w:rPr>
                <w:b/>
                <w:bCs/>
                <w:sz w:val="22"/>
                <w:szCs w:val="22"/>
              </w:rPr>
              <w:t>ten fakt wyraźnie zaznaczyć oraz podać numer zezwolenia MZ.</w:t>
            </w:r>
          </w:p>
          <w:p w14:paraId="05999E2A" w14:textId="64194F3B" w:rsidR="005C4152" w:rsidRPr="000513CE" w:rsidRDefault="005C4152" w:rsidP="006B37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C4152" w:rsidRPr="000513CE" w14:paraId="51F29462" w14:textId="77777777" w:rsidTr="006B3740">
        <w:tc>
          <w:tcPr>
            <w:tcW w:w="9356" w:type="dxa"/>
            <w:shd w:val="clear" w:color="auto" w:fill="auto"/>
          </w:tcPr>
          <w:p w14:paraId="253BC733" w14:textId="5318217D" w:rsidR="005C4152" w:rsidRPr="005373E4" w:rsidRDefault="005C4152" w:rsidP="006B37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0513CE">
              <w:rPr>
                <w:b/>
                <w:bCs/>
                <w:sz w:val="22"/>
                <w:szCs w:val="22"/>
              </w:rPr>
              <w:t>9</w:t>
            </w:r>
            <w:r w:rsidR="005373E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155B165" w14:textId="4473F4AA" w:rsidR="005C4152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Pakiet 12, Pozycja 3, Omeprazol proszek do sporz. roztworu do infuzji, 40 mg, 1 fiol.: </w:t>
            </w:r>
            <w:r w:rsidR="00552DFA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 xml:space="preserve">Czy Zamawiający wymaga, aby preparat Omeprazolu 40 mg posiadał stabilność gotowego roztworu, która zgodnie z ChPL została wykazana w okresie 12 godzin w temperaturze 25°C po sporządzeniu roztworu poprzez zmieszanie z roztworem chlorku sodowego 9 mg/ml (0,9%) do infuzji, oraz w okresie 6 godzin w temperaturze 25°C po sporządzeniu roztworu poprzez zmieszanie z roztworem glukozy </w:t>
            </w:r>
            <w:r w:rsidR="00552DFA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50 mg/ml (5%) do infuzji?</w:t>
            </w:r>
          </w:p>
          <w:p w14:paraId="69016D26" w14:textId="2650F2AB" w:rsidR="000513CE" w:rsidRDefault="000513CE" w:rsidP="006B37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D1F7CFB" w14:textId="3E363CBA" w:rsidR="000513CE" w:rsidRPr="00D76027" w:rsidRDefault="00D76027" w:rsidP="00D760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6B44">
              <w:rPr>
                <w:b/>
                <w:bCs/>
                <w:sz w:val="22"/>
                <w:szCs w:val="22"/>
              </w:rPr>
              <w:t xml:space="preserve">Tak, Zamawiający wymaga, aby przygotowany roztwór do infuzji był stabilny przez 12 godzin </w:t>
            </w:r>
            <w:r w:rsidR="00006B44">
              <w:rPr>
                <w:b/>
                <w:bCs/>
                <w:sz w:val="22"/>
                <w:szCs w:val="22"/>
              </w:rPr>
              <w:br/>
            </w:r>
            <w:r w:rsidRPr="00006B44">
              <w:rPr>
                <w:b/>
                <w:bCs/>
                <w:sz w:val="22"/>
                <w:szCs w:val="22"/>
              </w:rPr>
              <w:t>w temp. 25°C, jeżeli jako rozpuszczalnika użyto 0,9% roztworu chlorku sodu lub 6 godzin, jeżeli jako rozpuszczalnika użyto 5% roztworu glukozy.</w:t>
            </w:r>
            <w:r>
              <w:rPr>
                <w:sz w:val="22"/>
                <w:szCs w:val="22"/>
              </w:rPr>
              <w:t xml:space="preserve"> </w:t>
            </w:r>
          </w:p>
          <w:p w14:paraId="2902D88E" w14:textId="77777777" w:rsidR="00006B44" w:rsidRDefault="00006B44" w:rsidP="000513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F676701" w14:textId="41C47680" w:rsidR="000513CE" w:rsidRPr="000513CE" w:rsidRDefault="000513CE" w:rsidP="000513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10</w:t>
            </w:r>
          </w:p>
          <w:p w14:paraId="4F831634" w14:textId="6D3A8112" w:rsidR="005C4152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Pakiet 48, Pozycja 1, Metamizolum natricum Inj./amp. 1,0g/2ml 10 szt w op.: Czy Zamawiający wymaga, aby zgodnie z </w:t>
            </w:r>
            <w:proofErr w:type="spellStart"/>
            <w:r w:rsidRPr="000513CE">
              <w:rPr>
                <w:sz w:val="22"/>
                <w:szCs w:val="22"/>
              </w:rPr>
              <w:t>ChPL</w:t>
            </w:r>
            <w:proofErr w:type="spellEnd"/>
            <w:r w:rsidRPr="000513CE">
              <w:rPr>
                <w:sz w:val="22"/>
                <w:szCs w:val="22"/>
              </w:rPr>
              <w:t xml:space="preserve"> </w:t>
            </w:r>
            <w:proofErr w:type="spellStart"/>
            <w:r w:rsidRPr="000513CE">
              <w:rPr>
                <w:sz w:val="22"/>
                <w:szCs w:val="22"/>
              </w:rPr>
              <w:t>Metamizolum</w:t>
            </w:r>
            <w:proofErr w:type="spellEnd"/>
            <w:r w:rsidRPr="000513CE">
              <w:rPr>
                <w:sz w:val="22"/>
                <w:szCs w:val="22"/>
              </w:rPr>
              <w:t xml:space="preserve"> </w:t>
            </w:r>
            <w:proofErr w:type="spellStart"/>
            <w:r w:rsidRPr="000513CE">
              <w:rPr>
                <w:sz w:val="22"/>
                <w:szCs w:val="22"/>
              </w:rPr>
              <w:t>natricum</w:t>
            </w:r>
            <w:proofErr w:type="spellEnd"/>
            <w:r w:rsidRPr="000513CE">
              <w:rPr>
                <w:sz w:val="22"/>
                <w:szCs w:val="22"/>
              </w:rPr>
              <w:t xml:space="preserve"> 0,5g/ml można było mieszać w jednej strzykawce </w:t>
            </w:r>
            <w:r w:rsidR="00006B44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 xml:space="preserve">z produktem </w:t>
            </w:r>
            <w:proofErr w:type="spellStart"/>
            <w:r w:rsidRPr="000513CE">
              <w:rPr>
                <w:sz w:val="22"/>
                <w:szCs w:val="22"/>
              </w:rPr>
              <w:t>Tramadolum</w:t>
            </w:r>
            <w:proofErr w:type="spellEnd"/>
            <w:r w:rsidRPr="000513CE">
              <w:rPr>
                <w:sz w:val="22"/>
                <w:szCs w:val="22"/>
              </w:rPr>
              <w:t xml:space="preserve"> </w:t>
            </w:r>
            <w:proofErr w:type="spellStart"/>
            <w:r w:rsidRPr="000513CE">
              <w:rPr>
                <w:sz w:val="22"/>
                <w:szCs w:val="22"/>
              </w:rPr>
              <w:t>hydrochloricum</w:t>
            </w:r>
            <w:proofErr w:type="spellEnd"/>
            <w:r w:rsidRPr="000513CE">
              <w:rPr>
                <w:sz w:val="22"/>
                <w:szCs w:val="22"/>
              </w:rPr>
              <w:t>, roztwór do wstrzykiwań 50mgg/ml, przed podaniem pacjentowi ?</w:t>
            </w:r>
          </w:p>
          <w:p w14:paraId="2301D85F" w14:textId="326458B1" w:rsidR="000513CE" w:rsidRDefault="000513CE" w:rsidP="006B37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270B2B6" w14:textId="18045452" w:rsidR="007831DB" w:rsidRPr="007831DB" w:rsidRDefault="007831DB" w:rsidP="00006B44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6B44">
              <w:rPr>
                <w:b/>
                <w:bCs/>
                <w:sz w:val="22"/>
                <w:szCs w:val="22"/>
              </w:rPr>
              <w:t xml:space="preserve">Zamawiający wymaga, aby oferowany produkt leczniczy można było mieszać z roztworami </w:t>
            </w:r>
            <w:r w:rsidR="00006B44" w:rsidRPr="00006B44">
              <w:rPr>
                <w:b/>
                <w:bCs/>
                <w:sz w:val="22"/>
                <w:szCs w:val="22"/>
              </w:rPr>
              <w:br/>
            </w:r>
            <w:r w:rsidRPr="00006B44">
              <w:rPr>
                <w:b/>
                <w:bCs/>
                <w:sz w:val="22"/>
                <w:szCs w:val="22"/>
              </w:rPr>
              <w:t xml:space="preserve">do </w:t>
            </w:r>
            <w:proofErr w:type="spellStart"/>
            <w:r w:rsidRPr="00006B44">
              <w:rPr>
                <w:b/>
                <w:bCs/>
                <w:sz w:val="22"/>
                <w:szCs w:val="22"/>
              </w:rPr>
              <w:t>wstrzykiwań</w:t>
            </w:r>
            <w:proofErr w:type="spellEnd"/>
            <w:r w:rsidRPr="00006B44">
              <w:rPr>
                <w:b/>
                <w:bCs/>
                <w:sz w:val="22"/>
                <w:szCs w:val="22"/>
              </w:rPr>
              <w:t xml:space="preserve"> zawierającymi chlorowodorek </w:t>
            </w:r>
            <w:proofErr w:type="spellStart"/>
            <w:r w:rsidRPr="00006B44">
              <w:rPr>
                <w:b/>
                <w:bCs/>
                <w:sz w:val="22"/>
                <w:szCs w:val="22"/>
              </w:rPr>
              <w:t>tramadolu</w:t>
            </w:r>
            <w:proofErr w:type="spellEnd"/>
            <w:r w:rsidRPr="00006B44">
              <w:rPr>
                <w:b/>
                <w:bCs/>
                <w:sz w:val="22"/>
                <w:szCs w:val="22"/>
              </w:rPr>
              <w:t xml:space="preserve"> 50 mg/mL.</w:t>
            </w:r>
          </w:p>
          <w:p w14:paraId="164DAFD2" w14:textId="77777777" w:rsidR="007831DB" w:rsidRDefault="007831DB" w:rsidP="000513CE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574E5422" w14:textId="77777777" w:rsidR="00CB7E0F" w:rsidRDefault="00CB7E0F" w:rsidP="007831D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2CF36159" w14:textId="361B7B1A" w:rsidR="000513CE" w:rsidRPr="000513CE" w:rsidRDefault="000513CE" w:rsidP="007831D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11</w:t>
            </w:r>
          </w:p>
          <w:p w14:paraId="72F7B0AA" w14:textId="4F382D7C" w:rsidR="005C4152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Pakiet 48, Pozycja 2, Metamizolum natricum Inj./amp. 2,5g/5ml 10 szt w op.: Czy Zamawiający wymaga, aby zgodnie z ChPL Tramadolum hydrochloricum, roztwór do wstrzykiwań 50mg/ml można było mieszać w jednej strzykawce z produktem Metamizolum natricum 0,5g/ml, przed podaniem pacjentowi ?</w:t>
            </w:r>
          </w:p>
          <w:p w14:paraId="3754A5F0" w14:textId="00DDBBD4" w:rsidR="000513CE" w:rsidRDefault="000513CE" w:rsidP="006B37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FBA36CE" w14:textId="3C810732" w:rsidR="00621F68" w:rsidRPr="007831DB" w:rsidRDefault="00621F68" w:rsidP="00006B44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6B44">
              <w:rPr>
                <w:b/>
                <w:bCs/>
                <w:sz w:val="22"/>
                <w:szCs w:val="22"/>
              </w:rPr>
              <w:t>Zamawiający wymaga, aby oferowany produkt leczniczy, zawierający metamizol sodowy można było mieszać z roztworami do wstrzykiwań zawierającymi chlorowodorek tramadolu 50 mg/mL.</w:t>
            </w:r>
          </w:p>
          <w:p w14:paraId="1E1011BD" w14:textId="77777777" w:rsidR="000513CE" w:rsidRDefault="000513CE" w:rsidP="00621F68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6F3F328F" w14:textId="5E8E247A" w:rsidR="000513CE" w:rsidRPr="000513CE" w:rsidRDefault="000513CE" w:rsidP="000513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12</w:t>
            </w:r>
          </w:p>
          <w:p w14:paraId="23416504" w14:textId="697EE6EE" w:rsidR="005C4152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Pakiet 57, Pozycja 2, Bupivacaini hydrochloridum Inj./amp. 0,5%/10ml 10 szt w op.: Czy Zamawiający wymaga, aby roztwór Bupivacainum hydrochloricum 0,5% można było mieszać w jednej strzykawce </w:t>
            </w:r>
            <w:r w:rsidR="00C83EBF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z opioidami (siarczanem morfiny, fentanylem, sufentanylem) ?</w:t>
            </w:r>
          </w:p>
          <w:p w14:paraId="3FB3ED24" w14:textId="749D5046" w:rsidR="000513CE" w:rsidRDefault="000513CE" w:rsidP="006B37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D738CC5" w14:textId="4A79C525" w:rsidR="00621F68" w:rsidRPr="00621F68" w:rsidRDefault="00621F68" w:rsidP="00006B44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6B44">
              <w:rPr>
                <w:b/>
                <w:bCs/>
                <w:sz w:val="22"/>
                <w:szCs w:val="22"/>
              </w:rPr>
              <w:t>Zamawiający wymaga, aby oferowany produkt leczniczy można było mieszać w jednej strzykawce z fentanylem, siarczanem morfiny oraz sufentanylem.</w:t>
            </w:r>
          </w:p>
          <w:p w14:paraId="3691912E" w14:textId="77777777" w:rsidR="000513CE" w:rsidRDefault="000513CE" w:rsidP="000513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8EACBF6" w14:textId="676EF760" w:rsidR="000513CE" w:rsidRPr="000513CE" w:rsidRDefault="000513CE" w:rsidP="000513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13</w:t>
            </w:r>
          </w:p>
          <w:p w14:paraId="1ECD1CA7" w14:textId="78DB8F7F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Pakiet 67, Pozycja 1, Tramadoli hydrochloridum  Inj./amp. 0,05g/1ml 5 szt w op.: Czy Zamawiający wymaga, aby zgodnie z ChPL Tramadolum hydrochloricum, roztwór do wstrzykiwań 50mg/ml można było mieszać w jednej strzykawce z produktem Metamizolum natricum 0,5g/ml, przed podaniem pacjentowi ?</w:t>
            </w:r>
          </w:p>
          <w:p w14:paraId="3DD0F01C" w14:textId="77777777" w:rsidR="005C4152" w:rsidRDefault="005C4152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A550364" w14:textId="0169399B" w:rsidR="00621F68" w:rsidRPr="000513CE" w:rsidRDefault="00621F68" w:rsidP="00006B44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06B44">
              <w:rPr>
                <w:b/>
                <w:bCs/>
                <w:sz w:val="22"/>
                <w:szCs w:val="22"/>
              </w:rPr>
              <w:t xml:space="preserve">Zamawiający wymaga, aby oferowany produkt leczniczy można było mieszać z </w:t>
            </w:r>
            <w:r w:rsidR="00806837" w:rsidRPr="00006B44">
              <w:rPr>
                <w:b/>
                <w:bCs/>
                <w:sz w:val="22"/>
                <w:szCs w:val="22"/>
              </w:rPr>
              <w:t xml:space="preserve">roztworem </w:t>
            </w:r>
            <w:r w:rsidR="00006B44">
              <w:rPr>
                <w:b/>
                <w:bCs/>
                <w:sz w:val="22"/>
                <w:szCs w:val="22"/>
              </w:rPr>
              <w:br/>
            </w:r>
            <w:r w:rsidR="00806837" w:rsidRPr="00006B44">
              <w:rPr>
                <w:b/>
                <w:bCs/>
                <w:sz w:val="22"/>
                <w:szCs w:val="22"/>
              </w:rPr>
              <w:t xml:space="preserve">do </w:t>
            </w:r>
            <w:proofErr w:type="spellStart"/>
            <w:r w:rsidR="00806837" w:rsidRPr="00006B44">
              <w:rPr>
                <w:b/>
                <w:bCs/>
                <w:sz w:val="22"/>
                <w:szCs w:val="22"/>
              </w:rPr>
              <w:t>wstrzykiwań</w:t>
            </w:r>
            <w:proofErr w:type="spellEnd"/>
            <w:r w:rsidR="00806837" w:rsidRPr="00006B44">
              <w:rPr>
                <w:b/>
                <w:bCs/>
                <w:sz w:val="22"/>
                <w:szCs w:val="22"/>
              </w:rPr>
              <w:t xml:space="preserve"> zawierającym metamizol sodowy </w:t>
            </w:r>
            <w:r w:rsidRPr="00006B44">
              <w:rPr>
                <w:b/>
                <w:bCs/>
                <w:sz w:val="22"/>
                <w:szCs w:val="22"/>
              </w:rPr>
              <w:t>0,5 g/ml</w:t>
            </w:r>
            <w:r w:rsidR="00806837" w:rsidRPr="00006B44">
              <w:rPr>
                <w:b/>
                <w:bCs/>
                <w:sz w:val="22"/>
                <w:szCs w:val="22"/>
              </w:rPr>
              <w:t>.</w:t>
            </w:r>
          </w:p>
          <w:p w14:paraId="139839EA" w14:textId="73C8FF30" w:rsidR="005C4152" w:rsidRPr="000513CE" w:rsidRDefault="005C4152" w:rsidP="006B37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C4152" w:rsidRPr="000513CE" w14:paraId="74C303D5" w14:textId="77777777" w:rsidTr="006B3740">
        <w:tc>
          <w:tcPr>
            <w:tcW w:w="9356" w:type="dxa"/>
            <w:shd w:val="clear" w:color="auto" w:fill="auto"/>
          </w:tcPr>
          <w:p w14:paraId="62334D4A" w14:textId="35D6DFB9" w:rsidR="005C4152" w:rsidRPr="00E5628E" w:rsidRDefault="005C4152" w:rsidP="006B37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5628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0513CE" w:rsidRPr="00E5628E">
              <w:rPr>
                <w:b/>
                <w:bCs/>
                <w:sz w:val="22"/>
                <w:szCs w:val="22"/>
              </w:rPr>
              <w:t>14</w:t>
            </w:r>
            <w:r w:rsidR="005373E4" w:rsidRPr="00E5628E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528F9FB" w14:textId="446E385D" w:rsidR="005C4152" w:rsidRPr="00E5628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628E">
              <w:rPr>
                <w:sz w:val="22"/>
                <w:szCs w:val="22"/>
              </w:rPr>
              <w:t xml:space="preserve">W celu zapewnienia równego traktowania Stron i umożliwienia Wykonawcy sprawdzenia zasadności reklamacji wnosimy o wprowadzenie w § 8 ust. 2 projektu umowy 21 dniowego terminu </w:t>
            </w:r>
            <w:r w:rsidR="00C83EBF" w:rsidRPr="00E5628E">
              <w:rPr>
                <w:sz w:val="22"/>
                <w:szCs w:val="22"/>
              </w:rPr>
              <w:br/>
            </w:r>
            <w:r w:rsidRPr="00E5628E">
              <w:rPr>
                <w:sz w:val="22"/>
                <w:szCs w:val="22"/>
              </w:rPr>
              <w:t>na rozpatrzenie reklamacji.</w:t>
            </w:r>
          </w:p>
          <w:p w14:paraId="72A7318B" w14:textId="6A7337FB" w:rsid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562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5628E" w:rsidRPr="00E5628E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FD94AE2" w14:textId="77777777" w:rsidR="00E5628E" w:rsidRPr="00E5628E" w:rsidRDefault="00E5628E" w:rsidP="00E5628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5628E">
              <w:rPr>
                <w:b/>
                <w:bCs/>
                <w:sz w:val="22"/>
                <w:szCs w:val="22"/>
              </w:rPr>
              <w:t>Jak w SWZ.</w:t>
            </w:r>
          </w:p>
          <w:p w14:paraId="1F22BBA8" w14:textId="77777777" w:rsidR="000513CE" w:rsidRDefault="000513CE" w:rsidP="000513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3274136" w14:textId="36815158" w:rsidR="000513CE" w:rsidRPr="00E5628E" w:rsidRDefault="000513CE" w:rsidP="000513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5628E">
              <w:rPr>
                <w:b/>
                <w:bCs/>
                <w:sz w:val="22"/>
                <w:szCs w:val="22"/>
              </w:rPr>
              <w:t>Pytanie nr 15</w:t>
            </w:r>
          </w:p>
          <w:p w14:paraId="6F386666" w14:textId="7F01A684" w:rsidR="005C4152" w:rsidRPr="00E5628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628E">
              <w:rPr>
                <w:sz w:val="22"/>
                <w:szCs w:val="22"/>
              </w:rPr>
              <w:t>Czy w celu umiarkowania kar umownych Zamawiający dokona modyfikacji postanowień projektu przyszłej umowy w zakresie zapisów § 12 ust. 1, 2:</w:t>
            </w:r>
          </w:p>
          <w:p w14:paraId="61BD505D" w14:textId="77777777" w:rsidR="005C4152" w:rsidRPr="00E5628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628E">
              <w:rPr>
                <w:sz w:val="22"/>
                <w:szCs w:val="22"/>
              </w:rPr>
              <w:t>1. W przypadku zwłoki Wykonawcy w dostawie zamówionego Asortymentu, Zamawiającemu może naliczyć Wykonawcy karę umowną w wysokości 0,5% wartości zamówionego towaru  (w danym jednostkowym zapotrzebowaniu), jednak nie mniej niż 50,00 zł za każdy dzień zwłoki, ponad termin określony umową oraz nie więcej niż 10% wartości zamówionego towaru.</w:t>
            </w:r>
          </w:p>
          <w:p w14:paraId="36C0DC9F" w14:textId="3CBD3BE5" w:rsidR="005C4152" w:rsidRPr="00E5628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628E">
              <w:rPr>
                <w:sz w:val="22"/>
                <w:szCs w:val="22"/>
              </w:rPr>
              <w:t xml:space="preserve">2. W przypadku zwłoki Wykonawcy, w dostawie towaru pełnowartościowego, po zgłoszeniu reklamacji przez Zamawiającego, Zamawiający może naliczyć Wykonawcy karę umowna w wysokości 0,5% wartości zareklamowanego towaru (z danego jednostkowego zapotrzebowania), jednak nie mniej </w:t>
            </w:r>
            <w:r w:rsidR="00E5628E">
              <w:rPr>
                <w:sz w:val="22"/>
                <w:szCs w:val="22"/>
              </w:rPr>
              <w:br/>
            </w:r>
            <w:r w:rsidRPr="00E5628E">
              <w:rPr>
                <w:sz w:val="22"/>
                <w:szCs w:val="22"/>
              </w:rPr>
              <w:t>niż 30,00 zł,  za każdy dzień oczekiwania na wymianę, ponad termin określony umową oraz nie więcej niż 10% wartości zareklamowanego towaru.</w:t>
            </w:r>
          </w:p>
          <w:p w14:paraId="1FDC9BA0" w14:textId="77777777" w:rsidR="005C4152" w:rsidRPr="00E5628E" w:rsidRDefault="005C4152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5628E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0481C341" w14:textId="77777777" w:rsidR="00E5628E" w:rsidRPr="00E5628E" w:rsidRDefault="00E5628E" w:rsidP="00E5628E">
            <w:pPr>
              <w:spacing w:before="100" w:beforeAutospacing="1" w:after="100" w:afterAutospacing="1" w:line="276" w:lineRule="auto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E5628E">
              <w:rPr>
                <w:rFonts w:eastAsia="Calibri"/>
                <w:b/>
                <w:bCs/>
                <w:sz w:val="22"/>
                <w:szCs w:val="22"/>
              </w:rPr>
              <w:t>Par 12 ust. 1 i 2 otrzymuje nowe brzmienie:</w:t>
            </w:r>
          </w:p>
          <w:p w14:paraId="012C4446" w14:textId="77777777" w:rsidR="00E5628E" w:rsidRPr="00E5628E" w:rsidRDefault="00E5628E" w:rsidP="00E5628E">
            <w:pPr>
              <w:spacing w:before="100" w:beforeAutospacing="1" w:after="100" w:afterAutospacing="1" w:line="276" w:lineRule="auto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E5628E">
              <w:rPr>
                <w:rFonts w:eastAsia="Calibri"/>
                <w:b/>
                <w:bCs/>
                <w:sz w:val="22"/>
                <w:szCs w:val="22"/>
              </w:rPr>
              <w:t>§ 12</w:t>
            </w:r>
          </w:p>
          <w:p w14:paraId="1A43E99F" w14:textId="77777777" w:rsidR="00E5628E" w:rsidRPr="00E5628E" w:rsidRDefault="00E5628E" w:rsidP="00E5628E">
            <w:pPr>
              <w:spacing w:before="100" w:beforeAutospacing="1" w:after="100" w:afterAutospacing="1" w:line="276" w:lineRule="auto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E5628E">
              <w:rPr>
                <w:rFonts w:eastAsia="Calibri"/>
                <w:b/>
                <w:bCs/>
                <w:sz w:val="22"/>
                <w:szCs w:val="22"/>
              </w:rPr>
              <w:t>[KARY UMOWNE]</w:t>
            </w:r>
          </w:p>
          <w:p w14:paraId="3A6625D3" w14:textId="41225286" w:rsidR="00E5628E" w:rsidRPr="00E5628E" w:rsidRDefault="00E5628E" w:rsidP="00E5628E">
            <w:pPr>
              <w:numPr>
                <w:ilvl w:val="0"/>
                <w:numId w:val="9"/>
              </w:numPr>
              <w:spacing w:before="100" w:beforeAutospacing="1" w:after="100" w:afterAutospacing="1" w:line="276" w:lineRule="auto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bookmarkStart w:id="0" w:name="_Hlk157064835"/>
            <w:r w:rsidRPr="00E5628E">
              <w:rPr>
                <w:rFonts w:eastAsia="Calibri"/>
                <w:b/>
                <w:bCs/>
                <w:sz w:val="22"/>
                <w:szCs w:val="22"/>
              </w:rPr>
              <w:t xml:space="preserve">W przypadku zwłoki Wykonawcy w dostawie zamówionego Asortymentu, Zamawiającemu może naliczyć Wykonawcy karę umowną w wysokości 1% wartości zamówionego towaru </w:t>
            </w:r>
            <w:r w:rsidRPr="00E5628E">
              <w:rPr>
                <w:rFonts w:eastAsia="Calibri"/>
                <w:b/>
                <w:bCs/>
                <w:sz w:val="22"/>
                <w:szCs w:val="22"/>
              </w:rPr>
              <w:br/>
              <w:t xml:space="preserve">(w danym jednostkowym zapotrzebowaniu), jednak nie mniej niż 50,00 zł za każdy dzień zwłoki, ponad termin określony umową, </w:t>
            </w:r>
            <w:bookmarkStart w:id="1" w:name="_Hlk155867962"/>
            <w:r w:rsidRPr="00E5628E">
              <w:rPr>
                <w:rFonts w:eastAsia="Calibri"/>
                <w:b/>
                <w:bCs/>
                <w:sz w:val="22"/>
                <w:szCs w:val="22"/>
              </w:rPr>
              <w:t xml:space="preserve">jednak nie więcej niż 5% kwoty brutto określonej </w:t>
            </w:r>
            <w:r>
              <w:rPr>
                <w:rFonts w:eastAsia="Calibri"/>
                <w:b/>
                <w:bCs/>
                <w:sz w:val="22"/>
                <w:szCs w:val="22"/>
              </w:rPr>
              <w:br/>
              <w:t xml:space="preserve">w </w:t>
            </w:r>
            <w:r w:rsidRPr="00E5628E">
              <w:rPr>
                <w:rFonts w:eastAsia="Calibri"/>
                <w:b/>
                <w:bCs/>
                <w:sz w:val="22"/>
                <w:szCs w:val="22"/>
              </w:rPr>
              <w:t>§ 7 ust. 1 umowy</w:t>
            </w:r>
            <w:bookmarkEnd w:id="1"/>
            <w:r w:rsidRPr="00E5628E">
              <w:rPr>
                <w:rFonts w:eastAsia="Calibri"/>
                <w:b/>
                <w:bCs/>
                <w:sz w:val="22"/>
                <w:szCs w:val="22"/>
              </w:rPr>
              <w:t xml:space="preserve"> za każdy przypadek.</w:t>
            </w:r>
          </w:p>
          <w:p w14:paraId="7BC5DC65" w14:textId="1AC6CDFB" w:rsidR="00E5628E" w:rsidRPr="00E5628E" w:rsidRDefault="00E5628E" w:rsidP="00E5628E">
            <w:pPr>
              <w:numPr>
                <w:ilvl w:val="0"/>
                <w:numId w:val="9"/>
              </w:numPr>
              <w:spacing w:before="100" w:beforeAutospacing="1" w:after="100" w:afterAutospacing="1" w:line="276" w:lineRule="auto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bookmarkStart w:id="2" w:name="_Hlk157065027"/>
            <w:bookmarkEnd w:id="0"/>
            <w:r w:rsidRPr="00E5628E">
              <w:rPr>
                <w:rFonts w:eastAsia="Calibri"/>
                <w:b/>
                <w:bCs/>
                <w:sz w:val="22"/>
                <w:szCs w:val="22"/>
              </w:rPr>
              <w:t xml:space="preserve">W przypadku zwłoki Wykonawcy, w dostawie towaru pełnowartościowego, po zgłoszeniu reklamacji przez Zamawiającego, Zamawiający może naliczyć Wykonawcy karę umowna </w:t>
            </w:r>
            <w:r w:rsidRPr="00E5628E">
              <w:rPr>
                <w:rFonts w:eastAsia="Calibri"/>
                <w:b/>
                <w:bCs/>
                <w:sz w:val="22"/>
                <w:szCs w:val="22"/>
              </w:rPr>
              <w:br/>
              <w:t xml:space="preserve">w wysokości 2% wartości zareklamowanego towaru (z danego jednostkowego zapotrzebowania), jednak nie mniej niż 30,00 zł,  za każdy dzień oczekiwania na wymianę, ponad termin określony umową, jednak nie więcej niż 5% kwoty brutto określonej w § 7 </w:t>
            </w:r>
            <w:r>
              <w:rPr>
                <w:rFonts w:eastAsia="Calibri"/>
                <w:b/>
                <w:bCs/>
                <w:sz w:val="22"/>
                <w:szCs w:val="22"/>
              </w:rPr>
              <w:br/>
            </w:r>
            <w:r w:rsidRPr="00E5628E">
              <w:rPr>
                <w:rFonts w:eastAsia="Calibri"/>
                <w:b/>
                <w:bCs/>
                <w:sz w:val="22"/>
                <w:szCs w:val="22"/>
              </w:rPr>
              <w:t>ust. 1 umowy, za każdy przypadek.</w:t>
            </w:r>
          </w:p>
          <w:bookmarkEnd w:id="2"/>
          <w:p w14:paraId="7C949339" w14:textId="57D8C8C2" w:rsidR="00E5628E" w:rsidRPr="00E5628E" w:rsidRDefault="00E5628E" w:rsidP="00E5628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lang w:val="de-DE"/>
              </w:rPr>
            </w:pPr>
            <w:r w:rsidRPr="00E5628E">
              <w:rPr>
                <w:b/>
                <w:bCs/>
                <w:sz w:val="22"/>
                <w:szCs w:val="22"/>
                <w:lang w:val="de-DE"/>
              </w:rPr>
              <w:t xml:space="preserve">Zamawiający modyfikuje w tym zakresie załącznik </w:t>
            </w:r>
            <w:proofErr w:type="spellStart"/>
            <w:r w:rsidRPr="00E5628E">
              <w:rPr>
                <w:b/>
                <w:bCs/>
                <w:sz w:val="22"/>
                <w:szCs w:val="22"/>
                <w:lang w:val="de-DE"/>
              </w:rPr>
              <w:t>nr</w:t>
            </w:r>
            <w:proofErr w:type="spellEnd"/>
            <w:r w:rsidRPr="00E5628E">
              <w:rPr>
                <w:b/>
                <w:bCs/>
                <w:sz w:val="22"/>
                <w:szCs w:val="22"/>
                <w:lang w:val="de-DE"/>
              </w:rPr>
              <w:t xml:space="preserve"> 4 do SWZ, </w:t>
            </w:r>
            <w:proofErr w:type="spellStart"/>
            <w:r w:rsidRPr="00E5628E">
              <w:rPr>
                <w:b/>
                <w:bCs/>
                <w:sz w:val="22"/>
                <w:szCs w:val="22"/>
                <w:lang w:val="de-DE"/>
              </w:rPr>
              <w:t>tj</w:t>
            </w:r>
            <w:proofErr w:type="spellEnd"/>
            <w:r w:rsidRPr="00E5628E">
              <w:rPr>
                <w:b/>
                <w:bCs/>
                <w:sz w:val="22"/>
                <w:szCs w:val="22"/>
                <w:lang w:val="de-DE"/>
              </w:rPr>
              <w:t>. Wzór umowy, który zamieszcza na stronie internetowej Zamawiającego oraz na Platformie on-line.</w:t>
            </w:r>
          </w:p>
          <w:p w14:paraId="6D4B171F" w14:textId="1A1A5C96" w:rsidR="005C4152" w:rsidRPr="000513CE" w:rsidRDefault="005C4152" w:rsidP="006B37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C4152" w:rsidRPr="000513CE" w14:paraId="4A582BC3" w14:textId="77777777" w:rsidTr="006B3740">
        <w:tc>
          <w:tcPr>
            <w:tcW w:w="9356" w:type="dxa"/>
            <w:shd w:val="clear" w:color="auto" w:fill="auto"/>
          </w:tcPr>
          <w:p w14:paraId="78770114" w14:textId="5355C574" w:rsidR="005C4152" w:rsidRPr="005373E4" w:rsidRDefault="005C4152" w:rsidP="006B37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0513CE">
              <w:rPr>
                <w:b/>
                <w:bCs/>
                <w:sz w:val="22"/>
                <w:szCs w:val="22"/>
              </w:rPr>
              <w:t>16</w:t>
            </w:r>
            <w:r w:rsidR="005373E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8716277" w14:textId="4CE1053F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Dotyczy zadanie  5 prosimy o uzupełnienie ilości </w:t>
            </w:r>
            <w:r w:rsidR="001E581B">
              <w:rPr>
                <w:sz w:val="22"/>
                <w:szCs w:val="22"/>
              </w:rPr>
              <w:t>.</w:t>
            </w:r>
          </w:p>
          <w:p w14:paraId="6CFC6D79" w14:textId="77777777" w:rsidR="001E581B" w:rsidRDefault="000513CE" w:rsidP="001E581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Stanowisko(wyjaśnienie)Zamawiającego:</w:t>
            </w:r>
            <w:r w:rsidR="00CD197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FE14278" w14:textId="2B00A8BB" w:rsidR="000513CE" w:rsidRPr="00CD1970" w:rsidRDefault="00CD1970" w:rsidP="001E581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Zgodnie z modyfikacją w tym zakresie z dnia 13.12.2023 r.</w:t>
            </w:r>
          </w:p>
          <w:p w14:paraId="573851A4" w14:textId="77777777" w:rsidR="001E581B" w:rsidRDefault="001E581B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151C259" w14:textId="402E9C8B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17</w:t>
            </w:r>
          </w:p>
          <w:p w14:paraId="70B0172A" w14:textId="33368EFD" w:rsidR="000513CE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zadanie 12 pozycja 1,2, czy Zamawiający dopuści leki w postaci kapsułki dojelitowej ?</w:t>
            </w:r>
          </w:p>
          <w:p w14:paraId="07BFD505" w14:textId="77777777" w:rsid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1338469" w14:textId="6FBD55C1" w:rsidR="00B3471B" w:rsidRPr="000513CE" w:rsidRDefault="00B3471B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 kapsułki dojelitowe</w:t>
            </w:r>
            <w:r w:rsidR="001E581B">
              <w:rPr>
                <w:b/>
                <w:bCs/>
                <w:sz w:val="22"/>
                <w:szCs w:val="22"/>
              </w:rPr>
              <w:t>.</w:t>
            </w:r>
          </w:p>
          <w:p w14:paraId="1790A026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899B5A3" w14:textId="54F5CFDC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18</w:t>
            </w:r>
          </w:p>
          <w:p w14:paraId="73A6B637" w14:textId="099FA18D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Dotyczy zadanie 15 pozycja 15, czy Zamawiający dopuści do wyceny lek w postaci tabletki dojelitowej </w:t>
            </w:r>
          </w:p>
          <w:p w14:paraId="3792A2B4" w14:textId="77777777" w:rsid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601C6CC" w14:textId="4C05500D" w:rsidR="00CD1970" w:rsidRDefault="00B3471B" w:rsidP="00B3471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 xml:space="preserve">Zamawiający dopuszcza 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62A03457" w14:textId="77777777" w:rsidR="00B3471B" w:rsidRDefault="00B3471B" w:rsidP="00B3471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BD9F7DE" w14:textId="3901B844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19</w:t>
            </w:r>
          </w:p>
          <w:p w14:paraId="5DA9440E" w14:textId="43207335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zadanie 15 pozycja 18, czy Zamawiający ma na myśli Debridat,  7,87mg/g, gran.</w:t>
            </w:r>
            <w:r w:rsidR="00C83EBF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do sporz.zaw.doustn., 250 ml</w:t>
            </w:r>
            <w:r w:rsidR="000513CE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?</w:t>
            </w:r>
          </w:p>
          <w:p w14:paraId="5DE7FC25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99EE875" w14:textId="31D42A20" w:rsidR="00891DD1" w:rsidRDefault="00891DD1" w:rsidP="001E581B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 produkt leczniczy Debridat (7,87 mg/ g), granulat do sporządzania zawiesiny, 250 ml</w:t>
            </w:r>
            <w:r w:rsidR="001E581B">
              <w:rPr>
                <w:b/>
                <w:bCs/>
                <w:sz w:val="22"/>
                <w:szCs w:val="22"/>
              </w:rPr>
              <w:t>.</w:t>
            </w:r>
          </w:p>
          <w:p w14:paraId="1DDC9A53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94DAD5A" w14:textId="77777777" w:rsidR="00CB7E0F" w:rsidRDefault="00CB7E0F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406EEB2" w14:textId="72FE8553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20</w:t>
            </w:r>
          </w:p>
          <w:p w14:paraId="41A4BE01" w14:textId="368E3AFC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zadanie 24 pozycja 24, czy Zamawiający ma na myśli Adeksa, 100 mg, tabl., 30 szt -10op.</w:t>
            </w:r>
            <w:r w:rsidR="000513CE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?</w:t>
            </w:r>
          </w:p>
          <w:p w14:paraId="3E39DE23" w14:textId="77777777" w:rsidR="000513CE" w:rsidRDefault="000513CE" w:rsidP="00891DD1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0FE72A9" w14:textId="6C9A7B89" w:rsidR="00891DD1" w:rsidRPr="000513CE" w:rsidRDefault="00941350" w:rsidP="00941350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 xml:space="preserve">W </w:t>
            </w:r>
            <w:r w:rsidR="001E581B">
              <w:rPr>
                <w:b/>
                <w:bCs/>
                <w:sz w:val="22"/>
                <w:szCs w:val="22"/>
              </w:rPr>
              <w:t>zadaniu</w:t>
            </w:r>
            <w:r w:rsidRPr="001E581B">
              <w:rPr>
                <w:b/>
                <w:bCs/>
                <w:sz w:val="22"/>
                <w:szCs w:val="22"/>
              </w:rPr>
              <w:t xml:space="preserve"> 24 nie ma pozycji 24. W pozycji 3 Zamawiający miał na myśli Acarbosum 100 mg a 30 tabl. 10 op.</w:t>
            </w:r>
          </w:p>
          <w:p w14:paraId="1AABE472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8FFDD7C" w14:textId="6ABBBD15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21</w:t>
            </w:r>
          </w:p>
          <w:p w14:paraId="6819FBEF" w14:textId="41296B25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zadanie 45 pozycja 3, czy Zamawiający dopuści do wyceny Majamil PPH, 50 mg, tabl.dojelit., 30 szt,bl</w:t>
            </w:r>
            <w:r w:rsidR="00CD1970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(3x10) ?</w:t>
            </w:r>
          </w:p>
          <w:p w14:paraId="170DACFA" w14:textId="77777777" w:rsid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8603052" w14:textId="29B434B3" w:rsidR="006957A0" w:rsidRDefault="006957A0" w:rsidP="006957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 xml:space="preserve">Zamawiający dopuszcza 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3EDAE93C" w14:textId="77777777" w:rsidR="00CD1970" w:rsidRDefault="00CD1970" w:rsidP="006957A0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3BCD36FA" w14:textId="195BB02B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22</w:t>
            </w:r>
          </w:p>
          <w:p w14:paraId="47E2FC48" w14:textId="4EF0965D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zadanie 46 pozycja 4, czy Zamawiający dopuści do wyceny Ibupar, 200 mg, tabl.draż.,</w:t>
            </w:r>
            <w:r w:rsidR="00C83EBF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10 szt,bl(1x10) w ilości 32 110 op.</w:t>
            </w:r>
            <w:r w:rsidR="000513CE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?</w:t>
            </w:r>
          </w:p>
          <w:p w14:paraId="6250ED1A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CE12DCE" w14:textId="64E65AEC" w:rsidR="006957A0" w:rsidRDefault="006957A0" w:rsidP="006957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 xml:space="preserve">Zamawiający oczekuje </w:t>
            </w:r>
            <w:proofErr w:type="spellStart"/>
            <w:r w:rsidRPr="001E581B">
              <w:rPr>
                <w:b/>
                <w:bCs/>
                <w:sz w:val="22"/>
                <w:szCs w:val="22"/>
              </w:rPr>
              <w:t>Ibuprofenum</w:t>
            </w:r>
            <w:proofErr w:type="spellEnd"/>
            <w:r w:rsidRPr="001E581B">
              <w:rPr>
                <w:b/>
                <w:bCs/>
                <w:sz w:val="22"/>
                <w:szCs w:val="22"/>
              </w:rPr>
              <w:t xml:space="preserve"> tabl. 200mg opak. 60 tabl. w ilości 535 op. = 32 100 tabletek. W przypadku opakowań po 10 tabletek należy więc wycenić 3 210 opakowań.</w:t>
            </w:r>
          </w:p>
          <w:p w14:paraId="446E96AA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AC2F7F3" w14:textId="1D48E566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23</w:t>
            </w:r>
          </w:p>
          <w:p w14:paraId="69F524AE" w14:textId="167A802C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zadanie 46 pozycja 7,8, czy Zamawiający dopuści do wyceny lek w postaci tabletki dojelitowej</w:t>
            </w:r>
            <w:r w:rsidR="000513CE">
              <w:rPr>
                <w:sz w:val="22"/>
                <w:szCs w:val="22"/>
              </w:rPr>
              <w:t xml:space="preserve"> </w:t>
            </w:r>
          </w:p>
          <w:p w14:paraId="1FACEE21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68CDD94" w14:textId="2E5D683A" w:rsidR="006957A0" w:rsidRDefault="006957A0" w:rsidP="006957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67575520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7B3362C" w14:textId="28294A3B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24</w:t>
            </w:r>
          </w:p>
          <w:p w14:paraId="7C8D0ED5" w14:textId="6F7E3F2E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zadanie 65, czy Zamawiający dopuści do wyceny lek w postaci kaps.o zmod.uwaln.tw.,?</w:t>
            </w:r>
          </w:p>
          <w:p w14:paraId="3E639FE8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2604A48" w14:textId="4D51FB85" w:rsidR="006957A0" w:rsidRDefault="006957A0" w:rsidP="006957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Pytanie nieprecyzyjne – zadanie 65 zawiera 7 pozycji.</w:t>
            </w:r>
          </w:p>
          <w:p w14:paraId="24B92171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F5043A5" w14:textId="23EC6C60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25</w:t>
            </w:r>
          </w:p>
          <w:p w14:paraId="4A7F0999" w14:textId="3BC8EA25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pakietu nr 15 poz. 14. Czy Zamawiający dopuszcza wycenę preparatu równoważnego Pangrol  w postaci kapsułek zawierających minitabletki odporne na działanie soku żołądkowego</w:t>
            </w:r>
            <w:r w:rsidR="000513CE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?</w:t>
            </w:r>
          </w:p>
          <w:p w14:paraId="1B6EF5D5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CFE1DF8" w14:textId="39F474DB" w:rsidR="00CD1970" w:rsidRDefault="006E3DB1" w:rsidP="00C128C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wyraża zgodę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3B92CA3B" w14:textId="77777777" w:rsidR="00C128C6" w:rsidRDefault="00C128C6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1B9A851" w14:textId="6256EB6E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26</w:t>
            </w:r>
          </w:p>
          <w:p w14:paraId="06A0151E" w14:textId="589C7E45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pakietu nr 15 poz. 13. Czy Zamawiający dopuszcza wycenę preparatu równoważnego Pangrol  w postaci kapsułek zawierających minitabletki odporne na działanie soku żołądkowego</w:t>
            </w:r>
            <w:r w:rsidR="000513CE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?</w:t>
            </w:r>
          </w:p>
          <w:p w14:paraId="4F8C91A3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46C3B6E" w14:textId="303E22C4" w:rsidR="00CD1970" w:rsidRDefault="00E608EC" w:rsidP="00C128C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wyraża zgodę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041D2791" w14:textId="77777777" w:rsidR="00C128C6" w:rsidRDefault="00C128C6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2161B84" w14:textId="77777777" w:rsidR="00CB7E0F" w:rsidRDefault="00CB7E0F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1CFC2CE" w14:textId="24001443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27</w:t>
            </w:r>
          </w:p>
          <w:p w14:paraId="4656CDE8" w14:textId="5AC8796A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Dotyczy pakiet 4 pozycja 10,23; pakiet 15 pozycja 18; pakiet 33 pozycja 2; pakiet 46 pozycja 3, </w:t>
            </w:r>
            <w:r w:rsidR="00C83EBF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czy Zamawiający wykreśli pozycje o statusie zakończonej produkcji</w:t>
            </w:r>
            <w:r w:rsidR="001E581B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?</w:t>
            </w:r>
          </w:p>
          <w:p w14:paraId="393E5D94" w14:textId="77777777" w:rsidR="000513CE" w:rsidRPr="000513CE" w:rsidRDefault="000513CE" w:rsidP="008B5837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5436746" w14:textId="3BE09F7F" w:rsidR="008B5837" w:rsidRDefault="008B5837" w:rsidP="008B5837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 xml:space="preserve">Zamawiający prosi o zamieszczenie stosownej informacji o zaprzestaniu produkcji przy danej pozycji. Jednakże, w przypadku zamieszczenia takiej informacji, oferta nie będzie brana </w:t>
            </w:r>
            <w:r w:rsidR="001E581B" w:rsidRPr="001E581B">
              <w:rPr>
                <w:b/>
                <w:bCs/>
                <w:sz w:val="22"/>
                <w:szCs w:val="22"/>
              </w:rPr>
              <w:br/>
            </w:r>
            <w:r w:rsidRPr="001E581B">
              <w:rPr>
                <w:b/>
                <w:bCs/>
                <w:sz w:val="22"/>
                <w:szCs w:val="22"/>
              </w:rPr>
              <w:t>pod uwagę w zakresie zadania zawierającego niedostępną pozycję, chyba że wszyscy oferenci zgodnie potwierdzą w swoich ofertach brak możliwości realizacji tej pozycji. W takim przypadku ocenie będą podlegały wszystkie złożone oferty, z wyłączeniem pozycji uznanej za niedostępną.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69A90097" w14:textId="77777777" w:rsidR="00C128C6" w:rsidRDefault="00C128C6" w:rsidP="00C128C6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3A710C9D" w14:textId="6D838598" w:rsidR="00CD1970" w:rsidRPr="000513CE" w:rsidRDefault="00CD1970" w:rsidP="00C128C6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28</w:t>
            </w:r>
          </w:p>
          <w:p w14:paraId="0B2604FE" w14:textId="5245E840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Czy z uwagi na fakt, iż na rynku są zarejestrowane różne postaci leku, pod tą samą nazwą międzynarodową, Zamawiający wyrazi zgodę na zamianę w przedmiocie zamówienia występującej postaci doustnej leku w obrębie tej samej drogi podania np.: tabl. powl.-tabl.; tabl.-kaps. tabl.-drażetki, tabletki o przedłużonym uwalnianiu-tabletki o zmodyfikowanym uwalnianiu i odwrotnie)</w:t>
            </w:r>
            <w:r w:rsidR="000513CE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?</w:t>
            </w:r>
          </w:p>
          <w:p w14:paraId="7A1C94CE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F782EF7" w14:textId="60EB1167" w:rsidR="00CD1970" w:rsidRDefault="00C128C6" w:rsidP="00C128C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wyraża zgodę na wymienione zamiany</w:t>
            </w:r>
            <w:r w:rsidR="001E581B">
              <w:rPr>
                <w:b/>
                <w:bCs/>
                <w:sz w:val="22"/>
                <w:szCs w:val="22"/>
              </w:rPr>
              <w:t>.</w:t>
            </w:r>
            <w:r w:rsidRPr="00324E0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80DDF20" w14:textId="77777777" w:rsidR="00C128C6" w:rsidRDefault="00C128C6" w:rsidP="00C128C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919B12A" w14:textId="40A9D29D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29</w:t>
            </w:r>
          </w:p>
          <w:p w14:paraId="4C9A313B" w14:textId="6FD95099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Czy z uwagi na fakt, iż na rynku są zarejestrowane różne postaci leku, pod tą samą nazwą międzynarodową, Zamawiający wyrazi zgodę na zamianę w przedmiocie zamówienia występującej postaci injekcyjnej leku w obrębie tej samej drogi podania np.: amp.-fiol.; fiol.-amp-strz ampułki-pojemniki, flakony-butelki, pojemniki-Kabipac(Kabiclear) i odwrotnie</w:t>
            </w:r>
            <w:r w:rsidR="000513CE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?</w:t>
            </w:r>
          </w:p>
          <w:p w14:paraId="1901FFE7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1598A3C" w14:textId="75F47598" w:rsidR="00C128C6" w:rsidRDefault="00C128C6" w:rsidP="00EB6E7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wyraża zgodę na zamianę fiolek na ampułki i odwrotnie, a także opakowa</w:t>
            </w:r>
            <w:r w:rsidR="00EB6E7C" w:rsidRPr="001E581B">
              <w:rPr>
                <w:b/>
                <w:bCs/>
                <w:sz w:val="22"/>
                <w:szCs w:val="22"/>
              </w:rPr>
              <w:t>ń</w:t>
            </w:r>
            <w:r w:rsidRPr="001E581B">
              <w:rPr>
                <w:b/>
                <w:bCs/>
                <w:sz w:val="22"/>
                <w:szCs w:val="22"/>
              </w:rPr>
              <w:t xml:space="preserve"> polietylenowe różnych producentów. Zamawiający nie wyraża zgody na zamianę opakowań polietylenowych na szklane.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24E0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94207FF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9AE40B8" w14:textId="2EB22CCA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30</w:t>
            </w:r>
          </w:p>
          <w:p w14:paraId="525F7DAC" w14:textId="6230D2C3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4 pozycja 1,6,7,12,13, czy Zamawiający dopuści wycenę leku w postaci tabletki powlekanej ?</w:t>
            </w:r>
          </w:p>
          <w:p w14:paraId="2CF1C0FB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8688BD5" w14:textId="259BF60E" w:rsidR="00022D31" w:rsidRDefault="00022D31" w:rsidP="00022D3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</w:t>
            </w:r>
            <w:r w:rsidR="001E581B">
              <w:rPr>
                <w:b/>
                <w:bCs/>
                <w:sz w:val="22"/>
                <w:szCs w:val="22"/>
              </w:rPr>
              <w:t>.</w:t>
            </w:r>
          </w:p>
          <w:p w14:paraId="15C3D122" w14:textId="77777777" w:rsidR="00CD1970" w:rsidRDefault="00CD1970" w:rsidP="00022D31">
            <w:pPr>
              <w:ind w:left="28" w:right="-74"/>
              <w:rPr>
                <w:b/>
                <w:bCs/>
                <w:sz w:val="22"/>
                <w:szCs w:val="22"/>
              </w:rPr>
            </w:pPr>
          </w:p>
          <w:p w14:paraId="76076D9E" w14:textId="38A99C42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31</w:t>
            </w:r>
          </w:p>
          <w:p w14:paraId="34651623" w14:textId="2FCEC843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4 pozycja 2, czy Zamawiający dopuści wycenę leku w postaci tabletki ?</w:t>
            </w:r>
          </w:p>
          <w:p w14:paraId="00CBB955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FF9B0B8" w14:textId="3EDFE223" w:rsidR="00022D31" w:rsidRDefault="00022D31" w:rsidP="00022D3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5A469C7C" w14:textId="77777777" w:rsidR="00CD1970" w:rsidRDefault="00CD1970" w:rsidP="00022D31">
            <w:pPr>
              <w:ind w:left="28" w:right="-74"/>
              <w:rPr>
                <w:b/>
                <w:bCs/>
                <w:sz w:val="22"/>
                <w:szCs w:val="22"/>
              </w:rPr>
            </w:pPr>
          </w:p>
          <w:p w14:paraId="16054C99" w14:textId="44A73CE4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32</w:t>
            </w:r>
          </w:p>
          <w:p w14:paraId="250F10B6" w14:textId="665446E6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6 pozycja 3,4, 19,czy Zamawiający dopuści wycenę leku w postaci tabletki powlekanej ?</w:t>
            </w:r>
          </w:p>
          <w:p w14:paraId="39BD5238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2E7BF69" w14:textId="0A2738D0" w:rsidR="000442E8" w:rsidRDefault="000442E8" w:rsidP="000442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601E34BA" w14:textId="77777777" w:rsidR="00CD1970" w:rsidRDefault="00CD1970" w:rsidP="00022D31">
            <w:pPr>
              <w:ind w:left="28" w:right="-74"/>
              <w:rPr>
                <w:b/>
                <w:bCs/>
                <w:sz w:val="22"/>
                <w:szCs w:val="22"/>
              </w:rPr>
            </w:pPr>
          </w:p>
          <w:p w14:paraId="64584958" w14:textId="05035BED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33</w:t>
            </w:r>
          </w:p>
          <w:p w14:paraId="4E00E158" w14:textId="063D09E7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6 pozycja 3,4, 19,czy Zamawiający dopuści wycenę leku w postaci tabletki powlekanej ?</w:t>
            </w:r>
          </w:p>
          <w:p w14:paraId="4DE6B155" w14:textId="77777777" w:rsid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FB76E20" w14:textId="35F80080" w:rsidR="000442E8" w:rsidRDefault="000442E8" w:rsidP="000442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12A16A9A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C3ED777" w14:textId="31A3333A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34</w:t>
            </w:r>
          </w:p>
          <w:p w14:paraId="12D1D4E6" w14:textId="07911AC0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7 pozycja 17,18, czy Zamawiający dopuści do wyceny lek w postaci tabletki dojelitowej</w:t>
            </w:r>
            <w:r w:rsidR="000513CE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?</w:t>
            </w:r>
          </w:p>
          <w:p w14:paraId="0CC90E8F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A6C730F" w14:textId="546E7980" w:rsidR="000442E8" w:rsidRDefault="000442E8" w:rsidP="000442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4621FEA1" w14:textId="77777777" w:rsidR="00CD1970" w:rsidRDefault="00CD1970" w:rsidP="000442E8">
            <w:pPr>
              <w:ind w:left="28" w:right="-74"/>
              <w:rPr>
                <w:b/>
                <w:bCs/>
                <w:sz w:val="22"/>
                <w:szCs w:val="22"/>
              </w:rPr>
            </w:pPr>
          </w:p>
          <w:p w14:paraId="21DCDC0E" w14:textId="410296B7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35</w:t>
            </w:r>
          </w:p>
          <w:p w14:paraId="16E12C90" w14:textId="2C706700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7 pozycja 17,18, czy Zamawiający dopuści do wyceny lek w postaci tabletki dojelitowej</w:t>
            </w:r>
            <w:r w:rsidR="000513CE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?</w:t>
            </w:r>
          </w:p>
          <w:p w14:paraId="6918D54A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E8C0112" w14:textId="72BF9C51" w:rsidR="000442E8" w:rsidRDefault="000442E8" w:rsidP="000442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Pytanie powtórzone; Zamawiający dopuszcza</w:t>
            </w:r>
            <w:r w:rsidR="001E581B">
              <w:rPr>
                <w:b/>
                <w:bCs/>
                <w:sz w:val="22"/>
                <w:szCs w:val="22"/>
              </w:rPr>
              <w:t>.</w:t>
            </w:r>
            <w:r w:rsidRPr="00324E0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2D8C974" w14:textId="77777777" w:rsidR="00CD1970" w:rsidRDefault="00CD1970" w:rsidP="000442E8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1F15F925" w14:textId="6381AA7A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36</w:t>
            </w:r>
          </w:p>
          <w:p w14:paraId="57773BD8" w14:textId="6FD7C8DB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15 pozycja 2, czy Zamawiający dopuści do wyceny lek w postaci tabletki dojelitowej</w:t>
            </w:r>
            <w:r w:rsidR="000513CE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?</w:t>
            </w:r>
          </w:p>
          <w:p w14:paraId="00992C17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F808D5F" w14:textId="7CD01B3C" w:rsidR="000442E8" w:rsidRDefault="000442E8" w:rsidP="000442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29C3A7E7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903C693" w14:textId="37157EFA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37</w:t>
            </w:r>
          </w:p>
          <w:p w14:paraId="143FBBC4" w14:textId="245A6F6A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38 pozycja 11,12,13,czy Zamawiający dopuści wycenę leku w postaci tabletki powlekanej ?</w:t>
            </w:r>
          </w:p>
          <w:p w14:paraId="5612F78D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60FE859" w14:textId="0F48647C" w:rsidR="000442E8" w:rsidRDefault="000442E8" w:rsidP="000442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29AC15EB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0E5CFD8" w14:textId="66B2DCEC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38</w:t>
            </w:r>
          </w:p>
          <w:p w14:paraId="6C131010" w14:textId="0CE2CF78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41 pozycja 6,czy Zamawiający dopuści wycenę leku w postaci tabletki powlekanej ?</w:t>
            </w:r>
          </w:p>
          <w:p w14:paraId="70442726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C5E05CA" w14:textId="5E8D28C1" w:rsidR="000442E8" w:rsidRDefault="000442E8" w:rsidP="000442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</w:t>
            </w:r>
            <w:r w:rsidR="001E581B">
              <w:rPr>
                <w:b/>
                <w:bCs/>
                <w:sz w:val="22"/>
                <w:szCs w:val="22"/>
              </w:rPr>
              <w:t>.</w:t>
            </w:r>
          </w:p>
          <w:p w14:paraId="726C9E96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B634E29" w14:textId="75B276A2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39</w:t>
            </w:r>
          </w:p>
          <w:p w14:paraId="325C290E" w14:textId="0C3317E8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45 pozycja 3,czy Zamawiający dopuści wycenę leku w postaci tabletki dojelitowej ?</w:t>
            </w:r>
          </w:p>
          <w:p w14:paraId="7B7D3CDD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94D3768" w14:textId="307B3283" w:rsidR="005B15FD" w:rsidRDefault="005B15FD" w:rsidP="005B15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63C5DA3B" w14:textId="32537436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BBA59AF" w14:textId="2617B526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40</w:t>
            </w:r>
          </w:p>
          <w:p w14:paraId="149FBFA7" w14:textId="3C218C21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46 pozycja 3,7,8,czy Zamawiający dopuści wycenę leku w postaci tabletki dojelitowej ?</w:t>
            </w:r>
          </w:p>
          <w:p w14:paraId="0D16F45F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469E16E1" w14:textId="312B6C9C" w:rsidR="005B15FD" w:rsidRDefault="005B15FD" w:rsidP="005B15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</w:t>
            </w:r>
            <w:r w:rsidR="001E581B" w:rsidRPr="001E581B">
              <w:rPr>
                <w:b/>
                <w:bCs/>
                <w:sz w:val="22"/>
                <w:szCs w:val="22"/>
              </w:rPr>
              <w:t>.</w:t>
            </w:r>
          </w:p>
          <w:p w14:paraId="0168ACD6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F4F3ABA" w14:textId="04F2EA62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41</w:t>
            </w:r>
          </w:p>
          <w:p w14:paraId="4F881AAC" w14:textId="65825981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46 pozycja 4,czy Zamawiający dopuści wycenę leku w postaci tabletki drażowanej ?</w:t>
            </w:r>
          </w:p>
          <w:p w14:paraId="7D9A67DB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1A30057" w14:textId="77777777" w:rsidR="001E581B" w:rsidRDefault="001E581B" w:rsidP="001E581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E581B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717B326C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2C7F247" w14:textId="1772EAE7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42</w:t>
            </w:r>
          </w:p>
          <w:p w14:paraId="33740A62" w14:textId="43684900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51</w:t>
            </w:r>
            <w:r w:rsidR="007A6B20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>pozycja 2,czy Zamawiający dopuści wycenę leku w postaci tabletki powlekanej ?</w:t>
            </w:r>
          </w:p>
          <w:p w14:paraId="7AA39C12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84FA2A8" w14:textId="12C55B65" w:rsidR="005B15FD" w:rsidRDefault="005B15FD" w:rsidP="005B15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A6B20">
              <w:rPr>
                <w:b/>
                <w:bCs/>
                <w:sz w:val="22"/>
                <w:szCs w:val="22"/>
              </w:rPr>
              <w:t>Zamawiający dopuszcza</w:t>
            </w:r>
            <w:r w:rsidR="007A6B20">
              <w:rPr>
                <w:b/>
                <w:bCs/>
                <w:sz w:val="22"/>
                <w:szCs w:val="22"/>
              </w:rPr>
              <w:t>.</w:t>
            </w:r>
            <w:r w:rsidRPr="00324E0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5A69E1D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C982500" w14:textId="6B0B4E37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43</w:t>
            </w:r>
          </w:p>
          <w:p w14:paraId="05BF1989" w14:textId="2CA67C6F" w:rsidR="005C4152" w:rsidRDefault="005C4152" w:rsidP="00CD197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65 pozycja 5,czy Zamawiający dopuści wycenę leku w postaci kaps.o zmod.uwaln.tw., ?</w:t>
            </w:r>
          </w:p>
          <w:p w14:paraId="36FD1576" w14:textId="77777777" w:rsidR="000513CE" w:rsidRPr="000513CE" w:rsidRDefault="000513CE" w:rsidP="000513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22002BD" w14:textId="30ACDBFD" w:rsidR="005B15FD" w:rsidRDefault="005B15FD" w:rsidP="005B15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A6B20">
              <w:rPr>
                <w:b/>
                <w:bCs/>
                <w:sz w:val="22"/>
                <w:szCs w:val="22"/>
              </w:rPr>
              <w:t>Zamawiający dopuszcza</w:t>
            </w:r>
            <w:r w:rsidR="007A6B20" w:rsidRPr="007A6B20">
              <w:rPr>
                <w:b/>
                <w:bCs/>
                <w:sz w:val="22"/>
                <w:szCs w:val="22"/>
              </w:rPr>
              <w:t>.</w:t>
            </w:r>
          </w:p>
          <w:p w14:paraId="14EA3F52" w14:textId="77777777" w:rsidR="00CD1970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3D06E6F" w14:textId="6F8213DB" w:rsidR="00CD1970" w:rsidRPr="000513CE" w:rsidRDefault="00CD1970" w:rsidP="00CD19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44</w:t>
            </w:r>
          </w:p>
          <w:p w14:paraId="0F435EA3" w14:textId="72288D7C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Dotyczy pakiet 65 pozycja 6,7,czy Zamawiający dopuści wycenę leku w postaci kaps.</w:t>
            </w:r>
            <w:r w:rsidR="00C83EBF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o zmod.uwaln.tw., ?</w:t>
            </w:r>
          </w:p>
          <w:p w14:paraId="269239BB" w14:textId="77777777" w:rsidR="005C4152" w:rsidRDefault="005C4152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54BDD7E" w14:textId="1D258FCF" w:rsidR="005B15FD" w:rsidRDefault="005B15FD" w:rsidP="005B15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A6B20">
              <w:rPr>
                <w:b/>
                <w:bCs/>
                <w:sz w:val="22"/>
                <w:szCs w:val="22"/>
              </w:rPr>
              <w:t>Zamawiający dopuszcza</w:t>
            </w:r>
            <w:r w:rsidR="007A6B20" w:rsidRPr="007A6B20">
              <w:rPr>
                <w:b/>
                <w:bCs/>
                <w:sz w:val="22"/>
                <w:szCs w:val="22"/>
              </w:rPr>
              <w:t>.</w:t>
            </w:r>
          </w:p>
          <w:p w14:paraId="52BD7C58" w14:textId="262D0E36" w:rsidR="005C4152" w:rsidRPr="000513CE" w:rsidRDefault="005C4152" w:rsidP="005B15FD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C4152" w:rsidRPr="000513CE" w14:paraId="34C9EA0C" w14:textId="77777777" w:rsidTr="006B3740">
        <w:tc>
          <w:tcPr>
            <w:tcW w:w="9356" w:type="dxa"/>
            <w:shd w:val="clear" w:color="auto" w:fill="auto"/>
          </w:tcPr>
          <w:p w14:paraId="3393B1FB" w14:textId="61F69219" w:rsidR="005C4152" w:rsidRPr="005373E4" w:rsidRDefault="005C4152" w:rsidP="006B37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D700E5">
              <w:rPr>
                <w:b/>
                <w:bCs/>
                <w:sz w:val="22"/>
                <w:szCs w:val="22"/>
              </w:rPr>
              <w:t>45</w:t>
            </w:r>
            <w:r w:rsidR="005373E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41FB15E" w14:textId="6658F023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Czy Zamawiający wymaga w pakiecie 47 pozycja 1 aby Paracetamol 50 ml mógł być stosowany </w:t>
            </w:r>
            <w:r w:rsidR="00C83EBF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 xml:space="preserve">u noworodków urodzonych o czasie, niemowląt, małych dzieci i dzieci o masie ciała do 33 kg zgodnie </w:t>
            </w:r>
            <w:r w:rsidR="00C83EBF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z treścią ChPL ?</w:t>
            </w:r>
          </w:p>
          <w:p w14:paraId="0E77CA52" w14:textId="77777777" w:rsidR="00D700E5" w:rsidRPr="000513CE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C7A797C" w14:textId="191F3B14" w:rsidR="005B15FD" w:rsidRDefault="00B71E66" w:rsidP="005B15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71E66">
              <w:rPr>
                <w:b/>
                <w:bCs/>
                <w:sz w:val="22"/>
                <w:szCs w:val="22"/>
              </w:rPr>
              <w:t>Z</w:t>
            </w:r>
            <w:r w:rsidR="005B15FD" w:rsidRPr="00B71E66">
              <w:rPr>
                <w:b/>
                <w:bCs/>
                <w:sz w:val="22"/>
                <w:szCs w:val="22"/>
              </w:rPr>
              <w:t>godnie z SWZ</w:t>
            </w:r>
            <w:r w:rsidRPr="00B71E66">
              <w:rPr>
                <w:b/>
                <w:bCs/>
                <w:sz w:val="22"/>
                <w:szCs w:val="22"/>
              </w:rPr>
              <w:t>.</w:t>
            </w:r>
          </w:p>
          <w:p w14:paraId="21942644" w14:textId="77777777" w:rsidR="007831DB" w:rsidRDefault="007831DB" w:rsidP="005B15FD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1CAD2F55" w14:textId="7CAD355D" w:rsidR="007C4B75" w:rsidRPr="000513CE" w:rsidRDefault="007C4B75" w:rsidP="007C4B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 w:rsidR="00D700E5">
              <w:rPr>
                <w:b/>
                <w:bCs/>
                <w:sz w:val="22"/>
                <w:szCs w:val="22"/>
              </w:rPr>
              <w:t>46</w:t>
            </w:r>
          </w:p>
          <w:p w14:paraId="0EE42C0F" w14:textId="44113E40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Czy Zamawiający dopuści w pakiecie 47 pozycja 1 i 2 opakowanie typu fiolka ?</w:t>
            </w:r>
          </w:p>
          <w:p w14:paraId="1290EA42" w14:textId="77777777" w:rsidR="00D700E5" w:rsidRPr="000513CE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A8C8984" w14:textId="415976A2" w:rsidR="00D700E5" w:rsidRDefault="00B71E66" w:rsidP="007C4B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71E66">
              <w:rPr>
                <w:b/>
                <w:bCs/>
                <w:sz w:val="22"/>
                <w:szCs w:val="22"/>
              </w:rPr>
              <w:t>Z</w:t>
            </w:r>
            <w:r w:rsidR="007831DB" w:rsidRPr="00B71E66">
              <w:rPr>
                <w:b/>
                <w:bCs/>
                <w:sz w:val="22"/>
                <w:szCs w:val="22"/>
              </w:rPr>
              <w:t>godnie z SWZ</w:t>
            </w:r>
            <w:r w:rsidRPr="00B71E66">
              <w:rPr>
                <w:b/>
                <w:bCs/>
                <w:sz w:val="22"/>
                <w:szCs w:val="22"/>
              </w:rPr>
              <w:t>.</w:t>
            </w:r>
          </w:p>
          <w:p w14:paraId="3103F67F" w14:textId="77777777" w:rsidR="007831DB" w:rsidRDefault="007831DB" w:rsidP="007831D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42B2891A" w14:textId="57D59DD8" w:rsidR="007C4B75" w:rsidRPr="000513CE" w:rsidRDefault="007C4B75" w:rsidP="007C4B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 w:rsidR="00D700E5">
              <w:rPr>
                <w:b/>
                <w:bCs/>
                <w:sz w:val="22"/>
                <w:szCs w:val="22"/>
              </w:rPr>
              <w:t>47</w:t>
            </w:r>
          </w:p>
          <w:p w14:paraId="627AE4CF" w14:textId="0600AA64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Czy Zamawiający wymaga w pakiecie 56 pozycja 1, aby produkt Noradrenaline mógł być podawany przez pompę infuzyjną oraz za pomocą infuzji kroplowej w przypadku gdy sytuacja kliniczna będzie wymagała innego sposobu podania? Wymaga się aby alternatywny sposób podania był potwierdzony zapisem w ChPL.?</w:t>
            </w:r>
          </w:p>
          <w:p w14:paraId="75CEDE15" w14:textId="77777777" w:rsidR="00D700E5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521439F4" w14:textId="69425D6D" w:rsidR="00491711" w:rsidRPr="000513CE" w:rsidRDefault="0065642C" w:rsidP="00B71E66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1E66">
              <w:rPr>
                <w:b/>
                <w:bCs/>
                <w:sz w:val="22"/>
                <w:szCs w:val="22"/>
              </w:rPr>
              <w:t>Zamawiający oczekuje produktu leczniczego, którego infuzja powinna odbywać się z kontrolowaną szybkością z zastosowaniem pompy infuzyjnej lub licznika kropli.</w:t>
            </w:r>
          </w:p>
          <w:p w14:paraId="2045D8E7" w14:textId="7D016E8A" w:rsidR="007C4B75" w:rsidRPr="000513CE" w:rsidRDefault="007C4B75" w:rsidP="007C4B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 w:rsidR="00D700E5">
              <w:rPr>
                <w:b/>
                <w:bCs/>
                <w:sz w:val="22"/>
                <w:szCs w:val="22"/>
              </w:rPr>
              <w:t>4</w:t>
            </w:r>
            <w:r w:rsidRPr="000513CE">
              <w:rPr>
                <w:b/>
                <w:bCs/>
                <w:sz w:val="22"/>
                <w:szCs w:val="22"/>
              </w:rPr>
              <w:t>8</w:t>
            </w:r>
          </w:p>
          <w:p w14:paraId="1FA8BD3B" w14:textId="74DEDC83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Czy Zamawiający potwierdza, że dostawy będą realizowane od poniedziałku do piątku ?</w:t>
            </w:r>
          </w:p>
          <w:p w14:paraId="709620C1" w14:textId="77777777" w:rsidR="00D700E5" w:rsidRPr="000513CE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D469A54" w14:textId="5E187537" w:rsidR="005B15FD" w:rsidRDefault="005B15FD" w:rsidP="005B15F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71E66">
              <w:rPr>
                <w:b/>
                <w:bCs/>
                <w:sz w:val="22"/>
                <w:szCs w:val="22"/>
              </w:rPr>
              <w:t>Zamawiający potwierdza, że dostawy będą realizowane od poniedziałku do piątku</w:t>
            </w:r>
            <w:r w:rsidR="00B71E66" w:rsidRPr="00B71E66">
              <w:rPr>
                <w:b/>
                <w:bCs/>
                <w:sz w:val="22"/>
                <w:szCs w:val="22"/>
              </w:rPr>
              <w:t>.</w:t>
            </w:r>
          </w:p>
          <w:p w14:paraId="2EB854B3" w14:textId="77777777" w:rsidR="00D700E5" w:rsidRDefault="00D700E5" w:rsidP="007C4B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33932BE" w14:textId="45AD5F0E" w:rsidR="007C4B75" w:rsidRPr="00B71E66" w:rsidRDefault="007C4B75" w:rsidP="007C4B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71E66">
              <w:rPr>
                <w:b/>
                <w:bCs/>
                <w:sz w:val="22"/>
                <w:szCs w:val="22"/>
              </w:rPr>
              <w:t xml:space="preserve">Pytanie nr </w:t>
            </w:r>
            <w:r w:rsidR="00D700E5" w:rsidRPr="00B71E66">
              <w:rPr>
                <w:b/>
                <w:bCs/>
                <w:sz w:val="22"/>
                <w:szCs w:val="22"/>
              </w:rPr>
              <w:t>49</w:t>
            </w:r>
          </w:p>
          <w:p w14:paraId="277046B8" w14:textId="45124D0C" w:rsidR="005C4152" w:rsidRPr="00B71E66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1E66">
              <w:rPr>
                <w:sz w:val="22"/>
                <w:szCs w:val="22"/>
              </w:rPr>
              <w:t xml:space="preserve">Czy Zamawiający w § 8 ust. 2 umowy wydłuży termin do rozpatrzenia reklamacji jakościowej </w:t>
            </w:r>
            <w:r w:rsidR="00C83EBF" w:rsidRPr="00B71E66">
              <w:rPr>
                <w:sz w:val="22"/>
                <w:szCs w:val="22"/>
              </w:rPr>
              <w:br/>
            </w:r>
            <w:r w:rsidRPr="00B71E66">
              <w:rPr>
                <w:sz w:val="22"/>
                <w:szCs w:val="22"/>
              </w:rPr>
              <w:t xml:space="preserve">przez Wykonawcę do 14 dni roboczych ? Zgłoszona reklamacja wymaga rozpatrzenia </w:t>
            </w:r>
            <w:r w:rsidR="00C83EBF" w:rsidRPr="00B71E66">
              <w:rPr>
                <w:sz w:val="22"/>
                <w:szCs w:val="22"/>
              </w:rPr>
              <w:br/>
            </w:r>
            <w:r w:rsidRPr="00B71E66">
              <w:rPr>
                <w:sz w:val="22"/>
                <w:szCs w:val="22"/>
              </w:rPr>
              <w:t>z uwzględnieniem i tu np. wyjaśnień firmy kurierskiej dostarczającej leki bądź zbadania jakościowo wadliwego towaru, a następnie (przy uwzględnieniu reklamacji) dostarczenia towaru.</w:t>
            </w:r>
          </w:p>
          <w:p w14:paraId="1955C2DC" w14:textId="77777777" w:rsidR="005C4152" w:rsidRPr="00B71E66" w:rsidRDefault="005C4152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71E66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E58BC03" w14:textId="21787C4C" w:rsidR="00B71E66" w:rsidRPr="00B71E66" w:rsidRDefault="00B71E66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71E66">
              <w:rPr>
                <w:b/>
                <w:bCs/>
                <w:sz w:val="22"/>
                <w:szCs w:val="22"/>
              </w:rPr>
              <w:t>Jak w SWZ.</w:t>
            </w:r>
          </w:p>
          <w:p w14:paraId="0A212660" w14:textId="4A738220" w:rsidR="005C4152" w:rsidRPr="000513CE" w:rsidRDefault="005C4152" w:rsidP="006B37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C4152" w:rsidRPr="000513CE" w14:paraId="782FBC69" w14:textId="77777777" w:rsidTr="006B3740">
        <w:tc>
          <w:tcPr>
            <w:tcW w:w="9356" w:type="dxa"/>
            <w:shd w:val="clear" w:color="auto" w:fill="auto"/>
          </w:tcPr>
          <w:p w14:paraId="4124988A" w14:textId="59AAD2CA" w:rsidR="005C4152" w:rsidRPr="00AF7399" w:rsidRDefault="005C4152" w:rsidP="006B37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F7399">
              <w:rPr>
                <w:b/>
                <w:bCs/>
                <w:sz w:val="22"/>
                <w:szCs w:val="22"/>
              </w:rPr>
              <w:lastRenderedPageBreak/>
              <w:t>Pytanie nr</w:t>
            </w:r>
            <w:r w:rsidR="00D700E5" w:rsidRPr="00AF7399">
              <w:rPr>
                <w:b/>
                <w:bCs/>
                <w:sz w:val="22"/>
                <w:szCs w:val="22"/>
              </w:rPr>
              <w:t xml:space="preserve"> 50</w:t>
            </w:r>
            <w:r w:rsidR="005373E4" w:rsidRPr="00AF7399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15AD0C6" w14:textId="40B652E8" w:rsidR="005C4152" w:rsidRPr="00AF7399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F7399">
              <w:rPr>
                <w:sz w:val="22"/>
                <w:szCs w:val="22"/>
              </w:rPr>
              <w:t>Do §10 ust. 2 pkt 2) wzoru umowy: Prosimy o rezygnację z obowiązku uzasadniania podwyżki cen urzędowych i dostarczania tym celu oświadczenia producenta. Informujemy Zamawiającego, że zmiany w zakresie limitów cen urzędowych dokonywane są przez Ministra Zdrowia w drodze aktów prawnych powszechnie obowiązujących, trudno zatem odnaleźć</w:t>
            </w:r>
            <w:r w:rsidR="00D700E5" w:rsidRPr="00AF7399">
              <w:rPr>
                <w:sz w:val="22"/>
                <w:szCs w:val="22"/>
              </w:rPr>
              <w:t xml:space="preserve"> </w:t>
            </w:r>
            <w:r w:rsidRPr="00AF7399">
              <w:rPr>
                <w:sz w:val="22"/>
                <w:szCs w:val="22"/>
              </w:rPr>
              <w:t xml:space="preserve">uzasadnienie dla konieczności tłumaczenia tych decyzji w drodze pisemnych wyjaśnień Wykonawców czy oświadczeń producentów. </w:t>
            </w:r>
          </w:p>
          <w:p w14:paraId="473D7926" w14:textId="77777777" w:rsidR="00D700E5" w:rsidRPr="00C83EBF" w:rsidRDefault="00D700E5" w:rsidP="00D700E5">
            <w:pPr>
              <w:spacing w:after="40"/>
              <w:ind w:left="30" w:right="-72"/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AF7399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999CEC3" w14:textId="77777777" w:rsidR="00B71E66" w:rsidRPr="00C73557" w:rsidRDefault="00B71E66" w:rsidP="00B71E6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73557">
              <w:rPr>
                <w:b/>
                <w:bCs/>
                <w:sz w:val="22"/>
                <w:szCs w:val="22"/>
              </w:rPr>
              <w:t>Par 10 ust. 2 pkt 2) otrzymuje brzmienie:</w:t>
            </w:r>
          </w:p>
          <w:p w14:paraId="2C9DF591" w14:textId="7C85861C" w:rsidR="00B71E66" w:rsidRDefault="00B71E66" w:rsidP="00B71E66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73557">
              <w:rPr>
                <w:b/>
                <w:bCs/>
                <w:sz w:val="22"/>
                <w:szCs w:val="22"/>
              </w:rPr>
              <w:t xml:space="preserve">gdy zmianie ulegnie urzędowa stawka danego Produktu – Zamawiający dopuszcza możliwość zmiany ceny wynagrodzenia umownego za dany Produkt o różnicę między ceną urzędową, która obowiązywała w dniu składania ofert, a wartością ceny urzędowej po zmianie. 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C73557">
              <w:rPr>
                <w:b/>
                <w:bCs/>
                <w:sz w:val="22"/>
                <w:szCs w:val="22"/>
              </w:rPr>
              <w:t>nie wymaga trybu przewidzianego w §16 ust. 4 Umowy (klauzula waloryzacyjna</w:t>
            </w:r>
            <w:r w:rsidR="00AF7399">
              <w:rPr>
                <w:b/>
                <w:bCs/>
                <w:sz w:val="22"/>
                <w:szCs w:val="22"/>
              </w:rPr>
              <w:t>).</w:t>
            </w:r>
          </w:p>
          <w:p w14:paraId="49938361" w14:textId="77777777" w:rsidR="00B71E66" w:rsidRPr="00E5628E" w:rsidRDefault="00B71E66" w:rsidP="00B71E6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lang w:val="de-DE"/>
              </w:rPr>
            </w:pPr>
            <w:r w:rsidRPr="00E5628E">
              <w:rPr>
                <w:b/>
                <w:bCs/>
                <w:sz w:val="22"/>
                <w:szCs w:val="22"/>
                <w:lang w:val="de-DE"/>
              </w:rPr>
              <w:t xml:space="preserve">Zamawiający modyfikuje w tym zakresie załącznik </w:t>
            </w:r>
            <w:proofErr w:type="spellStart"/>
            <w:r w:rsidRPr="00E5628E">
              <w:rPr>
                <w:b/>
                <w:bCs/>
                <w:sz w:val="22"/>
                <w:szCs w:val="22"/>
                <w:lang w:val="de-DE"/>
              </w:rPr>
              <w:t>nr</w:t>
            </w:r>
            <w:proofErr w:type="spellEnd"/>
            <w:r w:rsidRPr="00E5628E">
              <w:rPr>
                <w:b/>
                <w:bCs/>
                <w:sz w:val="22"/>
                <w:szCs w:val="22"/>
                <w:lang w:val="de-DE"/>
              </w:rPr>
              <w:t xml:space="preserve"> 4 do SWZ, </w:t>
            </w:r>
            <w:proofErr w:type="spellStart"/>
            <w:r w:rsidRPr="00E5628E">
              <w:rPr>
                <w:b/>
                <w:bCs/>
                <w:sz w:val="22"/>
                <w:szCs w:val="22"/>
                <w:lang w:val="de-DE"/>
              </w:rPr>
              <w:t>tj</w:t>
            </w:r>
            <w:proofErr w:type="spellEnd"/>
            <w:r w:rsidRPr="00E5628E">
              <w:rPr>
                <w:b/>
                <w:bCs/>
                <w:sz w:val="22"/>
                <w:szCs w:val="22"/>
                <w:lang w:val="de-DE"/>
              </w:rPr>
              <w:t>. Wzór umowy, który zamieszcza na stronie internetowej Zamawiającego oraz na Platformie on-line.</w:t>
            </w:r>
          </w:p>
          <w:p w14:paraId="45A1740F" w14:textId="77777777" w:rsidR="00D700E5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107A55A" w14:textId="66EB13BB" w:rsidR="00D700E5" w:rsidRPr="00181E63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Pytanie nr 51</w:t>
            </w:r>
          </w:p>
          <w:p w14:paraId="1407E239" w14:textId="45443E42" w:rsidR="005C4152" w:rsidRPr="00181E63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1E63">
              <w:rPr>
                <w:sz w:val="22"/>
                <w:szCs w:val="22"/>
              </w:rPr>
              <w:t xml:space="preserve">Do §10 ust. 2 pkt 6) wzoru umowy: Prosimy o potwierdzenie, że ewentualne przedłużenie terminu realizacji umowy wymagało będzie zgody obu stron wyrażonej w formie aneksu. </w:t>
            </w:r>
          </w:p>
          <w:p w14:paraId="0050004E" w14:textId="77777777" w:rsidR="00D700E5" w:rsidRPr="00181E63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CD4DB6C" w14:textId="7C63CCD9" w:rsidR="00181E63" w:rsidRPr="00181E63" w:rsidRDefault="00181E63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Tak, wymaga aneksu.</w:t>
            </w:r>
          </w:p>
          <w:p w14:paraId="47CCE641" w14:textId="77777777" w:rsidR="00D700E5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8BA2779" w14:textId="77777777" w:rsidR="00CB7E0F" w:rsidRDefault="00CB7E0F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B2770E4" w14:textId="77777777" w:rsidR="00CB7E0F" w:rsidRDefault="00CB7E0F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41B3A4F" w14:textId="3889023B" w:rsidR="00D700E5" w:rsidRPr="00181E63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lastRenderedPageBreak/>
              <w:t>Pytanie nr 52</w:t>
            </w:r>
          </w:p>
          <w:p w14:paraId="0D7E5138" w14:textId="40A7F65B" w:rsidR="005C4152" w:rsidRPr="00181E63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1E63">
              <w:rPr>
                <w:sz w:val="22"/>
                <w:szCs w:val="22"/>
              </w:rPr>
              <w:t xml:space="preserve">Do §11 ust. 12 wzoru umowy. Czy Zamawiający wyrazi zgodę na zwiększenie maksymalnej wartości zmiany wynagrodzenia w taki sposób, aby wynosiła ona łącznie 15% ? </w:t>
            </w:r>
          </w:p>
          <w:p w14:paraId="6101A58B" w14:textId="77777777" w:rsidR="00D700E5" w:rsidRPr="00181E63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57E0859" w14:textId="29D8A458" w:rsidR="00181E63" w:rsidRPr="00181E63" w:rsidRDefault="00181E63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Jak w SWZ.</w:t>
            </w:r>
          </w:p>
          <w:p w14:paraId="3F0FE602" w14:textId="3CDDDB47" w:rsidR="00D700E5" w:rsidRPr="00181E63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Pytanie nr 53</w:t>
            </w:r>
          </w:p>
          <w:p w14:paraId="41FE8C46" w14:textId="6A229E99" w:rsidR="005C4152" w:rsidRPr="00181E63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1E63">
              <w:rPr>
                <w:sz w:val="22"/>
                <w:szCs w:val="22"/>
              </w:rPr>
              <w:t xml:space="preserve">Do §12 ust. 1 wzoru umowy. Czy Zamawiający wyrazi zgodę na obniżenie wymiaru kary za opóźnienie w realizacji dostawy do wysokości 0,5% wartości niedostarczonego towaru za każdy dzień zwłoki, </w:t>
            </w:r>
            <w:r w:rsidR="00C83EBF" w:rsidRPr="00181E63">
              <w:rPr>
                <w:sz w:val="22"/>
                <w:szCs w:val="22"/>
              </w:rPr>
              <w:br/>
            </w:r>
            <w:r w:rsidRPr="00181E63">
              <w:rPr>
                <w:sz w:val="22"/>
                <w:szCs w:val="22"/>
              </w:rPr>
              <w:t xml:space="preserve">bez minimalnej, sztywnej kary w wysokości 50,00 zł za każdy dzień zwłoki ? </w:t>
            </w:r>
          </w:p>
          <w:p w14:paraId="1924E1E0" w14:textId="77777777" w:rsidR="00D700E5" w:rsidRPr="00181E63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3DDA58C" w14:textId="1BCA0B62" w:rsidR="00D700E5" w:rsidRDefault="00181E63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Jak w SWZ.</w:t>
            </w:r>
          </w:p>
          <w:p w14:paraId="36342267" w14:textId="77777777" w:rsidR="00181E63" w:rsidRDefault="00181E63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8D449A4" w14:textId="458B07A5" w:rsidR="00D700E5" w:rsidRPr="00181E63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Pytanie nr 54</w:t>
            </w:r>
          </w:p>
          <w:p w14:paraId="5D584117" w14:textId="6C4C9FEC" w:rsidR="005C4152" w:rsidRPr="00181E63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1E63">
              <w:rPr>
                <w:sz w:val="22"/>
                <w:szCs w:val="22"/>
              </w:rPr>
              <w:t xml:space="preserve">Do §12 ust. 2 wzoru umowy. Czy Zamawiający wyrazi zgodę na obniżenie wymiaru kary za opóźnienie w realizacji reklamacji do wysokości 1% wartości reklamowanego towaru za każdy dzień zwłoki, </w:t>
            </w:r>
            <w:r w:rsidR="00C83EBF" w:rsidRPr="00181E63">
              <w:rPr>
                <w:sz w:val="22"/>
                <w:szCs w:val="22"/>
              </w:rPr>
              <w:br/>
            </w:r>
            <w:r w:rsidRPr="00181E63">
              <w:rPr>
                <w:sz w:val="22"/>
                <w:szCs w:val="22"/>
              </w:rPr>
              <w:t>bez minimalnej, sztywnej kary w wysokości 30,00 zł za każdy dzień zwłoki ?</w:t>
            </w:r>
          </w:p>
          <w:p w14:paraId="1DC607D8" w14:textId="77777777" w:rsidR="005C4152" w:rsidRPr="00181E63" w:rsidRDefault="005C4152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0A67360" w14:textId="0CD6AD65" w:rsidR="00181E63" w:rsidRPr="00181E63" w:rsidRDefault="00181E63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Jak w SWZ.</w:t>
            </w:r>
          </w:p>
          <w:p w14:paraId="51279FF1" w14:textId="7319E454" w:rsidR="005C4152" w:rsidRPr="000513CE" w:rsidRDefault="005C4152" w:rsidP="006B37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5C4152" w:rsidRPr="000513CE" w14:paraId="501CF46D" w14:textId="77777777" w:rsidTr="006B3740">
        <w:tc>
          <w:tcPr>
            <w:tcW w:w="9356" w:type="dxa"/>
            <w:shd w:val="clear" w:color="auto" w:fill="auto"/>
          </w:tcPr>
          <w:p w14:paraId="5A5BFC82" w14:textId="6A0208F9" w:rsidR="005C4152" w:rsidRPr="005373E4" w:rsidRDefault="005C4152" w:rsidP="006B37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D700E5">
              <w:rPr>
                <w:b/>
                <w:bCs/>
                <w:sz w:val="22"/>
                <w:szCs w:val="22"/>
              </w:rPr>
              <w:t>55</w:t>
            </w:r>
            <w:r w:rsidR="005373E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23554E7" w14:textId="52A01B04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Zadanie 5 poz.3 Carvedilolum Tabletka 0,00625g 30 szt w op.- czy Zamawiający wyrazi zgodę </w:t>
            </w:r>
            <w:r w:rsidR="00C83EBF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na zaoferowanie preparatu w postaci tabletek powlekanych ?</w:t>
            </w:r>
          </w:p>
          <w:p w14:paraId="7C899F67" w14:textId="77777777" w:rsidR="00D700E5" w:rsidRPr="000513CE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B4808C3" w14:textId="27765744" w:rsidR="0065642C" w:rsidRDefault="0065642C" w:rsidP="0065642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Zamawiający wyraża zgodę</w:t>
            </w:r>
            <w:r w:rsidR="00181E63" w:rsidRPr="00181E63">
              <w:rPr>
                <w:b/>
                <w:bCs/>
                <w:sz w:val="22"/>
                <w:szCs w:val="22"/>
              </w:rPr>
              <w:t>.</w:t>
            </w:r>
          </w:p>
          <w:p w14:paraId="2934EBF3" w14:textId="77777777" w:rsidR="00C83EBF" w:rsidRDefault="00C83EBF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903A9B4" w14:textId="63395313" w:rsidR="00D700E5" w:rsidRPr="000513CE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56</w:t>
            </w:r>
          </w:p>
          <w:p w14:paraId="687A5242" w14:textId="77777777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Zadanie 5 poz.13 Lercanidipinum tabletki 10mg opak. 28 tabl. i poz. 14 Lercanidipinum tabletki 20mg opak. 28 tabl. - czy Zamawiający wyrazi zgodę na zaoferowanie preparatów w tabletkach powlekanych ?</w:t>
            </w:r>
          </w:p>
          <w:p w14:paraId="090BEA7D" w14:textId="77777777" w:rsidR="00D700E5" w:rsidRPr="000513CE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7E2816C" w14:textId="68D575DB" w:rsidR="00D700E5" w:rsidRDefault="0065642C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Zamawiający wyraża zgodę</w:t>
            </w:r>
            <w:r w:rsidR="00181E63" w:rsidRPr="00181E63">
              <w:rPr>
                <w:b/>
                <w:bCs/>
                <w:sz w:val="22"/>
                <w:szCs w:val="22"/>
              </w:rPr>
              <w:t>.</w:t>
            </w:r>
          </w:p>
          <w:p w14:paraId="781949BD" w14:textId="77777777" w:rsidR="0065642C" w:rsidRDefault="0065642C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9D61BD5" w14:textId="11BAEEC5" w:rsidR="00D700E5" w:rsidRPr="000513CE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57</w:t>
            </w:r>
          </w:p>
          <w:p w14:paraId="5972932E" w14:textId="77777777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Zadanie 12 poz.1 Omeprazolum  kapsułka 0,02g 28 szt. w op. i poz.2 Omeprazolum  kapsułka 0,04g 28 szt. w op. - czy Zamawiający wyrazi zgodę na zaoferowanie preparatów w kapsułkach dojelitowych twardych ?</w:t>
            </w:r>
          </w:p>
          <w:p w14:paraId="4CDCF81F" w14:textId="77777777" w:rsidR="00D700E5" w:rsidRPr="000513CE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F613322" w14:textId="3782EA50" w:rsidR="00D700E5" w:rsidRDefault="0065642C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Zamawiający wyraża zgodę</w:t>
            </w:r>
            <w:r w:rsidR="00181E63" w:rsidRPr="00181E63">
              <w:rPr>
                <w:b/>
                <w:bCs/>
                <w:sz w:val="22"/>
                <w:szCs w:val="22"/>
              </w:rPr>
              <w:t>.</w:t>
            </w:r>
          </w:p>
          <w:p w14:paraId="5D5B4442" w14:textId="77777777" w:rsidR="0065642C" w:rsidRDefault="0065642C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7D57AB5" w14:textId="77777777" w:rsidR="00CB7E0F" w:rsidRDefault="00CB7E0F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2D18F6A" w14:textId="77777777" w:rsidR="00CB7E0F" w:rsidRDefault="00CB7E0F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2E88509" w14:textId="77777777" w:rsidR="00CB7E0F" w:rsidRDefault="00CB7E0F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F38127C" w14:textId="3C7796FF" w:rsidR="00D700E5" w:rsidRPr="000513CE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58</w:t>
            </w:r>
          </w:p>
          <w:p w14:paraId="5F3A95AB" w14:textId="77777777" w:rsidR="005C4152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Zadanie nr 16 poz.5 Aluminii acetas, 10mg/g, maść - czy Zamawiający wyrazi zgodę na zaoferowanie preparatu w postaci żelu 75g w ilości 50op. ?</w:t>
            </w:r>
          </w:p>
          <w:p w14:paraId="57A13F53" w14:textId="77777777" w:rsidR="00D700E5" w:rsidRPr="000513CE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F05DE50" w14:textId="6BAEA0A8" w:rsidR="00D700E5" w:rsidRDefault="0065642C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81E63">
              <w:rPr>
                <w:b/>
                <w:bCs/>
                <w:sz w:val="22"/>
                <w:szCs w:val="22"/>
              </w:rPr>
              <w:t>Zamawiający wyraża zgodę</w:t>
            </w:r>
            <w:r w:rsidR="00181E63" w:rsidRPr="00181E63">
              <w:rPr>
                <w:b/>
                <w:bCs/>
                <w:sz w:val="22"/>
                <w:szCs w:val="22"/>
              </w:rPr>
              <w:t>.</w:t>
            </w:r>
          </w:p>
          <w:p w14:paraId="1F505E62" w14:textId="77777777" w:rsidR="0065642C" w:rsidRDefault="0065642C" w:rsidP="0065642C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5ED65B9A" w14:textId="5C9B48C1" w:rsidR="00D700E5" w:rsidRPr="000513CE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59</w:t>
            </w:r>
          </w:p>
          <w:p w14:paraId="5F1E95A8" w14:textId="709B54FD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Zadanie 20 poz.1  </w:t>
            </w:r>
            <w:proofErr w:type="spellStart"/>
            <w:r w:rsidRPr="000513CE">
              <w:rPr>
                <w:sz w:val="22"/>
                <w:szCs w:val="22"/>
              </w:rPr>
              <w:t>Budesonidum</w:t>
            </w:r>
            <w:proofErr w:type="spellEnd"/>
            <w:r w:rsidRPr="000513CE">
              <w:rPr>
                <w:sz w:val="22"/>
                <w:szCs w:val="22"/>
              </w:rPr>
              <w:t xml:space="preserve">  </w:t>
            </w:r>
            <w:proofErr w:type="spellStart"/>
            <w:r w:rsidRPr="000513CE">
              <w:rPr>
                <w:sz w:val="22"/>
                <w:szCs w:val="22"/>
              </w:rPr>
              <w:t>zaw.do</w:t>
            </w:r>
            <w:proofErr w:type="spellEnd"/>
            <w:r w:rsidRPr="000513CE">
              <w:rPr>
                <w:sz w:val="22"/>
                <w:szCs w:val="22"/>
              </w:rPr>
              <w:t xml:space="preserve"> </w:t>
            </w:r>
            <w:proofErr w:type="spellStart"/>
            <w:r w:rsidRPr="000513CE">
              <w:rPr>
                <w:sz w:val="22"/>
                <w:szCs w:val="22"/>
              </w:rPr>
              <w:t>inhal</w:t>
            </w:r>
            <w:proofErr w:type="spellEnd"/>
            <w:r w:rsidRPr="000513CE">
              <w:rPr>
                <w:sz w:val="22"/>
                <w:szCs w:val="22"/>
              </w:rPr>
              <w:t xml:space="preserve">. 0,5 mg/ml x 20 poj. po 2 ml, poz.2 </w:t>
            </w:r>
            <w:proofErr w:type="spellStart"/>
            <w:r w:rsidRPr="000513CE">
              <w:rPr>
                <w:sz w:val="22"/>
                <w:szCs w:val="22"/>
              </w:rPr>
              <w:t>Budesonidum</w:t>
            </w:r>
            <w:proofErr w:type="spellEnd"/>
            <w:r w:rsidRPr="000513CE">
              <w:rPr>
                <w:sz w:val="22"/>
                <w:szCs w:val="22"/>
              </w:rPr>
              <w:t xml:space="preserve">  </w:t>
            </w:r>
            <w:r w:rsidR="00DC3981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zaw.</w:t>
            </w:r>
            <w:r w:rsidR="00DC3981">
              <w:rPr>
                <w:sz w:val="22"/>
                <w:szCs w:val="22"/>
              </w:rPr>
              <w:t xml:space="preserve"> </w:t>
            </w:r>
            <w:r w:rsidRPr="000513CE">
              <w:rPr>
                <w:sz w:val="22"/>
                <w:szCs w:val="22"/>
              </w:rPr>
              <w:t xml:space="preserve">do </w:t>
            </w:r>
            <w:proofErr w:type="spellStart"/>
            <w:r w:rsidRPr="000513CE">
              <w:rPr>
                <w:sz w:val="22"/>
                <w:szCs w:val="22"/>
              </w:rPr>
              <w:t>inhal</w:t>
            </w:r>
            <w:proofErr w:type="spellEnd"/>
            <w:r w:rsidRPr="000513CE">
              <w:rPr>
                <w:sz w:val="22"/>
                <w:szCs w:val="22"/>
              </w:rPr>
              <w:t>. 0,25 mg/ml x 20 poj. po 2 ml - czy Zamawiający wyrazi zgodę na zaoferowanie preparatów w postaci ampułek ?</w:t>
            </w:r>
          </w:p>
          <w:p w14:paraId="0A88D26E" w14:textId="77777777" w:rsidR="00D700E5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781CFAC" w14:textId="16D51DCE" w:rsidR="0065642C" w:rsidRDefault="0065642C" w:rsidP="0065642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C3981">
              <w:rPr>
                <w:b/>
                <w:bCs/>
                <w:sz w:val="22"/>
                <w:szCs w:val="22"/>
              </w:rPr>
              <w:t>Zamawiający wyraża zgodę</w:t>
            </w:r>
            <w:r w:rsidR="00DC3981" w:rsidRPr="00DC3981">
              <w:rPr>
                <w:b/>
                <w:bCs/>
                <w:sz w:val="22"/>
                <w:szCs w:val="22"/>
              </w:rPr>
              <w:t>.</w:t>
            </w:r>
          </w:p>
          <w:p w14:paraId="53EB2ECD" w14:textId="77777777" w:rsidR="00D700E5" w:rsidRDefault="00D700E5" w:rsidP="0065642C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3BD55557" w14:textId="22C830A1" w:rsidR="00D700E5" w:rsidRPr="000513CE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60</w:t>
            </w:r>
          </w:p>
          <w:p w14:paraId="0DFA0440" w14:textId="6E4CA044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Zadanie 38 poz.11 Simvastatinum Tabletka 0,01g 28 szt w op. poz.12 Simvastatinum Tabletka 0,02g 28 szt w op. poz.13 Simvastatinum Tabletka 0,04g 28 szt w op. - czy Zamawiający wyrazi zgodę </w:t>
            </w:r>
            <w:r w:rsidR="00C83EBF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na zaoferowanie preparatów w postaci tabletek powlekanych ?</w:t>
            </w:r>
          </w:p>
          <w:p w14:paraId="6CAD3D51" w14:textId="77777777" w:rsidR="00D700E5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8A77796" w14:textId="7FEB3B46" w:rsidR="0065642C" w:rsidRDefault="0065642C" w:rsidP="0065642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C3981">
              <w:rPr>
                <w:b/>
                <w:bCs/>
                <w:sz w:val="22"/>
                <w:szCs w:val="22"/>
              </w:rPr>
              <w:t>Zamawiający wyraża zgodę</w:t>
            </w:r>
            <w:r w:rsidR="00DC3981" w:rsidRPr="00DC3981">
              <w:rPr>
                <w:b/>
                <w:bCs/>
                <w:sz w:val="22"/>
                <w:szCs w:val="22"/>
              </w:rPr>
              <w:t>.</w:t>
            </w:r>
          </w:p>
          <w:p w14:paraId="5BF1F056" w14:textId="77777777" w:rsidR="00D700E5" w:rsidRDefault="00D700E5" w:rsidP="0065642C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6D52CBAD" w14:textId="318D0B51" w:rsidR="00D700E5" w:rsidRPr="000513CE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61</w:t>
            </w:r>
          </w:p>
          <w:p w14:paraId="4EAF1283" w14:textId="0CAD4C7D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 xml:space="preserve">Zadanie 38 poz.16 Ketoprofenum tabl. 100mg 30 szt. w op. - czy Zamawiający wyrazi zgodę </w:t>
            </w:r>
            <w:r w:rsidR="00C83EBF">
              <w:rPr>
                <w:sz w:val="22"/>
                <w:szCs w:val="22"/>
              </w:rPr>
              <w:br/>
            </w:r>
            <w:r w:rsidRPr="000513CE">
              <w:rPr>
                <w:sz w:val="22"/>
                <w:szCs w:val="22"/>
              </w:rPr>
              <w:t>na zaoferowanie preparatu w tabletkach powlekanych ?</w:t>
            </w:r>
          </w:p>
          <w:p w14:paraId="0FBFD353" w14:textId="77777777" w:rsidR="00D700E5" w:rsidRDefault="00D700E5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2C66D5B" w14:textId="46675D90" w:rsidR="007C17C0" w:rsidRPr="000513CE" w:rsidRDefault="007C17C0" w:rsidP="00D700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C3981">
              <w:rPr>
                <w:b/>
                <w:bCs/>
                <w:sz w:val="22"/>
                <w:szCs w:val="22"/>
              </w:rPr>
              <w:t>Zamawiający wyraża zgodę</w:t>
            </w:r>
            <w:r w:rsidR="00DC3981" w:rsidRPr="00DC3981">
              <w:rPr>
                <w:b/>
                <w:bCs/>
                <w:sz w:val="22"/>
                <w:szCs w:val="22"/>
              </w:rPr>
              <w:t>.</w:t>
            </w:r>
          </w:p>
          <w:p w14:paraId="638D714B" w14:textId="77777777" w:rsidR="00D700E5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56EFF54" w14:textId="008FDF4C" w:rsidR="00D700E5" w:rsidRPr="000513CE" w:rsidRDefault="00D700E5" w:rsidP="00D700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62</w:t>
            </w:r>
          </w:p>
          <w:p w14:paraId="40AE3ED2" w14:textId="77777777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Zadanie 49 poz.2  Acidum acetylsalicylicum tabl. dojelitowe 300 mg x 10 tabl. - czy Zamawiający wyrazi zgodę na zaoferowanie preparatu w postaci tabletki ?</w:t>
            </w:r>
          </w:p>
          <w:p w14:paraId="77ACC757" w14:textId="77777777" w:rsidR="005C4152" w:rsidRPr="000513CE" w:rsidRDefault="005C4152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F32AB41" w14:textId="737881E5" w:rsidR="005C4152" w:rsidRDefault="006E3DB1" w:rsidP="006E3DB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C3981">
              <w:rPr>
                <w:b/>
                <w:bCs/>
                <w:sz w:val="22"/>
                <w:szCs w:val="22"/>
              </w:rPr>
              <w:t>Zamawiający wyraża zgodę</w:t>
            </w:r>
            <w:r w:rsidR="00DC3981" w:rsidRPr="00DC3981">
              <w:rPr>
                <w:b/>
                <w:bCs/>
                <w:sz w:val="22"/>
                <w:szCs w:val="22"/>
              </w:rPr>
              <w:t>.</w:t>
            </w:r>
          </w:p>
          <w:p w14:paraId="3A6858A1" w14:textId="21521592" w:rsidR="0065642C" w:rsidRPr="006E3DB1" w:rsidRDefault="0065642C" w:rsidP="006E3DB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  <w:tr w:rsidR="005C4152" w:rsidRPr="000513CE" w14:paraId="41D7C673" w14:textId="77777777" w:rsidTr="00891DD1">
        <w:trPr>
          <w:trHeight w:val="1635"/>
        </w:trPr>
        <w:tc>
          <w:tcPr>
            <w:tcW w:w="9356" w:type="dxa"/>
            <w:shd w:val="clear" w:color="auto" w:fill="auto"/>
          </w:tcPr>
          <w:p w14:paraId="01D9CE92" w14:textId="711C282C" w:rsidR="005C4152" w:rsidRPr="005373E4" w:rsidRDefault="005C4152" w:rsidP="006B374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D700E5">
              <w:rPr>
                <w:b/>
                <w:bCs/>
                <w:sz w:val="22"/>
                <w:szCs w:val="22"/>
              </w:rPr>
              <w:t>63</w:t>
            </w:r>
            <w:r w:rsidR="005373E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BD669C5" w14:textId="77777777" w:rsidR="005C4152" w:rsidRPr="000513CE" w:rsidRDefault="005C4152" w:rsidP="006B3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3CE">
              <w:rPr>
                <w:sz w:val="22"/>
                <w:szCs w:val="22"/>
              </w:rPr>
              <w:t>Zwracamy się z prośbą o określenie oczekiwanej ilości dla produktów w Zadaniu 5.</w:t>
            </w:r>
          </w:p>
          <w:p w14:paraId="0BA45CED" w14:textId="77777777" w:rsidR="005C4152" w:rsidRPr="000513CE" w:rsidRDefault="005C4152" w:rsidP="006B37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513C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8E9219C" w14:textId="77777777" w:rsidR="005C4152" w:rsidRDefault="005C4152" w:rsidP="006B3740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3981">
              <w:rPr>
                <w:b/>
                <w:bCs/>
                <w:sz w:val="22"/>
                <w:szCs w:val="22"/>
              </w:rPr>
              <w:t>Zgodnie z modyfikacją w tym zakresie z dnia 13.12.2023 r.</w:t>
            </w:r>
          </w:p>
          <w:p w14:paraId="06D6E5AD" w14:textId="77777777" w:rsidR="009C21D8" w:rsidRDefault="009C21D8" w:rsidP="006B3740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6235D1E" w14:textId="3DDB4CF8" w:rsidR="009C21D8" w:rsidRPr="00AC382B" w:rsidRDefault="009C21D8" w:rsidP="009C21D8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 w:rsidRPr="00AC382B">
              <w:rPr>
                <w:sz w:val="22"/>
                <w:szCs w:val="22"/>
              </w:rPr>
              <w:t xml:space="preserve">Termin składania i otwarcia ofert pozostaje bez zmian tj. zgodnie z ogłoszeniem </w:t>
            </w:r>
            <w:r w:rsidR="00417E4E">
              <w:rPr>
                <w:sz w:val="22"/>
                <w:szCs w:val="22"/>
              </w:rPr>
              <w:t>o zmianie ogłoszenia</w:t>
            </w:r>
            <w:r w:rsidRPr="00AC382B">
              <w:rPr>
                <w:sz w:val="22"/>
                <w:szCs w:val="22"/>
              </w:rPr>
              <w:t xml:space="preserve"> (nr 1) nr </w:t>
            </w:r>
            <w:r w:rsidR="00417E4E">
              <w:rPr>
                <w:sz w:val="22"/>
                <w:szCs w:val="22"/>
              </w:rPr>
              <w:t>00017735-2024</w:t>
            </w:r>
            <w:r w:rsidRPr="00AC382B">
              <w:rPr>
                <w:sz w:val="22"/>
                <w:szCs w:val="22"/>
              </w:rPr>
              <w:t xml:space="preserve"> z dnia </w:t>
            </w:r>
            <w:r w:rsidR="00417E4E">
              <w:rPr>
                <w:sz w:val="22"/>
                <w:szCs w:val="22"/>
              </w:rPr>
              <w:t>1</w:t>
            </w:r>
            <w:r w:rsidRPr="00AC382B">
              <w:rPr>
                <w:sz w:val="22"/>
                <w:szCs w:val="22"/>
              </w:rPr>
              <w:t>1.0</w:t>
            </w:r>
            <w:r w:rsidR="00417E4E">
              <w:rPr>
                <w:sz w:val="22"/>
                <w:szCs w:val="22"/>
              </w:rPr>
              <w:t>1</w:t>
            </w:r>
            <w:r w:rsidRPr="00AC382B">
              <w:rPr>
                <w:sz w:val="22"/>
                <w:szCs w:val="22"/>
              </w:rPr>
              <w:t>.202</w:t>
            </w:r>
            <w:r w:rsidR="00417E4E">
              <w:rPr>
                <w:sz w:val="22"/>
                <w:szCs w:val="22"/>
              </w:rPr>
              <w:t>4</w:t>
            </w:r>
            <w:r w:rsidRPr="00AC382B">
              <w:rPr>
                <w:sz w:val="22"/>
                <w:szCs w:val="22"/>
              </w:rPr>
              <w:t xml:space="preserve"> r.</w:t>
            </w:r>
          </w:p>
          <w:p w14:paraId="62525415" w14:textId="041DDD16" w:rsidR="009C21D8" w:rsidRPr="00AC382B" w:rsidRDefault="009C21D8" w:rsidP="009C21D8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  <w:r w:rsidRPr="00AC382B">
              <w:rPr>
                <w:b/>
                <w:sz w:val="22"/>
                <w:szCs w:val="22"/>
                <w:u w:val="single"/>
              </w:rPr>
              <w:lastRenderedPageBreak/>
              <w:t xml:space="preserve">Zamawiający informuje, iż złożenie wraz z ofertą formularza asortymentowo - cenowego </w:t>
            </w:r>
            <w:r w:rsidR="00417E4E">
              <w:rPr>
                <w:b/>
                <w:sz w:val="22"/>
                <w:szCs w:val="22"/>
                <w:u w:val="single"/>
              </w:rPr>
              <w:br/>
            </w:r>
            <w:r w:rsidRPr="00AC382B">
              <w:rPr>
                <w:b/>
                <w:sz w:val="22"/>
                <w:szCs w:val="22"/>
                <w:u w:val="single"/>
              </w:rPr>
              <w:t xml:space="preserve">sprzed modyfikacji z dnia </w:t>
            </w:r>
            <w:r w:rsidR="00417E4E">
              <w:rPr>
                <w:b/>
                <w:sz w:val="22"/>
                <w:szCs w:val="22"/>
                <w:u w:val="single"/>
              </w:rPr>
              <w:t>13</w:t>
            </w:r>
            <w:r w:rsidRPr="00AC382B">
              <w:rPr>
                <w:b/>
                <w:sz w:val="22"/>
                <w:szCs w:val="22"/>
                <w:u w:val="single"/>
              </w:rPr>
              <w:t>.</w:t>
            </w:r>
            <w:r w:rsidR="00417E4E">
              <w:rPr>
                <w:b/>
                <w:sz w:val="22"/>
                <w:szCs w:val="22"/>
                <w:u w:val="single"/>
              </w:rPr>
              <w:t>12</w:t>
            </w:r>
            <w:r w:rsidRPr="00AC382B">
              <w:rPr>
                <w:b/>
                <w:sz w:val="22"/>
                <w:szCs w:val="22"/>
                <w:u w:val="single"/>
              </w:rPr>
              <w:t>.2023 r. poczyni u Zamawiającego obowiązek zastosowania wobec Wykonawcy art. 226 ust.1 pkt. 5 Ustawy.</w:t>
            </w:r>
          </w:p>
          <w:p w14:paraId="79AF1EE3" w14:textId="6AA094B1" w:rsidR="009C21D8" w:rsidRDefault="009C21D8" w:rsidP="009C21D8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 w:rsidRPr="00AC382B">
              <w:rPr>
                <w:sz w:val="22"/>
                <w:szCs w:val="22"/>
                <w:u w:val="single"/>
              </w:rPr>
              <w:t xml:space="preserve">Zamawiający informuje, iż złożenie wraz z ofertą wzoru umowy sprzed modyfikacji z dnia </w:t>
            </w:r>
            <w:r w:rsidR="00417E4E">
              <w:rPr>
                <w:sz w:val="22"/>
                <w:szCs w:val="22"/>
                <w:u w:val="single"/>
              </w:rPr>
              <w:t>25</w:t>
            </w:r>
            <w:r w:rsidRPr="00AC382B">
              <w:rPr>
                <w:sz w:val="22"/>
                <w:szCs w:val="22"/>
                <w:u w:val="single"/>
              </w:rPr>
              <w:t>.0</w:t>
            </w:r>
            <w:r w:rsidR="00417E4E">
              <w:rPr>
                <w:sz w:val="22"/>
                <w:szCs w:val="22"/>
                <w:u w:val="single"/>
              </w:rPr>
              <w:t>1</w:t>
            </w:r>
            <w:r w:rsidRPr="00AC382B">
              <w:rPr>
                <w:sz w:val="22"/>
                <w:szCs w:val="22"/>
                <w:u w:val="single"/>
              </w:rPr>
              <w:t>.202</w:t>
            </w:r>
            <w:r w:rsidR="00417E4E">
              <w:rPr>
                <w:sz w:val="22"/>
                <w:szCs w:val="22"/>
                <w:u w:val="single"/>
              </w:rPr>
              <w:t>4</w:t>
            </w:r>
            <w:r w:rsidRPr="00AC382B">
              <w:rPr>
                <w:sz w:val="22"/>
                <w:szCs w:val="22"/>
                <w:u w:val="single"/>
              </w:rPr>
              <w:t xml:space="preserve"> r.</w:t>
            </w:r>
            <w:r w:rsidR="00417E4E">
              <w:rPr>
                <w:sz w:val="22"/>
                <w:szCs w:val="22"/>
                <w:u w:val="single"/>
              </w:rPr>
              <w:t xml:space="preserve"> </w:t>
            </w:r>
            <w:r w:rsidRPr="00AC382B">
              <w:rPr>
                <w:sz w:val="22"/>
                <w:szCs w:val="22"/>
                <w:u w:val="single"/>
              </w:rPr>
              <w:t>poczyni</w:t>
            </w:r>
            <w:r w:rsidR="00417E4E">
              <w:rPr>
                <w:sz w:val="22"/>
                <w:szCs w:val="22"/>
                <w:u w:val="single"/>
              </w:rPr>
              <w:t xml:space="preserve"> </w:t>
            </w:r>
            <w:r w:rsidRPr="00AC382B">
              <w:rPr>
                <w:sz w:val="22"/>
                <w:szCs w:val="22"/>
                <w:u w:val="single"/>
              </w:rPr>
              <w:t>u</w:t>
            </w:r>
            <w:r w:rsidR="00417E4E">
              <w:rPr>
                <w:sz w:val="22"/>
                <w:szCs w:val="22"/>
                <w:u w:val="single"/>
              </w:rPr>
              <w:t xml:space="preserve"> </w:t>
            </w:r>
            <w:r w:rsidRPr="00AC382B">
              <w:rPr>
                <w:sz w:val="22"/>
                <w:szCs w:val="22"/>
                <w:u w:val="single"/>
              </w:rPr>
              <w:t>Zamawiającego</w:t>
            </w:r>
            <w:r w:rsidR="00417E4E">
              <w:rPr>
                <w:sz w:val="22"/>
                <w:szCs w:val="22"/>
                <w:u w:val="single"/>
              </w:rPr>
              <w:t xml:space="preserve"> </w:t>
            </w:r>
            <w:r w:rsidRPr="00AC382B">
              <w:rPr>
                <w:sz w:val="22"/>
                <w:szCs w:val="22"/>
                <w:u w:val="single"/>
              </w:rPr>
              <w:t>obowiązek</w:t>
            </w:r>
            <w:r w:rsidR="00417E4E">
              <w:rPr>
                <w:sz w:val="22"/>
                <w:szCs w:val="22"/>
                <w:u w:val="single"/>
              </w:rPr>
              <w:t xml:space="preserve"> </w:t>
            </w:r>
            <w:r w:rsidRPr="00AC382B">
              <w:rPr>
                <w:sz w:val="22"/>
                <w:szCs w:val="22"/>
                <w:u w:val="single"/>
              </w:rPr>
              <w:t>zastosowania</w:t>
            </w:r>
            <w:r w:rsidR="00417E4E">
              <w:rPr>
                <w:sz w:val="22"/>
                <w:szCs w:val="22"/>
                <w:u w:val="single"/>
              </w:rPr>
              <w:t xml:space="preserve"> </w:t>
            </w:r>
            <w:r w:rsidRPr="00AC382B">
              <w:rPr>
                <w:sz w:val="22"/>
                <w:szCs w:val="22"/>
                <w:u w:val="single"/>
              </w:rPr>
              <w:t>wobec</w:t>
            </w:r>
            <w:r w:rsidR="00417E4E">
              <w:rPr>
                <w:sz w:val="22"/>
                <w:szCs w:val="22"/>
                <w:u w:val="single"/>
              </w:rPr>
              <w:t xml:space="preserve"> </w:t>
            </w:r>
            <w:r w:rsidRPr="00AC382B">
              <w:rPr>
                <w:sz w:val="22"/>
                <w:szCs w:val="22"/>
                <w:u w:val="single"/>
              </w:rPr>
              <w:t>Wykonawcy</w:t>
            </w:r>
            <w:r w:rsidR="00417E4E">
              <w:rPr>
                <w:sz w:val="22"/>
                <w:szCs w:val="22"/>
                <w:u w:val="single"/>
              </w:rPr>
              <w:t xml:space="preserve"> </w:t>
            </w:r>
            <w:r w:rsidRPr="00AC382B">
              <w:rPr>
                <w:sz w:val="22"/>
                <w:szCs w:val="22"/>
                <w:u w:val="single"/>
              </w:rPr>
              <w:t>art.</w:t>
            </w:r>
            <w:r w:rsidR="00417E4E">
              <w:rPr>
                <w:sz w:val="22"/>
                <w:szCs w:val="22"/>
                <w:u w:val="single"/>
              </w:rPr>
              <w:t xml:space="preserve"> </w:t>
            </w:r>
            <w:r w:rsidRPr="00AC382B">
              <w:rPr>
                <w:sz w:val="22"/>
                <w:szCs w:val="22"/>
                <w:u w:val="single"/>
              </w:rPr>
              <w:t>223</w:t>
            </w:r>
            <w:r w:rsidR="00417E4E">
              <w:rPr>
                <w:sz w:val="22"/>
                <w:szCs w:val="22"/>
                <w:u w:val="single"/>
              </w:rPr>
              <w:t xml:space="preserve"> </w:t>
            </w:r>
            <w:r w:rsidRPr="00AC382B">
              <w:rPr>
                <w:sz w:val="22"/>
                <w:szCs w:val="22"/>
                <w:u w:val="single"/>
              </w:rPr>
              <w:t>ust. 2 pkt. 3 Ustawy.</w:t>
            </w:r>
          </w:p>
          <w:p w14:paraId="4E40E87E" w14:textId="77777777" w:rsidR="009C21D8" w:rsidRDefault="009C21D8" w:rsidP="009C21D8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</w:p>
          <w:p w14:paraId="6109C737" w14:textId="77777777" w:rsidR="00417E4E" w:rsidRPr="00417E4E" w:rsidRDefault="00417E4E" w:rsidP="00417E4E">
            <w:pPr>
              <w:spacing w:line="360" w:lineRule="auto"/>
              <w:ind w:left="3117" w:firstLine="423"/>
              <w:jc w:val="center"/>
              <w:rPr>
                <w:i/>
                <w:sz w:val="24"/>
                <w:szCs w:val="24"/>
              </w:rPr>
            </w:pPr>
            <w:r w:rsidRPr="00417E4E">
              <w:rPr>
                <w:i/>
                <w:sz w:val="24"/>
                <w:szCs w:val="24"/>
              </w:rPr>
              <w:t>Zamawiający</w:t>
            </w:r>
          </w:p>
          <w:p w14:paraId="4F2C7E3E" w14:textId="77777777" w:rsidR="00417E4E" w:rsidRPr="00417E4E" w:rsidRDefault="00417E4E" w:rsidP="00417E4E">
            <w:pPr>
              <w:ind w:firstLine="425"/>
              <w:jc w:val="center"/>
              <w:rPr>
                <w:sz w:val="22"/>
                <w:szCs w:val="22"/>
              </w:rPr>
            </w:pPr>
            <w:r w:rsidRPr="00417E4E">
              <w:rPr>
                <w:sz w:val="22"/>
                <w:szCs w:val="22"/>
              </w:rPr>
              <w:t xml:space="preserve">                                                            /-/ Dyrektor Szpitala Wojewódzkiego </w:t>
            </w:r>
          </w:p>
          <w:p w14:paraId="78F3F4A0" w14:textId="77777777" w:rsidR="00417E4E" w:rsidRPr="00417E4E" w:rsidRDefault="00417E4E" w:rsidP="00417E4E">
            <w:pPr>
              <w:ind w:firstLine="425"/>
              <w:jc w:val="center"/>
              <w:rPr>
                <w:sz w:val="22"/>
                <w:szCs w:val="22"/>
              </w:rPr>
            </w:pPr>
            <w:r w:rsidRPr="00417E4E">
              <w:rPr>
                <w:sz w:val="22"/>
                <w:szCs w:val="22"/>
              </w:rPr>
              <w:t xml:space="preserve">                                                          w Poznaniu</w:t>
            </w:r>
          </w:p>
          <w:p w14:paraId="41FC91BD" w14:textId="77777777" w:rsidR="00417E4E" w:rsidRPr="00417E4E" w:rsidRDefault="00417E4E" w:rsidP="00417E4E">
            <w:pPr>
              <w:ind w:firstLine="425"/>
              <w:jc w:val="center"/>
              <w:rPr>
                <w:iCs/>
                <w:sz w:val="22"/>
                <w:szCs w:val="22"/>
              </w:rPr>
            </w:pPr>
            <w:r w:rsidRPr="00417E4E">
              <w:rPr>
                <w:sz w:val="22"/>
                <w:szCs w:val="22"/>
              </w:rPr>
              <w:t xml:space="preserve">                                                             Piotr Nowicki</w:t>
            </w:r>
          </w:p>
          <w:p w14:paraId="3B8D969D" w14:textId="542D184B" w:rsidR="009C21D8" w:rsidRPr="00891DD1" w:rsidRDefault="009C21D8" w:rsidP="00417E4E">
            <w:pPr>
              <w:spacing w:line="360" w:lineRule="auto"/>
              <w:ind w:left="3117" w:firstLine="423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</w:t>
            </w:r>
          </w:p>
        </w:tc>
      </w:tr>
    </w:tbl>
    <w:p w14:paraId="0DE4F336" w14:textId="77777777" w:rsidR="00BE7BFD" w:rsidRPr="000513CE" w:rsidRDefault="00BE7BFD" w:rsidP="00520165">
      <w:pPr>
        <w:jc w:val="both"/>
        <w:rPr>
          <w:sz w:val="22"/>
          <w:szCs w:val="22"/>
        </w:rPr>
      </w:pPr>
    </w:p>
    <w:sectPr w:rsidR="00BE7BFD" w:rsidRPr="000513CE" w:rsidSect="00F019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69721" w14:textId="77777777" w:rsidR="00F01906" w:rsidRDefault="00F01906">
      <w:r>
        <w:separator/>
      </w:r>
    </w:p>
  </w:endnote>
  <w:endnote w:type="continuationSeparator" w:id="0">
    <w:p w14:paraId="4EFD1A99" w14:textId="77777777" w:rsidR="00F01906" w:rsidRDefault="00F01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altName w:val="Times New Roman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4DD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556F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AB088" w14:textId="5A60C3A4" w:rsidR="006D4AB3" w:rsidRDefault="00A95F8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9ED5FB5" wp14:editId="5E6B6DD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64571844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71EAB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A62FA2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0557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6C22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767761" w14:textId="77777777" w:rsidR="006D4AB3" w:rsidRDefault="006D4AB3">
    <w:pPr>
      <w:pStyle w:val="Stopka"/>
      <w:tabs>
        <w:tab w:val="clear" w:pos="4536"/>
        <w:tab w:val="left" w:pos="6237"/>
      </w:tabs>
    </w:pPr>
  </w:p>
  <w:p w14:paraId="76CE9D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95D9A" w14:textId="77777777" w:rsidR="00F01906" w:rsidRDefault="00F01906">
      <w:r>
        <w:separator/>
      </w:r>
    </w:p>
  </w:footnote>
  <w:footnote w:type="continuationSeparator" w:id="0">
    <w:p w14:paraId="2D9CF7E0" w14:textId="77777777" w:rsidR="00F01906" w:rsidRDefault="00F01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1E83D" w14:textId="77777777" w:rsidR="005C4152" w:rsidRDefault="005C41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265F4" w14:textId="77777777" w:rsidR="005C4152" w:rsidRDefault="005C41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71607" w14:textId="77777777" w:rsidR="005C4152" w:rsidRDefault="005C41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47934B6"/>
    <w:multiLevelType w:val="hybridMultilevel"/>
    <w:tmpl w:val="7EFE4292"/>
    <w:lvl w:ilvl="0" w:tplc="AA2622DA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9719299">
    <w:abstractNumId w:val="4"/>
  </w:num>
  <w:num w:numId="2" w16cid:durableId="1411151832">
    <w:abstractNumId w:val="8"/>
  </w:num>
  <w:num w:numId="3" w16cid:durableId="1640837996">
    <w:abstractNumId w:val="3"/>
  </w:num>
  <w:num w:numId="4" w16cid:durableId="2123067495">
    <w:abstractNumId w:val="7"/>
  </w:num>
  <w:num w:numId="5" w16cid:durableId="1758331741">
    <w:abstractNumId w:val="1"/>
  </w:num>
  <w:num w:numId="6" w16cid:durableId="671182316">
    <w:abstractNumId w:val="2"/>
  </w:num>
  <w:num w:numId="7" w16cid:durableId="941036765">
    <w:abstractNumId w:val="6"/>
  </w:num>
  <w:num w:numId="8" w16cid:durableId="531578375">
    <w:abstractNumId w:val="5"/>
  </w:num>
  <w:num w:numId="9" w16cid:durableId="9911038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B55"/>
    <w:rsid w:val="00006B44"/>
    <w:rsid w:val="00022D31"/>
    <w:rsid w:val="0003101A"/>
    <w:rsid w:val="00031374"/>
    <w:rsid w:val="000442E8"/>
    <w:rsid w:val="000513CE"/>
    <w:rsid w:val="000A1097"/>
    <w:rsid w:val="000D230F"/>
    <w:rsid w:val="000E2A8F"/>
    <w:rsid w:val="0012078B"/>
    <w:rsid w:val="0012774F"/>
    <w:rsid w:val="00144B7A"/>
    <w:rsid w:val="00180C6E"/>
    <w:rsid w:val="00181E63"/>
    <w:rsid w:val="001E581B"/>
    <w:rsid w:val="0029606A"/>
    <w:rsid w:val="002C3B41"/>
    <w:rsid w:val="003216D0"/>
    <w:rsid w:val="00324E0A"/>
    <w:rsid w:val="003F5E8F"/>
    <w:rsid w:val="00411DDF"/>
    <w:rsid w:val="00417E4E"/>
    <w:rsid w:val="004848F3"/>
    <w:rsid w:val="00491711"/>
    <w:rsid w:val="004A75F2"/>
    <w:rsid w:val="00510EB1"/>
    <w:rsid w:val="005144A9"/>
    <w:rsid w:val="00520165"/>
    <w:rsid w:val="005373E4"/>
    <w:rsid w:val="00552DFA"/>
    <w:rsid w:val="005B15FD"/>
    <w:rsid w:val="005B1B08"/>
    <w:rsid w:val="005C4152"/>
    <w:rsid w:val="00621F68"/>
    <w:rsid w:val="00632C3C"/>
    <w:rsid w:val="0065642C"/>
    <w:rsid w:val="00662BDB"/>
    <w:rsid w:val="006957A0"/>
    <w:rsid w:val="006A5DF1"/>
    <w:rsid w:val="006B7198"/>
    <w:rsid w:val="006D4AB3"/>
    <w:rsid w:val="006D7791"/>
    <w:rsid w:val="006E3DB1"/>
    <w:rsid w:val="006F3B81"/>
    <w:rsid w:val="007831DB"/>
    <w:rsid w:val="007A6B20"/>
    <w:rsid w:val="007C17C0"/>
    <w:rsid w:val="007C4B75"/>
    <w:rsid w:val="007D7198"/>
    <w:rsid w:val="007E7367"/>
    <w:rsid w:val="00806837"/>
    <w:rsid w:val="00837D26"/>
    <w:rsid w:val="00870F9F"/>
    <w:rsid w:val="008804B6"/>
    <w:rsid w:val="00891DD1"/>
    <w:rsid w:val="00897AB0"/>
    <w:rsid w:val="008A3553"/>
    <w:rsid w:val="008B5837"/>
    <w:rsid w:val="008D4CA3"/>
    <w:rsid w:val="009003D1"/>
    <w:rsid w:val="00941350"/>
    <w:rsid w:val="00947A50"/>
    <w:rsid w:val="009C21D8"/>
    <w:rsid w:val="00A905AC"/>
    <w:rsid w:val="00A95F8A"/>
    <w:rsid w:val="00AD673D"/>
    <w:rsid w:val="00AF7399"/>
    <w:rsid w:val="00B1255C"/>
    <w:rsid w:val="00B3310E"/>
    <w:rsid w:val="00B3471B"/>
    <w:rsid w:val="00B71E66"/>
    <w:rsid w:val="00BA6584"/>
    <w:rsid w:val="00BE7BFD"/>
    <w:rsid w:val="00C128C6"/>
    <w:rsid w:val="00C370F2"/>
    <w:rsid w:val="00C44EEC"/>
    <w:rsid w:val="00C83EBF"/>
    <w:rsid w:val="00CB7E0F"/>
    <w:rsid w:val="00CD1970"/>
    <w:rsid w:val="00D22FFA"/>
    <w:rsid w:val="00D608F8"/>
    <w:rsid w:val="00D700E5"/>
    <w:rsid w:val="00D76027"/>
    <w:rsid w:val="00D8461B"/>
    <w:rsid w:val="00D9049C"/>
    <w:rsid w:val="00D915F2"/>
    <w:rsid w:val="00D93C3B"/>
    <w:rsid w:val="00DB370F"/>
    <w:rsid w:val="00DC3981"/>
    <w:rsid w:val="00DF32E8"/>
    <w:rsid w:val="00E21B49"/>
    <w:rsid w:val="00E2789F"/>
    <w:rsid w:val="00E5628E"/>
    <w:rsid w:val="00E608EC"/>
    <w:rsid w:val="00E72428"/>
    <w:rsid w:val="00E95EEA"/>
    <w:rsid w:val="00EA14B3"/>
    <w:rsid w:val="00EA416E"/>
    <w:rsid w:val="00EB6E7C"/>
    <w:rsid w:val="00EC4B55"/>
    <w:rsid w:val="00F01906"/>
    <w:rsid w:val="00F9308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DD9E12"/>
  <w15:chartTrackingRefBased/>
  <w15:docId w15:val="{20E9547A-2BE1-45C3-9D88-C4CEC79B0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5642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C21D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94</TotalTime>
  <Pages>13</Pages>
  <Words>3497</Words>
  <Characters>22306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12</cp:revision>
  <cp:lastPrinted>2024-01-25T08:34:00Z</cp:lastPrinted>
  <dcterms:created xsi:type="dcterms:W3CDTF">2024-01-25T06:48:00Z</dcterms:created>
  <dcterms:modified xsi:type="dcterms:W3CDTF">2024-01-25T08:38:00Z</dcterms:modified>
</cp:coreProperties>
</file>