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A5F35" w14:textId="250D70F7" w:rsidR="00025386" w:rsidRPr="00313A6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313A6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13A68">
        <w:rPr>
          <w:rFonts w:ascii="Arial Narrow" w:hAnsi="Arial Narrow" w:cs="Arial"/>
          <w:bCs/>
          <w:i w:val="0"/>
          <w:szCs w:val="24"/>
        </w:rPr>
        <w:t>3</w:t>
      </w:r>
      <w:r w:rsidR="007666D6" w:rsidRPr="00313A6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13A68" w14:paraId="6C56D930" w14:textId="77777777" w:rsidTr="00467CA2">
        <w:tc>
          <w:tcPr>
            <w:tcW w:w="2800" w:type="dxa"/>
            <w:shd w:val="clear" w:color="auto" w:fill="auto"/>
          </w:tcPr>
          <w:p w14:paraId="32135596" w14:textId="77777777" w:rsidR="00D520D3" w:rsidRPr="00313A6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13A6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313A6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AC73376" w14:textId="77777777" w:rsidR="00D520D3" w:rsidRPr="00313A6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70DF2C9" w14:textId="77777777" w:rsidR="00D520D3" w:rsidRPr="00313A6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13A6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27D659" w14:textId="77777777" w:rsidR="00D520D3" w:rsidRPr="00313A6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13A6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13A6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13A6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313A68" w14:paraId="65663657" w14:textId="77777777" w:rsidTr="00467CA2">
        <w:tc>
          <w:tcPr>
            <w:tcW w:w="2800" w:type="dxa"/>
            <w:shd w:val="clear" w:color="auto" w:fill="auto"/>
          </w:tcPr>
          <w:p w14:paraId="5AD703DE" w14:textId="77777777" w:rsidR="00D520D3" w:rsidRPr="00313A6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13A6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5BC3830" w14:textId="77777777" w:rsidR="00D520D3" w:rsidRPr="00313A6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0C4496E" w14:textId="77777777" w:rsidR="00D520D3" w:rsidRPr="00313A6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13A6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41B916" w14:textId="77777777" w:rsidR="00D520D3" w:rsidRPr="00313A6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13A6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13A6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313A6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D3F8E09" w14:textId="77777777" w:rsidR="00B62AD0" w:rsidRPr="00313A6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13A68" w14:paraId="389674E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38AE5C" w14:textId="77777777" w:rsidR="00053927" w:rsidRPr="00313A6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13A6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B85D703" w14:textId="77777777" w:rsidR="00053927" w:rsidRPr="00313A6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313A6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313A6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313A6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F0F30C2" w14:textId="77777777" w:rsidR="0071340C" w:rsidRPr="00313A6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3A6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313A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313A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313A6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313A6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4C47BB" w:rsidRPr="00313A68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313A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313A6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313A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13A68" w14:paraId="16673495" w14:textId="77777777" w:rsidTr="00467CA2">
        <w:tc>
          <w:tcPr>
            <w:tcW w:w="2269" w:type="dxa"/>
            <w:shd w:val="clear" w:color="auto" w:fill="auto"/>
          </w:tcPr>
          <w:p w14:paraId="04CE6BD4" w14:textId="77777777" w:rsidR="00D520D3" w:rsidRPr="00313A6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3A6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0B6679" w14:textId="77777777" w:rsidR="00D520D3" w:rsidRPr="00313A68" w:rsidRDefault="004C47B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13A6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ryb, śledzi i przetworów rybnych</w:t>
            </w:r>
            <w:r w:rsidR="00D520D3" w:rsidRPr="00313A6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C47BB" w:rsidRPr="00313A68" w14:paraId="20BF8426" w14:textId="77777777" w:rsidTr="00995968">
        <w:tc>
          <w:tcPr>
            <w:tcW w:w="2269" w:type="dxa"/>
            <w:shd w:val="clear" w:color="auto" w:fill="auto"/>
          </w:tcPr>
          <w:p w14:paraId="1058FF17" w14:textId="77777777" w:rsidR="004C47BB" w:rsidRPr="00313A68" w:rsidRDefault="004C47BB" w:rsidP="009959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3A6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3EC95B" w14:textId="77777777" w:rsidR="004C47BB" w:rsidRPr="00313A68" w:rsidRDefault="004C47BB" w:rsidP="009959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13A6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7/2024</w:t>
            </w:r>
          </w:p>
        </w:tc>
      </w:tr>
    </w:tbl>
    <w:p w14:paraId="6E3D6258" w14:textId="77777777" w:rsidR="00DC652A" w:rsidRPr="00313A68" w:rsidRDefault="004C47B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313A6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3F2C12E" w14:textId="77777777" w:rsidR="00DC652A" w:rsidRPr="00313A6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13A6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2E9DB40" w14:textId="77777777" w:rsidR="0071340C" w:rsidRPr="00313A6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313A6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313A6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313A6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08D0269" w14:textId="77777777" w:rsidR="0071340C" w:rsidRPr="00313A6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6CA26004" w14:textId="77777777" w:rsidR="0071340C" w:rsidRPr="00313A6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C4A6C9F" w14:textId="77777777" w:rsidR="0071340C" w:rsidRPr="00313A6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13A6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E35CA48" w14:textId="77777777" w:rsidR="0071340C" w:rsidRPr="00313A6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13A6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313A6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313A6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09E00AD" w14:textId="77777777" w:rsidR="0071340C" w:rsidRPr="00313A6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388CC27E" w14:textId="77777777" w:rsidR="0071340C" w:rsidRPr="00313A6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B0E26DB" w14:textId="77777777" w:rsidR="00DC652A" w:rsidRPr="00313A6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13A6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313A6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313A6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8F5532F" w14:textId="77777777" w:rsidR="00DC652A" w:rsidRPr="00313A6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313A6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313A6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313A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68511AF" w14:textId="77777777" w:rsidR="0093388F" w:rsidRPr="00313A6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313A6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A0437B9" w14:textId="77777777" w:rsidR="0093388F" w:rsidRPr="00313A6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EDA832E" w14:textId="77777777" w:rsidR="0093388F" w:rsidRPr="00313A6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313A6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FE766C9" w14:textId="77777777" w:rsidR="00CB29AC" w:rsidRPr="00313A6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B5EF63A" w14:textId="77777777" w:rsidR="00CB29AC" w:rsidRPr="00313A6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13A6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518D44E" w14:textId="77777777" w:rsidR="00830970" w:rsidRPr="00313A6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313A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313A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313A6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49587E2" w14:textId="77777777" w:rsidR="00E27ABB" w:rsidRPr="00313A6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13A6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13A68" w14:paraId="7B6FFC8E" w14:textId="77777777" w:rsidTr="00467CA2">
        <w:tc>
          <w:tcPr>
            <w:tcW w:w="2660" w:type="dxa"/>
            <w:shd w:val="clear" w:color="auto" w:fill="auto"/>
          </w:tcPr>
          <w:p w14:paraId="678AB0E1" w14:textId="77777777" w:rsidR="00D520D3" w:rsidRPr="00313A6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EB0A864" w14:textId="77777777" w:rsidR="00D520D3" w:rsidRPr="00313A6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13A6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A38D972" w14:textId="77777777" w:rsidR="00D520D3" w:rsidRPr="00313A6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13A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1FAD171" w14:textId="77777777" w:rsidR="00D520D3" w:rsidRPr="00313A6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E41AC86" w14:textId="77777777" w:rsidR="00D520D3" w:rsidRPr="00313A6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13A6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846DAB" w14:textId="77777777" w:rsidR="00D520D3" w:rsidRPr="00313A6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13A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C47BB" w:rsidRPr="00313A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313A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313A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313A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238BFB6" w14:textId="77777777" w:rsidR="00E27ABB" w:rsidRPr="00313A6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13A68" w:rsidSect="00A44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E25ED" w14:textId="77777777" w:rsidR="00A44931" w:rsidRDefault="00A44931" w:rsidP="00025386">
      <w:pPr>
        <w:spacing w:after="0" w:line="240" w:lineRule="auto"/>
      </w:pPr>
      <w:r>
        <w:separator/>
      </w:r>
    </w:p>
  </w:endnote>
  <w:endnote w:type="continuationSeparator" w:id="0">
    <w:p w14:paraId="330D4CE7" w14:textId="77777777" w:rsidR="00A44931" w:rsidRDefault="00A449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5BE77" w14:textId="77777777" w:rsidR="004C47BB" w:rsidRDefault="004C47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6869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7F9EC3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C07351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B8C771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A84AB" w14:textId="77777777" w:rsidR="004C47BB" w:rsidRDefault="004C47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2F07D" w14:textId="77777777" w:rsidR="00A44931" w:rsidRDefault="00A44931" w:rsidP="00025386">
      <w:pPr>
        <w:spacing w:after="0" w:line="240" w:lineRule="auto"/>
      </w:pPr>
      <w:r>
        <w:separator/>
      </w:r>
    </w:p>
  </w:footnote>
  <w:footnote w:type="continuationSeparator" w:id="0">
    <w:p w14:paraId="37894150" w14:textId="77777777" w:rsidR="00A44931" w:rsidRDefault="00A449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23E1B" w14:textId="77777777" w:rsidR="004C47BB" w:rsidRDefault="004C47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BBE80" w14:textId="77777777" w:rsidR="004C47BB" w:rsidRDefault="004C47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74D63" w14:textId="77777777" w:rsidR="004C47BB" w:rsidRDefault="004C47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839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493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13A68"/>
    <w:rsid w:val="004374F2"/>
    <w:rsid w:val="00460705"/>
    <w:rsid w:val="00467CA2"/>
    <w:rsid w:val="00485239"/>
    <w:rsid w:val="004C47BB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44931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41989"/>
  <w15:chartTrackingRefBased/>
  <w15:docId w15:val="{7F3652BF-9005-4AE2-BA3C-E8EE83844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2024-01-25T06:59:00Z</dcterms:created>
  <dcterms:modified xsi:type="dcterms:W3CDTF">2024-01-25T06:59:00Z</dcterms:modified>
</cp:coreProperties>
</file>