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206BA" w14:textId="62163EA6" w:rsidR="00D62E6E" w:rsidRPr="00A0677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0677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06771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A0677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06771" w14:paraId="79E6ACC1" w14:textId="77777777" w:rsidTr="00D62E6E">
        <w:tc>
          <w:tcPr>
            <w:tcW w:w="2800" w:type="dxa"/>
            <w:shd w:val="clear" w:color="auto" w:fill="auto"/>
          </w:tcPr>
          <w:p w14:paraId="6B090587" w14:textId="77777777" w:rsidR="00D62E6E" w:rsidRPr="00A0677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0677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0677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42604D4" w14:textId="77777777" w:rsidR="00D62E6E" w:rsidRPr="00A0677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1940B5C" w14:textId="77777777" w:rsidR="00D62E6E" w:rsidRPr="00A0677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84BA2A" w14:textId="77777777" w:rsidR="00D62E6E" w:rsidRPr="00A0677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067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0677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067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06771" w14:paraId="6B47C20F" w14:textId="77777777" w:rsidTr="00D62E6E">
        <w:tc>
          <w:tcPr>
            <w:tcW w:w="2800" w:type="dxa"/>
            <w:shd w:val="clear" w:color="auto" w:fill="auto"/>
          </w:tcPr>
          <w:p w14:paraId="217E5D9A" w14:textId="77777777" w:rsidR="00D62E6E" w:rsidRPr="00A0677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0677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D9AF98" w14:textId="77777777" w:rsidR="00D62E6E" w:rsidRPr="00A0677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5321B1B" w14:textId="77777777" w:rsidR="00D62E6E" w:rsidRPr="00A0677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46C030" w14:textId="77777777" w:rsidR="00D62E6E" w:rsidRPr="00A0677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067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0677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0677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AECA45F" w14:textId="77777777" w:rsidR="00BC121E" w:rsidRPr="00A0677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44E5" w:rsidRPr="00A06771" w14:paraId="0E8B168E" w14:textId="77777777" w:rsidTr="0099596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36AB225" w14:textId="77777777" w:rsidR="00DE44E5" w:rsidRPr="00A06771" w:rsidRDefault="00DE44E5" w:rsidP="0099596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F4102EB" w14:textId="77777777" w:rsidR="00DE44E5" w:rsidRPr="00A06771" w:rsidRDefault="00DE44E5" w:rsidP="0099596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0677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A0677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A06771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A06771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A06771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A06771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C19C42C" w14:textId="77777777" w:rsidR="00DE44E5" w:rsidRPr="00A06771" w:rsidRDefault="00DE44E5" w:rsidP="0099596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3877472" w14:textId="77777777" w:rsidR="00DE44E5" w:rsidRPr="00A06771" w:rsidRDefault="00DE44E5" w:rsidP="0099596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8ECF099" w14:textId="77777777" w:rsidR="00BC121E" w:rsidRPr="00A06771" w:rsidRDefault="00DE44E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067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0677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0677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06771" w14:paraId="38E33200" w14:textId="77777777" w:rsidTr="00D62E6E">
        <w:tc>
          <w:tcPr>
            <w:tcW w:w="2269" w:type="dxa"/>
            <w:shd w:val="clear" w:color="auto" w:fill="auto"/>
          </w:tcPr>
          <w:p w14:paraId="04D6DB1A" w14:textId="77777777" w:rsidR="00D62E6E" w:rsidRPr="00A0677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A02CCB" w14:textId="77777777" w:rsidR="00D62E6E" w:rsidRPr="00A06771" w:rsidRDefault="00DE44E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ryb, śledzi i przetworów rybnych</w:t>
            </w:r>
            <w:r w:rsidR="00D62E6E" w:rsidRPr="00A067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E44E5" w:rsidRPr="00A06771" w14:paraId="667B896D" w14:textId="77777777" w:rsidTr="00995968">
        <w:tc>
          <w:tcPr>
            <w:tcW w:w="2269" w:type="dxa"/>
            <w:shd w:val="clear" w:color="auto" w:fill="auto"/>
          </w:tcPr>
          <w:p w14:paraId="7F02040F" w14:textId="77777777" w:rsidR="00DE44E5" w:rsidRPr="00A06771" w:rsidRDefault="00DE44E5" w:rsidP="009959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62C065" w14:textId="77777777" w:rsidR="00DE44E5" w:rsidRPr="00A06771" w:rsidRDefault="00DE44E5" w:rsidP="009959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7/2024</w:t>
            </w:r>
          </w:p>
        </w:tc>
      </w:tr>
    </w:tbl>
    <w:p w14:paraId="2C541748" w14:textId="77777777" w:rsidR="00BC121E" w:rsidRPr="00A06771" w:rsidRDefault="00DE44E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067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067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0677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0677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067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0677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10DE239" w14:textId="77777777" w:rsidR="00BC121E" w:rsidRPr="00A0677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0677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1363D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067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067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0677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0677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A0677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0677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CAC7FF7" w14:textId="77777777" w:rsidR="00BC121E" w:rsidRPr="00A0677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0677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8D39299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A067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0677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A0677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0677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A0677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0B63014" w14:textId="77777777" w:rsidR="00BF69A4" w:rsidRPr="00A0677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0677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06771" w14:paraId="69BF004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20CB" w14:textId="77777777" w:rsidR="00BC121E" w:rsidRPr="00A0677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9E810" w14:textId="77777777" w:rsidR="00BC121E" w:rsidRPr="00A0677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645C" w14:textId="77777777" w:rsidR="00BC121E" w:rsidRPr="00A0677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06771" w14:paraId="3B4965E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8791" w14:textId="77777777" w:rsidR="00BC121E" w:rsidRPr="00A0677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AA3B" w14:textId="77777777" w:rsidR="00BC121E" w:rsidRPr="00A0677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96A23" w14:textId="77777777" w:rsidR="00BC121E" w:rsidRPr="00A0677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06771" w14:paraId="181C2EA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462E" w14:textId="77777777" w:rsidR="00BC121E" w:rsidRPr="00A0677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0A3B" w14:textId="77777777" w:rsidR="00BC121E" w:rsidRPr="00A0677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6A1F" w14:textId="77777777" w:rsidR="00BC121E" w:rsidRPr="00A0677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C36C591" w14:textId="77777777" w:rsidR="00BC121E" w:rsidRPr="00A0677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0677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C45F9AF" w14:textId="77777777" w:rsidR="00BC121E" w:rsidRPr="00A0677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06771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3887649" w14:textId="77777777" w:rsidR="00067B62" w:rsidRPr="00A0677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0677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0677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0677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52E7B79" w14:textId="77777777" w:rsidR="00067B62" w:rsidRPr="00A0677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06771" w14:paraId="5BB770CF" w14:textId="77777777" w:rsidTr="00620E37">
        <w:tc>
          <w:tcPr>
            <w:tcW w:w="2660" w:type="dxa"/>
            <w:shd w:val="clear" w:color="auto" w:fill="auto"/>
          </w:tcPr>
          <w:p w14:paraId="1343D090" w14:textId="77777777" w:rsidR="00BC121E" w:rsidRPr="00A0677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BA4E4AD" w14:textId="77777777" w:rsidR="00BC121E" w:rsidRPr="00A0677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FE59BCF" w14:textId="77777777" w:rsidR="00BC121E" w:rsidRPr="00A0677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067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067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69741AB" w14:textId="77777777" w:rsidR="00BC121E" w:rsidRPr="00A0677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3BF2580" w14:textId="77777777" w:rsidR="00BC121E" w:rsidRPr="00A0677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0E53F3" w14:textId="77777777" w:rsidR="00BC121E" w:rsidRPr="00A0677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067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067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0677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76FA5BE" w14:textId="77777777" w:rsidR="00106AC7" w:rsidRPr="00A06771" w:rsidRDefault="00106AC7" w:rsidP="00BC121E">
      <w:pPr>
        <w:rPr>
          <w:rFonts w:ascii="Arial Narrow" w:hAnsi="Arial Narrow"/>
        </w:rPr>
      </w:pPr>
    </w:p>
    <w:sectPr w:rsidR="00106AC7" w:rsidRPr="00A06771" w:rsidSect="005E453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E4B16" w14:textId="77777777" w:rsidR="005E4533" w:rsidRDefault="005E4533">
      <w:r>
        <w:separator/>
      </w:r>
    </w:p>
  </w:endnote>
  <w:endnote w:type="continuationSeparator" w:id="0">
    <w:p w14:paraId="61B52ACD" w14:textId="77777777" w:rsidR="005E4533" w:rsidRDefault="005E4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F1CA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6B15B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0398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2DA931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8F4DA09">
        <v:line id="_x0000_s1025" style="position:absolute;left:0;text-align:left;z-index:251657728" from="-3.85pt,8.7pt" to="455.15pt,8.7pt"/>
      </w:pict>
    </w:r>
  </w:p>
  <w:p w14:paraId="26494D3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FBB50" w14:textId="77777777" w:rsidR="00DE44E5" w:rsidRDefault="00DE44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84846" w14:textId="77777777" w:rsidR="005E4533" w:rsidRDefault="005E4533">
      <w:r>
        <w:separator/>
      </w:r>
    </w:p>
  </w:footnote>
  <w:footnote w:type="continuationSeparator" w:id="0">
    <w:p w14:paraId="3AE5D795" w14:textId="77777777" w:rsidR="005E4533" w:rsidRDefault="005E4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22F0A" w14:textId="77777777" w:rsidR="00DE44E5" w:rsidRDefault="00DE44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F18DE" w14:textId="77777777" w:rsidR="00DE44E5" w:rsidRDefault="00DE44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333F1" w14:textId="77777777" w:rsidR="00DE44E5" w:rsidRDefault="00DE44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0806598">
    <w:abstractNumId w:val="13"/>
  </w:num>
  <w:num w:numId="2" w16cid:durableId="1057515771">
    <w:abstractNumId w:val="0"/>
  </w:num>
  <w:num w:numId="3" w16cid:durableId="638651070">
    <w:abstractNumId w:val="11"/>
  </w:num>
  <w:num w:numId="4" w16cid:durableId="1151867584">
    <w:abstractNumId w:val="8"/>
  </w:num>
  <w:num w:numId="5" w16cid:durableId="1931312514">
    <w:abstractNumId w:val="7"/>
  </w:num>
  <w:num w:numId="6" w16cid:durableId="1061712555">
    <w:abstractNumId w:val="1"/>
  </w:num>
  <w:num w:numId="7" w16cid:durableId="1440566844">
    <w:abstractNumId w:val="6"/>
  </w:num>
  <w:num w:numId="8" w16cid:durableId="273290863">
    <w:abstractNumId w:val="3"/>
  </w:num>
  <w:num w:numId="9" w16cid:durableId="1684435302">
    <w:abstractNumId w:val="2"/>
  </w:num>
  <w:num w:numId="10" w16cid:durableId="398400806">
    <w:abstractNumId w:val="5"/>
  </w:num>
  <w:num w:numId="11" w16cid:durableId="1984693375">
    <w:abstractNumId w:val="10"/>
  </w:num>
  <w:num w:numId="12" w16cid:durableId="424110505">
    <w:abstractNumId w:val="4"/>
  </w:num>
  <w:num w:numId="13" w16cid:durableId="1274632925">
    <w:abstractNumId w:val="9"/>
  </w:num>
  <w:num w:numId="14" w16cid:durableId="6566108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53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4533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06771"/>
    <w:rsid w:val="00A24942"/>
    <w:rsid w:val="00A311C9"/>
    <w:rsid w:val="00A46EFE"/>
    <w:rsid w:val="00A73C79"/>
    <w:rsid w:val="00A7553B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E44E5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AE681"/>
  <w15:chartTrackingRefBased/>
  <w15:docId w15:val="{A384910D-F131-4E13-BBD5-7B206673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2024-01-25T07:02:00Z</dcterms:created>
  <dcterms:modified xsi:type="dcterms:W3CDTF">2024-01-25T07:02:00Z</dcterms:modified>
</cp:coreProperties>
</file>