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76295" w14:textId="77777777" w:rsidR="003E6519" w:rsidRPr="00BB65F2" w:rsidRDefault="00190002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B65F2">
        <w:rPr>
          <w:rFonts w:ascii="Arial Narrow" w:hAnsi="Arial Narrow" w:cs="Arial"/>
          <w:sz w:val="24"/>
          <w:szCs w:val="24"/>
        </w:rPr>
        <w:t>Bydgoszcz</w:t>
      </w:r>
      <w:r w:rsidR="003E6519" w:rsidRPr="00BB65F2">
        <w:rPr>
          <w:rFonts w:ascii="Arial Narrow" w:hAnsi="Arial Narrow" w:cs="Arial"/>
          <w:sz w:val="24"/>
          <w:szCs w:val="24"/>
        </w:rPr>
        <w:t xml:space="preserve"> dnia: </w:t>
      </w:r>
      <w:r w:rsidRPr="00BB65F2">
        <w:rPr>
          <w:rFonts w:ascii="Arial Narrow" w:hAnsi="Arial Narrow" w:cs="Arial"/>
          <w:sz w:val="24"/>
          <w:szCs w:val="24"/>
        </w:rPr>
        <w:t>2024-01-26</w:t>
      </w:r>
    </w:p>
    <w:p w14:paraId="4A5DA80C" w14:textId="77777777" w:rsidR="003E6519" w:rsidRPr="00BB65F2" w:rsidRDefault="00190002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B65F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604BDDD" w14:textId="77777777" w:rsidR="003E6519" w:rsidRPr="00BB65F2" w:rsidRDefault="00190002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B65F2">
        <w:rPr>
          <w:rFonts w:ascii="Arial Narrow" w:hAnsi="Arial Narrow" w:cs="Arial"/>
          <w:sz w:val="24"/>
          <w:szCs w:val="24"/>
        </w:rPr>
        <w:t>Powstańców Warszawy</w:t>
      </w:r>
      <w:r w:rsidR="003E6519" w:rsidRPr="00BB65F2">
        <w:rPr>
          <w:rFonts w:ascii="Arial Narrow" w:hAnsi="Arial Narrow" w:cs="Arial"/>
          <w:sz w:val="24"/>
          <w:szCs w:val="24"/>
        </w:rPr>
        <w:t xml:space="preserve"> </w:t>
      </w:r>
      <w:r w:rsidRPr="00BB65F2">
        <w:rPr>
          <w:rFonts w:ascii="Arial Narrow" w:hAnsi="Arial Narrow" w:cs="Arial"/>
          <w:sz w:val="24"/>
          <w:szCs w:val="24"/>
        </w:rPr>
        <w:t>5</w:t>
      </w:r>
    </w:p>
    <w:p w14:paraId="7EF4712B" w14:textId="77777777" w:rsidR="003E6519" w:rsidRPr="00BB65F2" w:rsidRDefault="00190002" w:rsidP="003E6519">
      <w:pPr>
        <w:rPr>
          <w:rFonts w:ascii="Arial Narrow" w:hAnsi="Arial Narrow" w:cs="Arial"/>
          <w:sz w:val="24"/>
          <w:szCs w:val="24"/>
        </w:rPr>
      </w:pPr>
      <w:r w:rsidRPr="00BB65F2">
        <w:rPr>
          <w:rFonts w:ascii="Arial Narrow" w:hAnsi="Arial Narrow" w:cs="Arial"/>
          <w:sz w:val="24"/>
          <w:szCs w:val="24"/>
        </w:rPr>
        <w:t>85-681</w:t>
      </w:r>
      <w:r w:rsidR="003E6519" w:rsidRPr="00BB65F2">
        <w:rPr>
          <w:rFonts w:ascii="Arial Narrow" w:hAnsi="Arial Narrow" w:cs="Arial"/>
          <w:sz w:val="24"/>
          <w:szCs w:val="24"/>
        </w:rPr>
        <w:t xml:space="preserve"> </w:t>
      </w:r>
      <w:r w:rsidRPr="00BB65F2">
        <w:rPr>
          <w:rFonts w:ascii="Arial Narrow" w:hAnsi="Arial Narrow" w:cs="Arial"/>
          <w:sz w:val="24"/>
          <w:szCs w:val="24"/>
        </w:rPr>
        <w:t>Bydgoszcz</w:t>
      </w:r>
    </w:p>
    <w:p w14:paraId="02A66D12" w14:textId="77777777" w:rsidR="003E6519" w:rsidRPr="00BB65F2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BB65F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5B2F520" w14:textId="77777777" w:rsidR="003E6519" w:rsidRPr="00BB65F2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B65F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B65F2" w14:paraId="3A4C743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729F32" w14:textId="77777777" w:rsidR="003E6519" w:rsidRPr="00BB65F2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B65F2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1523873" w14:textId="77777777" w:rsidR="003E6519" w:rsidRPr="00BB65F2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B65F2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2130CB1" w14:textId="77777777" w:rsidR="003E6519" w:rsidRPr="00BB65F2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B65F2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FDAAA4E" w14:textId="77777777" w:rsidR="003E6519" w:rsidRPr="00BB65F2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B65F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B65F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B65F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B65F2" w14:paraId="7928780B" w14:textId="77777777" w:rsidTr="001A0FA2">
        <w:tc>
          <w:tcPr>
            <w:tcW w:w="2269" w:type="dxa"/>
            <w:shd w:val="clear" w:color="auto" w:fill="auto"/>
          </w:tcPr>
          <w:p w14:paraId="12C46188" w14:textId="77777777" w:rsidR="003E6519" w:rsidRPr="00BB65F2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B65F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DE672A" w14:textId="77777777" w:rsidR="003E6519" w:rsidRPr="00BB65F2" w:rsidRDefault="0019000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B65F2">
              <w:rPr>
                <w:rFonts w:ascii="Arial Narrow" w:hAnsi="Arial Narrow" w:cs="Arial"/>
                <w:bCs/>
                <w:sz w:val="24"/>
                <w:szCs w:val="24"/>
              </w:rPr>
              <w:t>Dostawa doposażenia wieży endoskopowej Einstein Vision 1.0 i odzieży ochrony radiologicznej</w:t>
            </w:r>
            <w:r w:rsidR="003E6519" w:rsidRPr="00BB65F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90002" w:rsidRPr="00BB65F2" w14:paraId="3278E2DF" w14:textId="77777777" w:rsidTr="00A22B2C">
        <w:tc>
          <w:tcPr>
            <w:tcW w:w="2269" w:type="dxa"/>
            <w:shd w:val="clear" w:color="auto" w:fill="auto"/>
          </w:tcPr>
          <w:p w14:paraId="20922A45" w14:textId="77777777" w:rsidR="00190002" w:rsidRPr="00BB65F2" w:rsidRDefault="00190002" w:rsidP="00A22B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B65F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6C5EAD" w14:textId="77777777" w:rsidR="00190002" w:rsidRPr="00BB65F2" w:rsidRDefault="00190002" w:rsidP="00A22B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B65F2">
              <w:rPr>
                <w:rFonts w:ascii="Arial Narrow" w:hAnsi="Arial Narrow" w:cs="Arial"/>
                <w:bCs/>
                <w:sz w:val="24"/>
                <w:szCs w:val="24"/>
              </w:rPr>
              <w:t>4/2024</w:t>
            </w:r>
          </w:p>
        </w:tc>
      </w:tr>
    </w:tbl>
    <w:p w14:paraId="62A45E8D" w14:textId="77777777" w:rsidR="00890B92" w:rsidRPr="00BB65F2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B65F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B65F2">
        <w:rPr>
          <w:rFonts w:ascii="Arial Narrow" w:hAnsi="Arial Narrow" w:cs="Arial"/>
          <w:sz w:val="24"/>
          <w:szCs w:val="24"/>
        </w:rPr>
        <w:t>22</w:t>
      </w:r>
      <w:r w:rsidR="0049054E" w:rsidRPr="00BB65F2">
        <w:rPr>
          <w:rFonts w:ascii="Arial Narrow" w:hAnsi="Arial Narrow" w:cs="Arial"/>
          <w:sz w:val="24"/>
          <w:szCs w:val="24"/>
        </w:rPr>
        <w:t>2</w:t>
      </w:r>
      <w:r w:rsidRPr="00BB65F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B65F2">
        <w:rPr>
          <w:rFonts w:ascii="Arial Narrow" w:hAnsi="Arial Narrow" w:cs="Arial"/>
          <w:sz w:val="24"/>
          <w:szCs w:val="24"/>
        </w:rPr>
        <w:t>4</w:t>
      </w:r>
      <w:r w:rsidRPr="00BB65F2">
        <w:rPr>
          <w:rFonts w:ascii="Arial Narrow" w:hAnsi="Arial Narrow" w:cs="Arial"/>
          <w:sz w:val="24"/>
          <w:szCs w:val="24"/>
        </w:rPr>
        <w:t xml:space="preserve"> </w:t>
      </w:r>
      <w:r w:rsidR="00890B92" w:rsidRPr="00BB65F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B65F2">
        <w:rPr>
          <w:rFonts w:ascii="Arial Narrow" w:hAnsi="Arial Narrow" w:cs="Arial"/>
          <w:sz w:val="24"/>
          <w:szCs w:val="24"/>
        </w:rPr>
        <w:t xml:space="preserve"> </w:t>
      </w:r>
      <w:r w:rsidR="00190002" w:rsidRPr="00BB65F2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BB65F2">
        <w:rPr>
          <w:rFonts w:ascii="Arial Narrow" w:hAnsi="Arial Narrow" w:cs="Arial"/>
          <w:sz w:val="24"/>
          <w:szCs w:val="24"/>
        </w:rPr>
        <w:t xml:space="preserve"> </w:t>
      </w:r>
      <w:r w:rsidR="00890B92" w:rsidRPr="00BB65F2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BB65F2">
        <w:rPr>
          <w:rFonts w:ascii="Arial Narrow" w:hAnsi="Arial Narrow" w:cs="Arial"/>
          <w:sz w:val="24"/>
          <w:szCs w:val="24"/>
        </w:rPr>
        <w:t xml:space="preserve"> dla</w:t>
      </w:r>
      <w:r w:rsidR="00890B92" w:rsidRPr="00BB65F2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90002" w:rsidRPr="00BB65F2" w14:paraId="70765079" w14:textId="77777777" w:rsidTr="00A22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CC2362" w14:textId="77777777" w:rsidR="00190002" w:rsidRPr="00BB65F2" w:rsidRDefault="00190002" w:rsidP="00A22B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65F2">
              <w:rPr>
                <w:rFonts w:ascii="Arial Narrow" w:hAnsi="Arial Narrow" w:cs="Arial"/>
                <w:sz w:val="24"/>
                <w:szCs w:val="24"/>
              </w:rPr>
              <w:t>części 1 zamówienia w wysokości 84 823.20 zł brutto;</w:t>
            </w:r>
          </w:p>
        </w:tc>
      </w:tr>
      <w:tr w:rsidR="00190002" w:rsidRPr="00BB65F2" w14:paraId="686C1732" w14:textId="77777777" w:rsidTr="00A22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FA250D" w14:textId="77777777" w:rsidR="00190002" w:rsidRPr="00BB65F2" w:rsidRDefault="00190002" w:rsidP="00A22B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65F2">
              <w:rPr>
                <w:rFonts w:ascii="Arial Narrow" w:hAnsi="Arial Narrow" w:cs="Arial"/>
                <w:sz w:val="24"/>
                <w:szCs w:val="24"/>
              </w:rPr>
              <w:t>części 2 zamówienia w wysokości 24 991.89 zł brutto;</w:t>
            </w:r>
          </w:p>
        </w:tc>
      </w:tr>
    </w:tbl>
    <w:p w14:paraId="15C2D134" w14:textId="77777777" w:rsidR="00890B92" w:rsidRPr="00BB65F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DE06AEA" w14:textId="77777777" w:rsidR="00510EC8" w:rsidRPr="00BB65F2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5728798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B65F2">
        <w:rPr>
          <w:rFonts w:ascii="Arial Narrow" w:hAnsi="Arial Narrow" w:cs="Arial"/>
          <w:i/>
          <w:szCs w:val="24"/>
        </w:rPr>
        <w:t>Zamawiający</w:t>
      </w:r>
    </w:p>
    <w:p w14:paraId="41A3D564" w14:textId="77777777" w:rsidR="00BB65F2" w:rsidRDefault="00BB65F2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18164402" w14:textId="77777777" w:rsidR="00BB65F2" w:rsidRDefault="00BB65F2" w:rsidP="00BB6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5909FF" w14:textId="77777777" w:rsidR="00BB65F2" w:rsidRDefault="00BB65F2" w:rsidP="00BB6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5BEFAC" w14:textId="77777777" w:rsidR="00BB65F2" w:rsidRDefault="00BB65F2" w:rsidP="00BB6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C62AEA" w14:textId="77777777" w:rsidR="00BB65F2" w:rsidRDefault="00BB65F2" w:rsidP="00BB6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7B3C9B" w14:textId="77777777" w:rsidR="00BB65F2" w:rsidRDefault="00BB65F2" w:rsidP="00BB6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501FA7" w14:textId="77777777" w:rsidR="00BB65F2" w:rsidRDefault="00BB65F2" w:rsidP="00BB6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D46728" w14:textId="291A0AFA" w:rsidR="00BB65F2" w:rsidRPr="00B9724A" w:rsidRDefault="00BB65F2" w:rsidP="00BB6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20865DBF" w14:textId="77777777" w:rsidR="00BB65F2" w:rsidRPr="00B9724A" w:rsidRDefault="00BB65F2" w:rsidP="00BB6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5DC737A9" w14:textId="77777777" w:rsidR="00BB65F2" w:rsidRPr="00F60D92" w:rsidRDefault="00BB65F2" w:rsidP="00BB65F2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3EAF2EFA" w14:textId="61960CB1" w:rsidR="00BB65F2" w:rsidRPr="00F60D92" w:rsidRDefault="00BB65F2" w:rsidP="00BB65F2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26.01.2024 r.</w:t>
      </w:r>
    </w:p>
    <w:sectPr w:rsidR="00BB65F2" w:rsidRPr="00F60D92" w:rsidSect="00FC3F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C9A59" w14:textId="77777777" w:rsidR="00FC3F61" w:rsidRDefault="00FC3F61">
      <w:r>
        <w:separator/>
      </w:r>
    </w:p>
  </w:endnote>
  <w:endnote w:type="continuationSeparator" w:id="0">
    <w:p w14:paraId="7A4F0F2E" w14:textId="77777777" w:rsidR="00FC3F61" w:rsidRDefault="00FC3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1CB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9BD4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88B9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0CFEF2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871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8396F4" w14:textId="77777777" w:rsidR="009F189D" w:rsidRDefault="009F189D">
    <w:pPr>
      <w:pStyle w:val="Stopka"/>
      <w:tabs>
        <w:tab w:val="clear" w:pos="4536"/>
      </w:tabs>
      <w:jc w:val="center"/>
    </w:pPr>
  </w:p>
  <w:p w14:paraId="6A42C6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5785A" w14:textId="77777777" w:rsidR="00FC3F61" w:rsidRDefault="00FC3F61">
      <w:r>
        <w:separator/>
      </w:r>
    </w:p>
  </w:footnote>
  <w:footnote w:type="continuationSeparator" w:id="0">
    <w:p w14:paraId="5628C021" w14:textId="77777777" w:rsidR="00FC3F61" w:rsidRDefault="00FC3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F501E" w14:textId="77777777" w:rsidR="00190002" w:rsidRDefault="001900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BB045" w14:textId="77777777" w:rsidR="00190002" w:rsidRDefault="001900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DB11F" w14:textId="77777777" w:rsidR="00190002" w:rsidRDefault="001900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3F61"/>
    <w:rsid w:val="00007727"/>
    <w:rsid w:val="00017720"/>
    <w:rsid w:val="00035488"/>
    <w:rsid w:val="000D7F25"/>
    <w:rsid w:val="000E00E5"/>
    <w:rsid w:val="00173B20"/>
    <w:rsid w:val="00190002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B65F2"/>
    <w:rsid w:val="00BE7129"/>
    <w:rsid w:val="00C236D3"/>
    <w:rsid w:val="00C659E2"/>
    <w:rsid w:val="00C902DE"/>
    <w:rsid w:val="00CB0802"/>
    <w:rsid w:val="00D7128F"/>
    <w:rsid w:val="00EA3476"/>
    <w:rsid w:val="00F95C33"/>
    <w:rsid w:val="00FC3F6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A558A"/>
  <w15:chartTrackingRefBased/>
  <w15:docId w15:val="{4B6266A5-07C9-4FEC-A844-C81E1890F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B65F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B6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2024-01-26T06:00:00Z</dcterms:created>
  <dcterms:modified xsi:type="dcterms:W3CDTF">2024-01-26T06:01:00Z</dcterms:modified>
</cp:coreProperties>
</file>