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53345" w14:textId="388F6BD4" w:rsidR="003E6519" w:rsidRPr="005A4FEE" w:rsidRDefault="00D45A0C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A4FEE">
        <w:rPr>
          <w:rFonts w:ascii="Arial Narrow" w:hAnsi="Arial Narrow" w:cs="Arial"/>
          <w:sz w:val="22"/>
          <w:szCs w:val="22"/>
        </w:rPr>
        <w:t>Bydgoszcz</w:t>
      </w:r>
      <w:r w:rsidR="003E6519" w:rsidRPr="005A4FEE">
        <w:rPr>
          <w:rFonts w:ascii="Arial Narrow" w:hAnsi="Arial Narrow" w:cs="Arial"/>
          <w:sz w:val="22"/>
          <w:szCs w:val="22"/>
        </w:rPr>
        <w:t xml:space="preserve"> dnia: </w:t>
      </w:r>
      <w:r w:rsidRPr="005A4FEE">
        <w:rPr>
          <w:rFonts w:ascii="Arial Narrow" w:hAnsi="Arial Narrow" w:cs="Arial"/>
          <w:sz w:val="22"/>
          <w:szCs w:val="22"/>
        </w:rPr>
        <w:t>2024-01-26</w:t>
      </w:r>
    </w:p>
    <w:p w14:paraId="5E9CA3F9" w14:textId="3AFADA83" w:rsidR="003E6519" w:rsidRPr="005A4FEE" w:rsidRDefault="00D45A0C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A4FE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4B735B" w14:textId="6A8ECF1B" w:rsidR="003E6519" w:rsidRPr="005A4FEE" w:rsidRDefault="00D45A0C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A4FEE">
        <w:rPr>
          <w:rFonts w:ascii="Arial Narrow" w:hAnsi="Arial Narrow" w:cs="Arial"/>
          <w:sz w:val="22"/>
          <w:szCs w:val="22"/>
        </w:rPr>
        <w:t>Powstańców Warszawy</w:t>
      </w:r>
      <w:r w:rsidR="003E6519" w:rsidRPr="005A4FEE">
        <w:rPr>
          <w:rFonts w:ascii="Arial Narrow" w:hAnsi="Arial Narrow" w:cs="Arial"/>
          <w:sz w:val="22"/>
          <w:szCs w:val="22"/>
        </w:rPr>
        <w:t xml:space="preserve"> </w:t>
      </w:r>
      <w:r w:rsidRPr="005A4FEE">
        <w:rPr>
          <w:rFonts w:ascii="Arial Narrow" w:hAnsi="Arial Narrow" w:cs="Arial"/>
          <w:sz w:val="22"/>
          <w:szCs w:val="22"/>
        </w:rPr>
        <w:t>5</w:t>
      </w:r>
    </w:p>
    <w:p w14:paraId="7B95331C" w14:textId="5E9C6CB9" w:rsidR="003E6519" w:rsidRPr="005A4FEE" w:rsidRDefault="00D45A0C" w:rsidP="003E6519">
      <w:pPr>
        <w:rPr>
          <w:rFonts w:ascii="Arial Narrow" w:hAnsi="Arial Narrow" w:cs="Arial"/>
          <w:sz w:val="22"/>
          <w:szCs w:val="22"/>
        </w:rPr>
      </w:pPr>
      <w:r w:rsidRPr="005A4FEE">
        <w:rPr>
          <w:rFonts w:ascii="Arial Narrow" w:hAnsi="Arial Narrow" w:cs="Arial"/>
          <w:sz w:val="22"/>
          <w:szCs w:val="22"/>
        </w:rPr>
        <w:t>85-681</w:t>
      </w:r>
      <w:r w:rsidR="003E6519" w:rsidRPr="005A4FEE">
        <w:rPr>
          <w:rFonts w:ascii="Arial Narrow" w:hAnsi="Arial Narrow" w:cs="Arial"/>
          <w:sz w:val="22"/>
          <w:szCs w:val="22"/>
        </w:rPr>
        <w:t xml:space="preserve"> </w:t>
      </w:r>
      <w:r w:rsidRPr="005A4FEE">
        <w:rPr>
          <w:rFonts w:ascii="Arial Narrow" w:hAnsi="Arial Narrow" w:cs="Arial"/>
          <w:sz w:val="22"/>
          <w:szCs w:val="22"/>
        </w:rPr>
        <w:t>Bydgoszcz</w:t>
      </w:r>
    </w:p>
    <w:p w14:paraId="25D6BD33" w14:textId="77777777" w:rsidR="003E6519" w:rsidRPr="005A4FEE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5A4FE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A25031A" w14:textId="77777777" w:rsidR="003E6519" w:rsidRPr="005A4FE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5A4FE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A4FEE" w14:paraId="1DDACE4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F4D16A" w14:textId="77777777" w:rsidR="003E6519" w:rsidRPr="005A4FE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A4FEE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312A89A" w14:textId="77777777" w:rsidR="003E6519" w:rsidRPr="005A4FE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A4FEE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E2915D8" w14:textId="77777777" w:rsidR="003E6519" w:rsidRPr="005A4FE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A4FE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937F050" w14:textId="77777777" w:rsidR="003E6519" w:rsidRPr="005A4FE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A4FE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A4FE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A4FE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A4FEE" w14:paraId="3738342D" w14:textId="77777777" w:rsidTr="001A0FA2">
        <w:tc>
          <w:tcPr>
            <w:tcW w:w="2269" w:type="dxa"/>
            <w:shd w:val="clear" w:color="auto" w:fill="auto"/>
          </w:tcPr>
          <w:p w14:paraId="320AF5D2" w14:textId="77777777" w:rsidR="003E6519" w:rsidRPr="005A4FE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853B13" w14:textId="5B04C4AC" w:rsidR="003E6519" w:rsidRPr="005A4FEE" w:rsidRDefault="00D45A0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bCs/>
                <w:sz w:val="22"/>
                <w:szCs w:val="22"/>
              </w:rPr>
              <w:t>Dostawy implantów i materiałów dla Oddziału Chirurgii Szczękowo-Twarzowej, Onkologicznej i Rekonstrukcyjnej na okres 24 miesięcy</w:t>
            </w:r>
            <w:r w:rsidR="003E6519" w:rsidRPr="005A4F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45A0C" w:rsidRPr="005A4FEE" w14:paraId="29F847DE" w14:textId="77777777" w:rsidTr="00294B3C">
        <w:tc>
          <w:tcPr>
            <w:tcW w:w="2269" w:type="dxa"/>
            <w:shd w:val="clear" w:color="auto" w:fill="auto"/>
          </w:tcPr>
          <w:p w14:paraId="68589072" w14:textId="77777777" w:rsidR="00D45A0C" w:rsidRPr="005A4FEE" w:rsidRDefault="00D45A0C" w:rsidP="00294B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AA57D5" w14:textId="4B9FF97E" w:rsidR="00D45A0C" w:rsidRPr="005A4FEE" w:rsidRDefault="00D45A0C" w:rsidP="00294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bCs/>
                <w:sz w:val="22"/>
                <w:szCs w:val="22"/>
              </w:rPr>
              <w:t>3/2024</w:t>
            </w:r>
          </w:p>
        </w:tc>
      </w:tr>
    </w:tbl>
    <w:p w14:paraId="100A58AB" w14:textId="6C251C62" w:rsidR="00890B92" w:rsidRPr="005A4FE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A4FE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A4FEE">
        <w:rPr>
          <w:rFonts w:ascii="Arial Narrow" w:hAnsi="Arial Narrow" w:cs="Arial"/>
          <w:sz w:val="22"/>
          <w:szCs w:val="22"/>
        </w:rPr>
        <w:t>22</w:t>
      </w:r>
      <w:r w:rsidR="0049054E" w:rsidRPr="005A4FEE">
        <w:rPr>
          <w:rFonts w:ascii="Arial Narrow" w:hAnsi="Arial Narrow" w:cs="Arial"/>
          <w:sz w:val="22"/>
          <w:szCs w:val="22"/>
        </w:rPr>
        <w:t>2</w:t>
      </w:r>
      <w:r w:rsidRPr="005A4FE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A4FEE">
        <w:rPr>
          <w:rFonts w:ascii="Arial Narrow" w:hAnsi="Arial Narrow" w:cs="Arial"/>
          <w:sz w:val="22"/>
          <w:szCs w:val="22"/>
        </w:rPr>
        <w:t>4</w:t>
      </w:r>
      <w:r w:rsidRPr="005A4FEE">
        <w:rPr>
          <w:rFonts w:ascii="Arial Narrow" w:hAnsi="Arial Narrow" w:cs="Arial"/>
          <w:sz w:val="22"/>
          <w:szCs w:val="22"/>
        </w:rPr>
        <w:t xml:space="preserve"> </w:t>
      </w:r>
      <w:r w:rsidR="00890B92" w:rsidRPr="005A4FE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A4FEE">
        <w:rPr>
          <w:rFonts w:ascii="Arial Narrow" w:hAnsi="Arial Narrow" w:cs="Arial"/>
          <w:sz w:val="22"/>
          <w:szCs w:val="22"/>
        </w:rPr>
        <w:t xml:space="preserve"> </w:t>
      </w:r>
      <w:r w:rsidR="00D45A0C" w:rsidRPr="005A4FEE">
        <w:rPr>
          <w:rFonts w:ascii="Arial Narrow" w:hAnsi="Arial Narrow" w:cs="Arial"/>
          <w:sz w:val="22"/>
          <w:szCs w:val="22"/>
        </w:rPr>
        <w:t>(</w:t>
      </w:r>
      <w:proofErr w:type="spellStart"/>
      <w:r w:rsidR="00D45A0C" w:rsidRPr="005A4FEE">
        <w:rPr>
          <w:rFonts w:ascii="Arial Narrow" w:hAnsi="Arial Narrow" w:cs="Arial"/>
          <w:sz w:val="22"/>
          <w:szCs w:val="22"/>
        </w:rPr>
        <w:t>t.j</w:t>
      </w:r>
      <w:proofErr w:type="spellEnd"/>
      <w:r w:rsidR="00D45A0C" w:rsidRPr="005A4FE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A4FEE">
        <w:rPr>
          <w:rFonts w:ascii="Arial Narrow" w:hAnsi="Arial Narrow" w:cs="Arial"/>
          <w:sz w:val="22"/>
          <w:szCs w:val="22"/>
        </w:rPr>
        <w:t xml:space="preserve"> </w:t>
      </w:r>
      <w:r w:rsidR="00890B92" w:rsidRPr="005A4FE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A4FEE">
        <w:rPr>
          <w:rFonts w:ascii="Arial Narrow" w:hAnsi="Arial Narrow" w:cs="Arial"/>
          <w:sz w:val="22"/>
          <w:szCs w:val="22"/>
        </w:rPr>
        <w:t xml:space="preserve"> dla</w:t>
      </w:r>
      <w:r w:rsidR="00890B92" w:rsidRPr="005A4FE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45A0C" w:rsidRPr="005A4FEE" w14:paraId="0E16C020" w14:textId="77777777" w:rsidTr="00294B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85D0D" w14:textId="77777777" w:rsidR="00D45A0C" w:rsidRPr="005A4FEE" w:rsidRDefault="00D45A0C" w:rsidP="00294B3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sz w:val="22"/>
                <w:szCs w:val="22"/>
              </w:rPr>
              <w:t>części 1 zamówienia w wysokości 215 890.92 zł brutto;</w:t>
            </w:r>
          </w:p>
        </w:tc>
      </w:tr>
      <w:tr w:rsidR="00D45A0C" w:rsidRPr="005A4FEE" w14:paraId="24A91CB5" w14:textId="77777777" w:rsidTr="00294B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D53D9B" w14:textId="77777777" w:rsidR="00D45A0C" w:rsidRPr="005A4FEE" w:rsidRDefault="00D45A0C" w:rsidP="00294B3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A4FEE">
              <w:rPr>
                <w:rFonts w:ascii="Arial Narrow" w:hAnsi="Arial Narrow" w:cs="Arial"/>
                <w:sz w:val="22"/>
                <w:szCs w:val="22"/>
              </w:rPr>
              <w:t>części 2 zamówienia w wysokości 7 560.00 zł brutto;</w:t>
            </w:r>
          </w:p>
        </w:tc>
      </w:tr>
    </w:tbl>
    <w:p w14:paraId="06BF047A" w14:textId="77777777" w:rsidR="00890B92" w:rsidRPr="005A4FE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91B830D" w14:textId="77777777" w:rsidR="00510EC8" w:rsidRPr="005A4FEE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F7F758B" w14:textId="77777777" w:rsidR="00A80738" w:rsidRPr="005A4FEE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A4FEE">
        <w:rPr>
          <w:rFonts w:ascii="Arial Narrow" w:hAnsi="Arial Narrow" w:cs="Arial"/>
          <w:i/>
          <w:sz w:val="22"/>
          <w:szCs w:val="22"/>
        </w:rPr>
        <w:t>Zamawiający</w:t>
      </w:r>
    </w:p>
    <w:p w14:paraId="5AF13628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6D4B0C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C2F306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766959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D4C0E2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CA76F4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C98985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539075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DE139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11BD4D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BC84DB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52DDC9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B06AAE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29FC53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456B33" w14:textId="77777777" w:rsidR="005A4FEE" w:rsidRDefault="005A4FEE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4D081E" w14:textId="37EDE3B5" w:rsidR="00D111C9" w:rsidRPr="000605ED" w:rsidRDefault="00D111C9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 w:rsidR="005A4FEE"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643D4BD3" w14:textId="77777777" w:rsidR="00D111C9" w:rsidRPr="000605ED" w:rsidRDefault="00D111C9" w:rsidP="00D111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E92D132" w14:textId="77777777" w:rsidR="00D111C9" w:rsidRPr="000605ED" w:rsidRDefault="00D111C9" w:rsidP="00D111C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37CD3DF2" w14:textId="4CD9A54E" w:rsidR="00C236D3" w:rsidRPr="003E6519" w:rsidRDefault="00D111C9" w:rsidP="005A4FEE">
      <w:pPr>
        <w:rPr>
          <w:rFonts w:ascii="Arial" w:hAnsi="Arial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26.01.2024 </w:t>
      </w:r>
      <w:r w:rsidR="005A4FEE">
        <w:rPr>
          <w:rFonts w:ascii="Arial Narrow" w:hAnsi="Arial Narrow"/>
          <w:sz w:val="18"/>
        </w:rPr>
        <w:t>r</w:t>
      </w:r>
      <w:r>
        <w:rPr>
          <w:rFonts w:ascii="Arial Narrow" w:hAnsi="Arial Narrow"/>
          <w:sz w:val="18"/>
        </w:rPr>
        <w:t>.</w:t>
      </w:r>
    </w:p>
    <w:sectPr w:rsidR="00C236D3" w:rsidRPr="003E6519" w:rsidSect="005A4F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9293" w14:textId="77777777" w:rsidR="00D20486" w:rsidRDefault="00D20486">
      <w:r>
        <w:separator/>
      </w:r>
    </w:p>
  </w:endnote>
  <w:endnote w:type="continuationSeparator" w:id="0">
    <w:p w14:paraId="2AA8B78F" w14:textId="77777777" w:rsidR="00D20486" w:rsidRDefault="00D2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3A9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934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14C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9473F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8CC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C35C48" w14:textId="77777777" w:rsidR="009F189D" w:rsidRDefault="009F189D">
    <w:pPr>
      <w:pStyle w:val="Stopka"/>
      <w:tabs>
        <w:tab w:val="clear" w:pos="4536"/>
      </w:tabs>
      <w:jc w:val="center"/>
    </w:pPr>
  </w:p>
  <w:p w14:paraId="17B806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CE660" w14:textId="77777777" w:rsidR="00D20486" w:rsidRDefault="00D20486">
      <w:r>
        <w:separator/>
      </w:r>
    </w:p>
  </w:footnote>
  <w:footnote w:type="continuationSeparator" w:id="0">
    <w:p w14:paraId="5D543156" w14:textId="77777777" w:rsidR="00D20486" w:rsidRDefault="00D20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3357" w14:textId="77777777" w:rsidR="00D45A0C" w:rsidRDefault="00D45A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9083" w14:textId="77777777" w:rsidR="00D45A0C" w:rsidRDefault="00D45A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E65A" w14:textId="77777777" w:rsidR="00D45A0C" w:rsidRDefault="00D45A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4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4FE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11C9"/>
    <w:rsid w:val="00D20486"/>
    <w:rsid w:val="00D45A0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62564"/>
  <w15:chartTrackingRefBased/>
  <w15:docId w15:val="{EE6274DB-1CA0-4574-B00A-22E43A7F7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111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111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2024-01-26T06:36:00Z</cp:lastPrinted>
  <dcterms:created xsi:type="dcterms:W3CDTF">2024-01-26T06:36:00Z</dcterms:created>
  <dcterms:modified xsi:type="dcterms:W3CDTF">2024-01-26T06:36:00Z</dcterms:modified>
</cp:coreProperties>
</file>