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3AB9D" w14:textId="77777777" w:rsidR="00986737" w:rsidRPr="006021F8" w:rsidRDefault="00CD3BD6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021F8">
        <w:rPr>
          <w:rFonts w:ascii="Arial Narrow" w:hAnsi="Arial Narrow" w:cs="Arial"/>
          <w:sz w:val="22"/>
          <w:szCs w:val="22"/>
        </w:rPr>
        <w:t>Bydgoszcz</w:t>
      </w:r>
      <w:r w:rsidR="00986737" w:rsidRPr="006021F8">
        <w:rPr>
          <w:rFonts w:ascii="Arial Narrow" w:hAnsi="Arial Narrow" w:cs="Arial"/>
          <w:sz w:val="22"/>
          <w:szCs w:val="22"/>
        </w:rPr>
        <w:t xml:space="preserve"> dnia: </w:t>
      </w:r>
      <w:r w:rsidRPr="006021F8">
        <w:rPr>
          <w:rFonts w:ascii="Arial Narrow" w:hAnsi="Arial Narrow" w:cs="Arial"/>
          <w:sz w:val="22"/>
          <w:szCs w:val="22"/>
        </w:rPr>
        <w:t>2024-01-26</w:t>
      </w:r>
    </w:p>
    <w:p w14:paraId="2A3B7F34" w14:textId="77777777" w:rsidR="00986737" w:rsidRPr="006021F8" w:rsidRDefault="00CD3BD6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021F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78BA736" w14:textId="77777777" w:rsidR="00986737" w:rsidRPr="006021F8" w:rsidRDefault="00CD3BD6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021F8">
        <w:rPr>
          <w:rFonts w:ascii="Arial Narrow" w:hAnsi="Arial Narrow" w:cs="Arial"/>
          <w:sz w:val="22"/>
          <w:szCs w:val="22"/>
        </w:rPr>
        <w:t>Powstańców Warszawy</w:t>
      </w:r>
      <w:r w:rsidR="00986737" w:rsidRPr="006021F8">
        <w:rPr>
          <w:rFonts w:ascii="Arial Narrow" w:hAnsi="Arial Narrow" w:cs="Arial"/>
          <w:sz w:val="22"/>
          <w:szCs w:val="22"/>
        </w:rPr>
        <w:t xml:space="preserve"> </w:t>
      </w:r>
      <w:r w:rsidRPr="006021F8">
        <w:rPr>
          <w:rFonts w:ascii="Arial Narrow" w:hAnsi="Arial Narrow" w:cs="Arial"/>
          <w:sz w:val="22"/>
          <w:szCs w:val="22"/>
        </w:rPr>
        <w:t>5</w:t>
      </w:r>
    </w:p>
    <w:p w14:paraId="539A9ABB" w14:textId="77777777" w:rsidR="00986737" w:rsidRPr="006021F8" w:rsidRDefault="00CD3BD6" w:rsidP="00986737">
      <w:pPr>
        <w:rPr>
          <w:rFonts w:ascii="Arial Narrow" w:hAnsi="Arial Narrow" w:cs="Arial"/>
          <w:sz w:val="22"/>
          <w:szCs w:val="22"/>
        </w:rPr>
      </w:pPr>
      <w:r w:rsidRPr="006021F8">
        <w:rPr>
          <w:rFonts w:ascii="Arial Narrow" w:hAnsi="Arial Narrow" w:cs="Arial"/>
          <w:sz w:val="22"/>
          <w:szCs w:val="22"/>
        </w:rPr>
        <w:t>85-681</w:t>
      </w:r>
      <w:r w:rsidR="00986737" w:rsidRPr="006021F8">
        <w:rPr>
          <w:rFonts w:ascii="Arial Narrow" w:hAnsi="Arial Narrow" w:cs="Arial"/>
          <w:sz w:val="22"/>
          <w:szCs w:val="22"/>
        </w:rPr>
        <w:t xml:space="preserve"> </w:t>
      </w:r>
      <w:r w:rsidRPr="006021F8">
        <w:rPr>
          <w:rFonts w:ascii="Arial Narrow" w:hAnsi="Arial Narrow" w:cs="Arial"/>
          <w:sz w:val="22"/>
          <w:szCs w:val="22"/>
        </w:rPr>
        <w:t>Bydgoszcz</w:t>
      </w:r>
    </w:p>
    <w:p w14:paraId="6D2EE926" w14:textId="77777777" w:rsidR="00986737" w:rsidRPr="006021F8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6021F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BB34241" w14:textId="77777777" w:rsidR="00986737" w:rsidRPr="006021F8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6021F8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021F8" w14:paraId="3F33837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017D5F" w14:textId="77777777" w:rsidR="00986737" w:rsidRPr="006021F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36478A41" w14:textId="77777777" w:rsidR="00986737" w:rsidRPr="006021F8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021F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18FBC86" w14:textId="77777777" w:rsidR="00986737" w:rsidRPr="006021F8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21F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021F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21F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021F8" w14:paraId="28B6330D" w14:textId="77777777" w:rsidTr="005A632E">
        <w:tc>
          <w:tcPr>
            <w:tcW w:w="2269" w:type="dxa"/>
            <w:shd w:val="clear" w:color="auto" w:fill="auto"/>
          </w:tcPr>
          <w:p w14:paraId="32404383" w14:textId="77777777" w:rsidR="00986737" w:rsidRPr="006021F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6AC28B" w14:textId="77777777" w:rsidR="00986737" w:rsidRPr="006021F8" w:rsidRDefault="00CD3BD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bCs/>
                <w:sz w:val="22"/>
                <w:szCs w:val="22"/>
              </w:rPr>
              <w:t>Dostawa doposażenia wieży endoskopowej Einstein Vision 1.0 i odzieży ochrony radiologicznej</w:t>
            </w:r>
            <w:r w:rsidR="00986737" w:rsidRPr="006021F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D3BD6" w:rsidRPr="006021F8" w14:paraId="0FC20247" w14:textId="77777777" w:rsidTr="00AE7436">
        <w:tc>
          <w:tcPr>
            <w:tcW w:w="2269" w:type="dxa"/>
            <w:shd w:val="clear" w:color="auto" w:fill="auto"/>
          </w:tcPr>
          <w:p w14:paraId="70D14A6B" w14:textId="77777777" w:rsidR="00CD3BD6" w:rsidRPr="006021F8" w:rsidRDefault="00CD3BD6" w:rsidP="00AE74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20DCC4" w14:textId="77777777" w:rsidR="00CD3BD6" w:rsidRPr="006021F8" w:rsidRDefault="00CD3BD6" w:rsidP="00AE74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bCs/>
                <w:sz w:val="22"/>
                <w:szCs w:val="22"/>
              </w:rPr>
              <w:t>4/2024</w:t>
            </w:r>
          </w:p>
        </w:tc>
      </w:tr>
    </w:tbl>
    <w:p w14:paraId="20DE24AD" w14:textId="77777777" w:rsidR="00A80738" w:rsidRPr="006021F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531D43F" w14:textId="77777777" w:rsidR="00D665F5" w:rsidRPr="006021F8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021F8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021F8">
        <w:rPr>
          <w:rFonts w:ascii="Arial Narrow" w:hAnsi="Arial Narrow" w:cs="Arial"/>
          <w:sz w:val="22"/>
          <w:szCs w:val="22"/>
        </w:rPr>
        <w:t>2</w:t>
      </w:r>
      <w:r w:rsidRPr="006021F8">
        <w:rPr>
          <w:rFonts w:ascii="Arial Narrow" w:hAnsi="Arial Narrow" w:cs="Arial"/>
          <w:sz w:val="22"/>
          <w:szCs w:val="22"/>
        </w:rPr>
        <w:t xml:space="preserve"> ust. 5 </w:t>
      </w:r>
      <w:r w:rsidRPr="006021F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021F8">
        <w:rPr>
          <w:rFonts w:ascii="Arial Narrow" w:hAnsi="Arial Narrow" w:cs="Arial"/>
          <w:sz w:val="22"/>
          <w:szCs w:val="22"/>
        </w:rPr>
        <w:t xml:space="preserve"> </w:t>
      </w:r>
      <w:r w:rsidR="00CD3BD6" w:rsidRPr="006021F8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6021F8">
        <w:rPr>
          <w:rFonts w:ascii="Arial Narrow" w:hAnsi="Arial Narrow" w:cs="Arial"/>
          <w:sz w:val="22"/>
          <w:szCs w:val="22"/>
        </w:rPr>
        <w:t xml:space="preserve"> </w:t>
      </w:r>
      <w:r w:rsidRPr="006021F8">
        <w:rPr>
          <w:rFonts w:ascii="Arial Narrow" w:hAnsi="Arial Narrow" w:cs="Arial"/>
          <w:sz w:val="22"/>
          <w:szCs w:val="22"/>
        </w:rPr>
        <w:t>udostępnia</w:t>
      </w:r>
      <w:r w:rsidR="00F95C33" w:rsidRPr="006021F8">
        <w:rPr>
          <w:rFonts w:ascii="Arial Narrow" w:hAnsi="Arial Narrow" w:cs="Arial"/>
          <w:sz w:val="22"/>
          <w:szCs w:val="22"/>
        </w:rPr>
        <w:t xml:space="preserve"> </w:t>
      </w:r>
      <w:r w:rsidR="004C7E9B" w:rsidRPr="006021F8">
        <w:rPr>
          <w:rFonts w:ascii="Arial Narrow" w:hAnsi="Arial Narrow" w:cs="Arial"/>
          <w:sz w:val="22"/>
          <w:szCs w:val="22"/>
        </w:rPr>
        <w:t>informacj</w:t>
      </w:r>
      <w:r w:rsidR="00577BC6" w:rsidRPr="006021F8">
        <w:rPr>
          <w:rFonts w:ascii="Arial Narrow" w:hAnsi="Arial Narrow" w:cs="Arial"/>
          <w:sz w:val="22"/>
          <w:szCs w:val="22"/>
        </w:rPr>
        <w:t>ę</w:t>
      </w:r>
      <w:r w:rsidR="00035488" w:rsidRPr="006021F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021F8">
        <w:rPr>
          <w:rFonts w:ascii="Arial Narrow" w:hAnsi="Arial Narrow" w:cs="Arial"/>
          <w:sz w:val="22"/>
          <w:szCs w:val="22"/>
        </w:rPr>
        <w:t>.</w:t>
      </w:r>
    </w:p>
    <w:p w14:paraId="63A82EBB" w14:textId="77777777" w:rsidR="00A80738" w:rsidRPr="006021F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021F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021F8">
        <w:rPr>
          <w:rFonts w:ascii="Arial Narrow" w:hAnsi="Arial Narrow" w:cs="Arial"/>
          <w:sz w:val="22"/>
          <w:szCs w:val="22"/>
        </w:rPr>
        <w:t xml:space="preserve"> w dniu </w:t>
      </w:r>
      <w:r w:rsidR="00CD3BD6" w:rsidRPr="006021F8">
        <w:rPr>
          <w:rFonts w:ascii="Arial Narrow" w:hAnsi="Arial Narrow" w:cs="Arial"/>
          <w:sz w:val="22"/>
          <w:szCs w:val="22"/>
        </w:rPr>
        <w:t>26/01/2024</w:t>
      </w:r>
      <w:r w:rsidR="00FF4AB1" w:rsidRPr="006021F8">
        <w:rPr>
          <w:rFonts w:ascii="Arial Narrow" w:hAnsi="Arial Narrow" w:cs="Arial"/>
          <w:sz w:val="22"/>
          <w:szCs w:val="22"/>
        </w:rPr>
        <w:t xml:space="preserve"> o godz. </w:t>
      </w:r>
      <w:r w:rsidR="00CD3BD6" w:rsidRPr="006021F8">
        <w:rPr>
          <w:rFonts w:ascii="Arial Narrow" w:hAnsi="Arial Narrow" w:cs="Arial"/>
          <w:sz w:val="22"/>
          <w:szCs w:val="22"/>
        </w:rPr>
        <w:t>08:15</w:t>
      </w:r>
      <w:r w:rsidRPr="006021F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021F8" w14:paraId="33D7D627" w14:textId="77777777" w:rsidTr="005A632E">
        <w:tc>
          <w:tcPr>
            <w:tcW w:w="1276" w:type="dxa"/>
            <w:shd w:val="clear" w:color="auto" w:fill="F2F2F2"/>
            <w:vAlign w:val="center"/>
          </w:tcPr>
          <w:p w14:paraId="46159E77" w14:textId="77777777" w:rsidR="006B27ED" w:rsidRPr="006021F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6021F8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66D0F9A" w14:textId="77777777" w:rsidR="006B27ED" w:rsidRPr="006021F8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0FC4EA6" w14:textId="77777777" w:rsidR="006B27ED" w:rsidRPr="006021F8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A622FFD" w14:textId="77777777" w:rsidR="006B27ED" w:rsidRPr="006021F8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CD3BD6" w:rsidRPr="006021F8" w14:paraId="0759CB59" w14:textId="77777777" w:rsidTr="00AE7436">
        <w:tc>
          <w:tcPr>
            <w:tcW w:w="1276" w:type="dxa"/>
            <w:shd w:val="clear" w:color="auto" w:fill="auto"/>
            <w:vAlign w:val="center"/>
          </w:tcPr>
          <w:p w14:paraId="7A3F5674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E49A7F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F07EBCD" w14:textId="77777777" w:rsidR="00CD3BD6" w:rsidRPr="006021F8" w:rsidRDefault="00CD3BD6" w:rsidP="00AE74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Aesculap Chifa Spółka z ograniczoną odpowiedzialnością</w:t>
            </w:r>
          </w:p>
          <w:p w14:paraId="4DEE0671" w14:textId="77777777" w:rsidR="00CD3BD6" w:rsidRPr="006021F8" w:rsidRDefault="00CD3BD6" w:rsidP="00AE74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F79F744" w14:textId="77777777" w:rsidR="00CD3BD6" w:rsidRPr="006021F8" w:rsidRDefault="00CD3BD6" w:rsidP="00AE74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0FB9DA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84 780.00 zł</w:t>
            </w:r>
          </w:p>
        </w:tc>
      </w:tr>
      <w:tr w:rsidR="00CD3BD6" w:rsidRPr="006021F8" w14:paraId="555A4061" w14:textId="77777777" w:rsidTr="00AE7436">
        <w:tc>
          <w:tcPr>
            <w:tcW w:w="1276" w:type="dxa"/>
            <w:shd w:val="clear" w:color="auto" w:fill="auto"/>
            <w:vAlign w:val="center"/>
          </w:tcPr>
          <w:p w14:paraId="1ADABF12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E0CFAF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F8C449D" w14:textId="77777777" w:rsidR="00CD3BD6" w:rsidRPr="006021F8" w:rsidRDefault="00CD3BD6" w:rsidP="00AE74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Rex Med Sp. z o.o.</w:t>
            </w:r>
          </w:p>
          <w:p w14:paraId="53312548" w14:textId="77777777" w:rsidR="00CD3BD6" w:rsidRPr="006021F8" w:rsidRDefault="00CD3BD6" w:rsidP="00AE74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Domaniewska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>17/19/133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F702ABA" w14:textId="77777777" w:rsidR="00CD3BD6" w:rsidRPr="006021F8" w:rsidRDefault="00CD3BD6" w:rsidP="00AE74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02-672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23E6CE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26 914.16 zł</w:t>
            </w:r>
          </w:p>
        </w:tc>
      </w:tr>
      <w:tr w:rsidR="00CD3BD6" w:rsidRPr="006021F8" w14:paraId="18531D83" w14:textId="77777777" w:rsidTr="00AE7436">
        <w:tc>
          <w:tcPr>
            <w:tcW w:w="1276" w:type="dxa"/>
            <w:shd w:val="clear" w:color="auto" w:fill="auto"/>
            <w:vAlign w:val="center"/>
          </w:tcPr>
          <w:p w14:paraId="0264B763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DC04E3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FB473F3" w14:textId="77777777" w:rsidR="00CD3BD6" w:rsidRPr="006021F8" w:rsidRDefault="00CD3BD6" w:rsidP="00AE743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Model Medical Spółka Akcyjna</w:t>
            </w:r>
          </w:p>
          <w:p w14:paraId="58D10904" w14:textId="77777777" w:rsidR="00CD3BD6" w:rsidRPr="006021F8" w:rsidRDefault="00CD3BD6" w:rsidP="00AE7436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Zabłocie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>27/42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653D330" w14:textId="77777777" w:rsidR="00CD3BD6" w:rsidRPr="006021F8" w:rsidRDefault="00CD3BD6" w:rsidP="00AE743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30-701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1F8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D9D87E" w14:textId="77777777" w:rsidR="00CD3BD6" w:rsidRPr="006021F8" w:rsidRDefault="00CD3BD6" w:rsidP="00AE743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1F8">
              <w:rPr>
                <w:rFonts w:ascii="Arial Narrow" w:hAnsi="Arial Narrow" w:cs="Arial"/>
                <w:sz w:val="22"/>
                <w:szCs w:val="22"/>
              </w:rPr>
              <w:t>22 337.09 zł</w:t>
            </w:r>
          </w:p>
        </w:tc>
      </w:tr>
    </w:tbl>
    <w:p w14:paraId="479FE5DC" w14:textId="77777777" w:rsidR="00A80738" w:rsidRDefault="00A80738" w:rsidP="006021F8">
      <w:pPr>
        <w:pStyle w:val="Tekstpodstawowy"/>
        <w:spacing w:before="60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021F8">
        <w:rPr>
          <w:rFonts w:ascii="Arial Narrow" w:hAnsi="Arial Narrow" w:cs="Arial"/>
          <w:i/>
          <w:sz w:val="22"/>
          <w:szCs w:val="22"/>
        </w:rPr>
        <w:t>Zamawiający</w:t>
      </w:r>
    </w:p>
    <w:p w14:paraId="1F29FF98" w14:textId="77777777" w:rsidR="006021F8" w:rsidRPr="006021F8" w:rsidRDefault="006021F8" w:rsidP="006021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021F8">
        <w:rPr>
          <w:rFonts w:ascii="Arial Narrow" w:hAnsi="Arial Narrow"/>
          <w:sz w:val="16"/>
          <w:szCs w:val="16"/>
        </w:rPr>
        <w:t>Wykonano w 1 egz. na 1 ark.</w:t>
      </w:r>
    </w:p>
    <w:p w14:paraId="293F3FB7" w14:textId="77777777" w:rsidR="006021F8" w:rsidRPr="006021F8" w:rsidRDefault="006021F8" w:rsidP="006021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021F8">
        <w:rPr>
          <w:rFonts w:ascii="Arial Narrow" w:hAnsi="Arial Narrow"/>
          <w:sz w:val="16"/>
          <w:szCs w:val="16"/>
        </w:rPr>
        <w:t>Egz. 1 –platforma: e-propublico.pl, strona www Zamawiającego, SZPubl. T2612 B5</w:t>
      </w:r>
    </w:p>
    <w:p w14:paraId="42FC9ACA" w14:textId="59E825D4" w:rsidR="006021F8" w:rsidRDefault="006021F8" w:rsidP="006021F8">
      <w:pPr>
        <w:rPr>
          <w:rFonts w:ascii="Arial Narrow" w:hAnsi="Arial Narrow"/>
          <w:sz w:val="16"/>
          <w:szCs w:val="16"/>
        </w:rPr>
      </w:pPr>
      <w:r w:rsidRPr="006021F8">
        <w:rPr>
          <w:rFonts w:ascii="Arial Narrow" w:hAnsi="Arial Narrow"/>
          <w:sz w:val="16"/>
          <w:szCs w:val="16"/>
        </w:rPr>
        <w:t>Wyk. M. Sierek – tel. 261 417</w:t>
      </w:r>
      <w:r>
        <w:rPr>
          <w:rFonts w:ascii="Arial Narrow" w:hAnsi="Arial Narrow"/>
          <w:sz w:val="16"/>
          <w:szCs w:val="16"/>
        </w:rPr>
        <w:t> </w:t>
      </w:r>
      <w:r w:rsidRPr="006021F8">
        <w:rPr>
          <w:rFonts w:ascii="Arial Narrow" w:hAnsi="Arial Narrow"/>
          <w:sz w:val="16"/>
          <w:szCs w:val="16"/>
        </w:rPr>
        <w:t>449</w:t>
      </w:r>
    </w:p>
    <w:p w14:paraId="2F4EA379" w14:textId="410A3CDB" w:rsidR="006021F8" w:rsidRPr="006021F8" w:rsidRDefault="006021F8" w:rsidP="006021F8">
      <w:pPr>
        <w:rPr>
          <w:rFonts w:ascii="Arial Narrow" w:hAnsi="Arial Narrow"/>
          <w:sz w:val="16"/>
          <w:szCs w:val="16"/>
        </w:rPr>
      </w:pPr>
      <w:r w:rsidRPr="006021F8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>: 26.01.2024 r.</w:t>
      </w:r>
    </w:p>
    <w:bookmarkEnd w:id="0"/>
    <w:sectPr w:rsidR="006021F8" w:rsidRPr="006021F8" w:rsidSect="003B74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CFA0A" w14:textId="77777777" w:rsidR="003B742C" w:rsidRDefault="003B742C">
      <w:r>
        <w:separator/>
      </w:r>
    </w:p>
  </w:endnote>
  <w:endnote w:type="continuationSeparator" w:id="0">
    <w:p w14:paraId="089ED1DB" w14:textId="77777777" w:rsidR="003B742C" w:rsidRDefault="003B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122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D396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108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C05756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21BEEB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96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422190" w14:textId="77777777" w:rsidR="009F189D" w:rsidRDefault="009F189D">
    <w:pPr>
      <w:pStyle w:val="Stopka"/>
      <w:tabs>
        <w:tab w:val="clear" w:pos="4536"/>
      </w:tabs>
      <w:jc w:val="center"/>
    </w:pPr>
  </w:p>
  <w:p w14:paraId="520E57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48DC7" w14:textId="77777777" w:rsidR="003B742C" w:rsidRDefault="003B742C">
      <w:r>
        <w:separator/>
      </w:r>
    </w:p>
  </w:footnote>
  <w:footnote w:type="continuationSeparator" w:id="0">
    <w:p w14:paraId="230ABAC0" w14:textId="77777777" w:rsidR="003B742C" w:rsidRDefault="003B7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E7E2E" w14:textId="77777777" w:rsidR="00CD3BD6" w:rsidRDefault="00CD3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1A176" w14:textId="77777777" w:rsidR="00CD3BD6" w:rsidRDefault="00CD3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0517D" w14:textId="77777777" w:rsidR="00CD3BD6" w:rsidRDefault="00CD3B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42C"/>
    <w:rsid w:val="00007727"/>
    <w:rsid w:val="00017720"/>
    <w:rsid w:val="00035488"/>
    <w:rsid w:val="000D7F25"/>
    <w:rsid w:val="000E00E5"/>
    <w:rsid w:val="00173B20"/>
    <w:rsid w:val="001C69FF"/>
    <w:rsid w:val="0023318D"/>
    <w:rsid w:val="003B742C"/>
    <w:rsid w:val="003D72FD"/>
    <w:rsid w:val="00423179"/>
    <w:rsid w:val="00490DC0"/>
    <w:rsid w:val="00493F8C"/>
    <w:rsid w:val="004C7E9B"/>
    <w:rsid w:val="005614F2"/>
    <w:rsid w:val="00577BC6"/>
    <w:rsid w:val="005A632E"/>
    <w:rsid w:val="006021F8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D3BD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165D7"/>
  <w15:chartTrackingRefBased/>
  <w15:docId w15:val="{94410105-8B3E-4833-A50D-634635EF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21F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021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2024-01-26T07:43:00Z</dcterms:created>
  <dcterms:modified xsi:type="dcterms:W3CDTF">2024-01-26T07:46:00Z</dcterms:modified>
</cp:coreProperties>
</file>