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F52C2" w14:textId="77777777" w:rsidR="00986737" w:rsidRPr="001C66AF" w:rsidRDefault="009343D1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1C66AF">
        <w:rPr>
          <w:rFonts w:ascii="Arial Narrow" w:hAnsi="Arial Narrow" w:cs="Arial"/>
          <w:sz w:val="22"/>
          <w:szCs w:val="22"/>
        </w:rPr>
        <w:t>Bydgoszcz</w:t>
      </w:r>
      <w:r w:rsidR="00986737" w:rsidRPr="001C66AF">
        <w:rPr>
          <w:rFonts w:ascii="Arial Narrow" w:hAnsi="Arial Narrow" w:cs="Arial"/>
          <w:sz w:val="22"/>
          <w:szCs w:val="22"/>
        </w:rPr>
        <w:t xml:space="preserve"> dnia: </w:t>
      </w:r>
      <w:r w:rsidRPr="001C66AF">
        <w:rPr>
          <w:rFonts w:ascii="Arial Narrow" w:hAnsi="Arial Narrow" w:cs="Arial"/>
          <w:sz w:val="22"/>
          <w:szCs w:val="22"/>
        </w:rPr>
        <w:t>2024-01-26</w:t>
      </w:r>
    </w:p>
    <w:p w14:paraId="19F6A708" w14:textId="77777777" w:rsidR="00986737" w:rsidRPr="001C66AF" w:rsidRDefault="009343D1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C66A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672AD7B" w14:textId="77777777" w:rsidR="00986737" w:rsidRPr="001C66AF" w:rsidRDefault="009343D1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C66AF">
        <w:rPr>
          <w:rFonts w:ascii="Arial Narrow" w:hAnsi="Arial Narrow" w:cs="Arial"/>
          <w:sz w:val="22"/>
          <w:szCs w:val="22"/>
        </w:rPr>
        <w:t>Powstańców Warszawy</w:t>
      </w:r>
      <w:r w:rsidR="00986737" w:rsidRPr="001C66AF">
        <w:rPr>
          <w:rFonts w:ascii="Arial Narrow" w:hAnsi="Arial Narrow" w:cs="Arial"/>
          <w:sz w:val="22"/>
          <w:szCs w:val="22"/>
        </w:rPr>
        <w:t xml:space="preserve"> </w:t>
      </w:r>
      <w:r w:rsidRPr="001C66AF">
        <w:rPr>
          <w:rFonts w:ascii="Arial Narrow" w:hAnsi="Arial Narrow" w:cs="Arial"/>
          <w:sz w:val="22"/>
          <w:szCs w:val="22"/>
        </w:rPr>
        <w:t>5</w:t>
      </w:r>
    </w:p>
    <w:p w14:paraId="18761DC7" w14:textId="77777777" w:rsidR="00986737" w:rsidRPr="001C66AF" w:rsidRDefault="009343D1" w:rsidP="00986737">
      <w:pPr>
        <w:rPr>
          <w:rFonts w:ascii="Arial Narrow" w:hAnsi="Arial Narrow" w:cs="Arial"/>
          <w:sz w:val="22"/>
          <w:szCs w:val="22"/>
        </w:rPr>
      </w:pPr>
      <w:r w:rsidRPr="001C66AF">
        <w:rPr>
          <w:rFonts w:ascii="Arial Narrow" w:hAnsi="Arial Narrow" w:cs="Arial"/>
          <w:sz w:val="22"/>
          <w:szCs w:val="22"/>
        </w:rPr>
        <w:t>85-681</w:t>
      </w:r>
      <w:r w:rsidR="00986737" w:rsidRPr="001C66AF">
        <w:rPr>
          <w:rFonts w:ascii="Arial Narrow" w:hAnsi="Arial Narrow" w:cs="Arial"/>
          <w:sz w:val="22"/>
          <w:szCs w:val="22"/>
        </w:rPr>
        <w:t xml:space="preserve"> </w:t>
      </w:r>
      <w:r w:rsidRPr="001C66AF">
        <w:rPr>
          <w:rFonts w:ascii="Arial Narrow" w:hAnsi="Arial Narrow" w:cs="Arial"/>
          <w:sz w:val="22"/>
          <w:szCs w:val="22"/>
        </w:rPr>
        <w:t>Bydgoszcz</w:t>
      </w:r>
    </w:p>
    <w:p w14:paraId="066129D2" w14:textId="77777777" w:rsidR="00986737" w:rsidRPr="001C66AF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1C66AF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88E1E8D" w14:textId="77777777" w:rsidR="00986737" w:rsidRPr="001C66AF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1C66AF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C66AF" w14:paraId="589886A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36E914" w14:textId="77777777" w:rsidR="00986737" w:rsidRPr="001C66A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1C66AF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6E7254BC" w14:textId="77777777" w:rsidR="00986737" w:rsidRPr="001C66A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1C66AF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329A69C" w14:textId="77777777" w:rsidR="00986737" w:rsidRPr="001C66A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C66A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C66A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C66A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C66AF" w14:paraId="1C4EBD3A" w14:textId="77777777" w:rsidTr="005A632E">
        <w:tc>
          <w:tcPr>
            <w:tcW w:w="2269" w:type="dxa"/>
            <w:shd w:val="clear" w:color="auto" w:fill="auto"/>
          </w:tcPr>
          <w:p w14:paraId="5FE98151" w14:textId="77777777" w:rsidR="00986737" w:rsidRPr="001C66A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12E7AE" w14:textId="77777777" w:rsidR="00986737" w:rsidRPr="001C66AF" w:rsidRDefault="009343D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bCs/>
                <w:sz w:val="22"/>
                <w:szCs w:val="22"/>
              </w:rPr>
              <w:t>Dostawy implantów i materiałów dla Oddziału Chirurgii Szczękowo-Twarzowej, Onkologicznej i Rekonstrukcyjnej na okres 24 miesięcy</w:t>
            </w:r>
            <w:r w:rsidR="00986737" w:rsidRPr="001C66A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343D1" w:rsidRPr="001C66AF" w14:paraId="0E807344" w14:textId="77777777" w:rsidTr="007549A8">
        <w:tc>
          <w:tcPr>
            <w:tcW w:w="2269" w:type="dxa"/>
            <w:shd w:val="clear" w:color="auto" w:fill="auto"/>
          </w:tcPr>
          <w:p w14:paraId="13BE2AB2" w14:textId="77777777" w:rsidR="009343D1" w:rsidRPr="001C66AF" w:rsidRDefault="009343D1" w:rsidP="007549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78B33A" w14:textId="77777777" w:rsidR="009343D1" w:rsidRPr="001C66AF" w:rsidRDefault="009343D1" w:rsidP="007549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bCs/>
                <w:sz w:val="22"/>
                <w:szCs w:val="22"/>
              </w:rPr>
              <w:t>3/2024</w:t>
            </w:r>
          </w:p>
        </w:tc>
      </w:tr>
    </w:tbl>
    <w:p w14:paraId="70D2BE36" w14:textId="77777777" w:rsidR="00A80738" w:rsidRPr="001C66AF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5FD80009" w14:textId="77777777" w:rsidR="00D665F5" w:rsidRPr="001C66AF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C66AF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1C66AF">
        <w:rPr>
          <w:rFonts w:ascii="Arial Narrow" w:hAnsi="Arial Narrow" w:cs="Arial"/>
          <w:sz w:val="22"/>
          <w:szCs w:val="22"/>
        </w:rPr>
        <w:t>2</w:t>
      </w:r>
      <w:r w:rsidRPr="001C66AF">
        <w:rPr>
          <w:rFonts w:ascii="Arial Narrow" w:hAnsi="Arial Narrow" w:cs="Arial"/>
          <w:sz w:val="22"/>
          <w:szCs w:val="22"/>
        </w:rPr>
        <w:t xml:space="preserve"> ust. 5 </w:t>
      </w:r>
      <w:r w:rsidRPr="001C66AF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1C66AF">
        <w:rPr>
          <w:rFonts w:ascii="Arial Narrow" w:hAnsi="Arial Narrow" w:cs="Arial"/>
          <w:sz w:val="22"/>
          <w:szCs w:val="22"/>
        </w:rPr>
        <w:t xml:space="preserve"> </w:t>
      </w:r>
      <w:r w:rsidR="009343D1" w:rsidRPr="001C66AF">
        <w:rPr>
          <w:rFonts w:ascii="Arial Narrow" w:hAnsi="Arial Narrow" w:cs="Arial"/>
          <w:sz w:val="22"/>
          <w:szCs w:val="22"/>
        </w:rPr>
        <w:t>(</w:t>
      </w:r>
      <w:proofErr w:type="spellStart"/>
      <w:r w:rsidR="009343D1" w:rsidRPr="001C66AF">
        <w:rPr>
          <w:rFonts w:ascii="Arial Narrow" w:hAnsi="Arial Narrow" w:cs="Arial"/>
          <w:sz w:val="22"/>
          <w:szCs w:val="22"/>
        </w:rPr>
        <w:t>t.j</w:t>
      </w:r>
      <w:proofErr w:type="spellEnd"/>
      <w:r w:rsidR="009343D1" w:rsidRPr="001C66AF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1C66AF">
        <w:rPr>
          <w:rFonts w:ascii="Arial Narrow" w:hAnsi="Arial Narrow" w:cs="Arial"/>
          <w:sz w:val="22"/>
          <w:szCs w:val="22"/>
        </w:rPr>
        <w:t xml:space="preserve"> </w:t>
      </w:r>
      <w:r w:rsidRPr="001C66AF">
        <w:rPr>
          <w:rFonts w:ascii="Arial Narrow" w:hAnsi="Arial Narrow" w:cs="Arial"/>
          <w:sz w:val="22"/>
          <w:szCs w:val="22"/>
        </w:rPr>
        <w:t>udostępnia</w:t>
      </w:r>
      <w:r w:rsidR="00F95C33" w:rsidRPr="001C66AF">
        <w:rPr>
          <w:rFonts w:ascii="Arial Narrow" w:hAnsi="Arial Narrow" w:cs="Arial"/>
          <w:sz w:val="22"/>
          <w:szCs w:val="22"/>
        </w:rPr>
        <w:t xml:space="preserve"> </w:t>
      </w:r>
      <w:r w:rsidR="004C7E9B" w:rsidRPr="001C66AF">
        <w:rPr>
          <w:rFonts w:ascii="Arial Narrow" w:hAnsi="Arial Narrow" w:cs="Arial"/>
          <w:sz w:val="22"/>
          <w:szCs w:val="22"/>
        </w:rPr>
        <w:t>informacj</w:t>
      </w:r>
      <w:r w:rsidR="00577BC6" w:rsidRPr="001C66AF">
        <w:rPr>
          <w:rFonts w:ascii="Arial Narrow" w:hAnsi="Arial Narrow" w:cs="Arial"/>
          <w:sz w:val="22"/>
          <w:szCs w:val="22"/>
        </w:rPr>
        <w:t>ę</w:t>
      </w:r>
      <w:r w:rsidR="00035488" w:rsidRPr="001C66AF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C66AF">
        <w:rPr>
          <w:rFonts w:ascii="Arial Narrow" w:hAnsi="Arial Narrow" w:cs="Arial"/>
          <w:sz w:val="22"/>
          <w:szCs w:val="22"/>
        </w:rPr>
        <w:t>.</w:t>
      </w:r>
    </w:p>
    <w:p w14:paraId="7C863667" w14:textId="77777777" w:rsidR="00A80738" w:rsidRPr="001C66AF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C66AF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C66AF">
        <w:rPr>
          <w:rFonts w:ascii="Arial Narrow" w:hAnsi="Arial Narrow" w:cs="Arial"/>
          <w:sz w:val="22"/>
          <w:szCs w:val="22"/>
        </w:rPr>
        <w:t xml:space="preserve"> w dniu </w:t>
      </w:r>
      <w:r w:rsidR="009343D1" w:rsidRPr="001C66AF">
        <w:rPr>
          <w:rFonts w:ascii="Arial Narrow" w:hAnsi="Arial Narrow" w:cs="Arial"/>
          <w:sz w:val="22"/>
          <w:szCs w:val="22"/>
        </w:rPr>
        <w:t>26/01/2024</w:t>
      </w:r>
      <w:r w:rsidR="00FF4AB1" w:rsidRPr="001C66AF">
        <w:rPr>
          <w:rFonts w:ascii="Arial Narrow" w:hAnsi="Arial Narrow" w:cs="Arial"/>
          <w:sz w:val="22"/>
          <w:szCs w:val="22"/>
        </w:rPr>
        <w:t xml:space="preserve"> o godz. </w:t>
      </w:r>
      <w:r w:rsidR="009343D1" w:rsidRPr="001C66AF">
        <w:rPr>
          <w:rFonts w:ascii="Arial Narrow" w:hAnsi="Arial Narrow" w:cs="Arial"/>
          <w:sz w:val="22"/>
          <w:szCs w:val="22"/>
        </w:rPr>
        <w:t>09:00</w:t>
      </w:r>
      <w:r w:rsidRPr="001C66AF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C66AF" w14:paraId="0455F638" w14:textId="77777777" w:rsidTr="005A632E">
        <w:tc>
          <w:tcPr>
            <w:tcW w:w="1276" w:type="dxa"/>
            <w:shd w:val="clear" w:color="auto" w:fill="F2F2F2"/>
            <w:vAlign w:val="center"/>
          </w:tcPr>
          <w:p w14:paraId="43E20527" w14:textId="77777777" w:rsidR="006B27ED" w:rsidRPr="001C66A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1C66AF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0EC8D32" w14:textId="77777777" w:rsidR="006B27ED" w:rsidRPr="001C66A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DF1A3D0" w14:textId="77777777" w:rsidR="006B27ED" w:rsidRPr="001C66A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A262493" w14:textId="77777777" w:rsidR="006B27ED" w:rsidRPr="001C66A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9343D1" w:rsidRPr="001C66AF" w14:paraId="29053482" w14:textId="77777777" w:rsidTr="007549A8">
        <w:tc>
          <w:tcPr>
            <w:tcW w:w="1276" w:type="dxa"/>
            <w:shd w:val="clear" w:color="auto" w:fill="auto"/>
            <w:vAlign w:val="center"/>
          </w:tcPr>
          <w:p w14:paraId="70D37B83" w14:textId="77777777" w:rsidR="009343D1" w:rsidRPr="001C66AF" w:rsidRDefault="009343D1" w:rsidP="007549A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364121" w14:textId="77777777" w:rsidR="009343D1" w:rsidRPr="001C66AF" w:rsidRDefault="009343D1" w:rsidP="007549A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86D8899" w14:textId="77777777" w:rsidR="009343D1" w:rsidRPr="001C66AF" w:rsidRDefault="009343D1" w:rsidP="007549A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Lit sp. z o.o.</w:t>
            </w:r>
          </w:p>
          <w:p w14:paraId="2D1E27EE" w14:textId="77777777" w:rsidR="009343D1" w:rsidRPr="001C66AF" w:rsidRDefault="009343D1" w:rsidP="007549A8">
            <w:pPr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ul. Jelenia</w:t>
            </w:r>
            <w:r w:rsidRPr="001C66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C66AF">
              <w:rPr>
                <w:rFonts w:ascii="Arial Narrow" w:hAnsi="Arial Narrow" w:cs="Arial"/>
                <w:sz w:val="22"/>
                <w:szCs w:val="22"/>
              </w:rPr>
              <w:t>34</w:t>
            </w:r>
            <w:r w:rsidRPr="001C66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8EEA0D6" w14:textId="77777777" w:rsidR="009343D1" w:rsidRPr="001C66AF" w:rsidRDefault="009343D1" w:rsidP="007549A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70-791</w:t>
            </w:r>
            <w:r w:rsidRPr="001C66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C66AF">
              <w:rPr>
                <w:rFonts w:ascii="Arial Narrow" w:hAnsi="Arial Narrow" w:cs="Arial"/>
                <w:sz w:val="22"/>
                <w:szCs w:val="22"/>
              </w:rPr>
              <w:t>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9D279A" w14:textId="77777777" w:rsidR="009343D1" w:rsidRPr="001C66AF" w:rsidRDefault="009343D1" w:rsidP="007549A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7 560.00 zł</w:t>
            </w:r>
          </w:p>
        </w:tc>
      </w:tr>
      <w:tr w:rsidR="009343D1" w:rsidRPr="001C66AF" w14:paraId="573DEA99" w14:textId="77777777" w:rsidTr="007549A8">
        <w:tc>
          <w:tcPr>
            <w:tcW w:w="1276" w:type="dxa"/>
            <w:shd w:val="clear" w:color="auto" w:fill="auto"/>
            <w:vAlign w:val="center"/>
          </w:tcPr>
          <w:p w14:paraId="47BC38EA" w14:textId="77777777" w:rsidR="009343D1" w:rsidRPr="001C66AF" w:rsidRDefault="009343D1" w:rsidP="007549A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E0531C" w14:textId="77777777" w:rsidR="009343D1" w:rsidRPr="001C66AF" w:rsidRDefault="009343D1" w:rsidP="007549A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AE11471" w14:textId="77777777" w:rsidR="009343D1" w:rsidRPr="001C66AF" w:rsidRDefault="009343D1" w:rsidP="007549A8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C66AF">
              <w:rPr>
                <w:rFonts w:ascii="Arial Narrow" w:hAnsi="Arial Narrow" w:cs="Arial"/>
                <w:sz w:val="22"/>
                <w:szCs w:val="22"/>
              </w:rPr>
              <w:t>Medartis</w:t>
            </w:r>
            <w:proofErr w:type="spellEnd"/>
            <w:r w:rsidRPr="001C66AF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17DA0088" w14:textId="77777777" w:rsidR="009343D1" w:rsidRPr="001C66AF" w:rsidRDefault="009343D1" w:rsidP="007549A8">
            <w:pPr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Legnicka</w:t>
            </w:r>
            <w:r w:rsidRPr="001C66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C66AF">
              <w:rPr>
                <w:rFonts w:ascii="Arial Narrow" w:hAnsi="Arial Narrow" w:cs="Arial"/>
                <w:sz w:val="22"/>
                <w:szCs w:val="22"/>
              </w:rPr>
              <w:t>56</w:t>
            </w:r>
            <w:r w:rsidRPr="001C66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21530DD7" w14:textId="77777777" w:rsidR="009343D1" w:rsidRPr="001C66AF" w:rsidRDefault="009343D1" w:rsidP="007549A8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54-204</w:t>
            </w:r>
            <w:r w:rsidRPr="001C66A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C66AF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46BFEF" w14:textId="77777777" w:rsidR="009343D1" w:rsidRPr="001C66AF" w:rsidRDefault="009343D1" w:rsidP="007549A8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66AF">
              <w:rPr>
                <w:rFonts w:ascii="Arial Narrow" w:hAnsi="Arial Narrow" w:cs="Arial"/>
                <w:sz w:val="22"/>
                <w:szCs w:val="22"/>
              </w:rPr>
              <w:t>248 162.40 zł</w:t>
            </w:r>
          </w:p>
        </w:tc>
      </w:tr>
    </w:tbl>
    <w:p w14:paraId="7D5DC0F3" w14:textId="77777777" w:rsidR="00A80738" w:rsidRPr="001C66AF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C66AF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45EED014" w14:textId="77777777" w:rsidR="001C66AF" w:rsidRDefault="001C66AF" w:rsidP="001C66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C23DFE" w14:textId="77777777" w:rsidR="001C66AF" w:rsidRDefault="001C66AF" w:rsidP="001C66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907C380" w14:textId="77777777" w:rsidR="001C66AF" w:rsidRDefault="001C66AF" w:rsidP="001C66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3B178A9" w14:textId="77777777" w:rsidR="001C66AF" w:rsidRDefault="001C66AF" w:rsidP="001C66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601A6EF" w14:textId="77777777" w:rsidR="001C66AF" w:rsidRDefault="001C66AF" w:rsidP="001C66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FA4BA2" w14:textId="77777777" w:rsidR="001C66AF" w:rsidRDefault="001C66AF" w:rsidP="001C66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E410DD1" w14:textId="77777777" w:rsidR="001C66AF" w:rsidRDefault="001C66AF" w:rsidP="001C66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346BA1" w14:textId="6D617136" w:rsidR="001C66AF" w:rsidRPr="000605ED" w:rsidRDefault="001C66AF" w:rsidP="001C66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3D12023D" w14:textId="77777777" w:rsidR="001C66AF" w:rsidRPr="000605ED" w:rsidRDefault="001C66AF" w:rsidP="001C66A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–platforma: e-propublico.pl, strona www Zamawiającego,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T2612 B5</w:t>
      </w:r>
    </w:p>
    <w:p w14:paraId="76ECB6A6" w14:textId="77777777" w:rsidR="001C66AF" w:rsidRPr="000605ED" w:rsidRDefault="001C66AF" w:rsidP="001C66AF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10C03486" w14:textId="30BBE5AA" w:rsidR="00C236D3" w:rsidRPr="001C66AF" w:rsidRDefault="001C66AF" w:rsidP="001C66AF">
      <w:pPr>
        <w:rPr>
          <w:rFonts w:ascii="Arial Narrow" w:hAnsi="Arial Narrow" w:cs="Arial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26.01.2024 r.</w:t>
      </w:r>
    </w:p>
    <w:sectPr w:rsidR="00C236D3" w:rsidRPr="001C66AF" w:rsidSect="001C66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F00BB" w14:textId="77777777" w:rsidR="00100D97" w:rsidRDefault="00100D97">
      <w:r>
        <w:separator/>
      </w:r>
    </w:p>
  </w:endnote>
  <w:endnote w:type="continuationSeparator" w:id="0">
    <w:p w14:paraId="5C1E63D6" w14:textId="77777777" w:rsidR="00100D97" w:rsidRDefault="00100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901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8FB16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96CC6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468488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D2EECC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5F9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C2E00C" w14:textId="77777777" w:rsidR="009F189D" w:rsidRDefault="009F189D">
    <w:pPr>
      <w:pStyle w:val="Stopka"/>
      <w:tabs>
        <w:tab w:val="clear" w:pos="4536"/>
      </w:tabs>
      <w:jc w:val="center"/>
    </w:pPr>
  </w:p>
  <w:p w14:paraId="0B1A20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4DB8F" w14:textId="77777777" w:rsidR="00100D97" w:rsidRDefault="00100D97">
      <w:r>
        <w:separator/>
      </w:r>
    </w:p>
  </w:footnote>
  <w:footnote w:type="continuationSeparator" w:id="0">
    <w:p w14:paraId="380C91A3" w14:textId="77777777" w:rsidR="00100D97" w:rsidRDefault="00100D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1B937" w14:textId="77777777" w:rsidR="009343D1" w:rsidRDefault="009343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F9840" w14:textId="77777777" w:rsidR="009343D1" w:rsidRDefault="009343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86EAA" w14:textId="77777777" w:rsidR="009343D1" w:rsidRDefault="009343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D97"/>
    <w:rsid w:val="00007727"/>
    <w:rsid w:val="00017720"/>
    <w:rsid w:val="00035488"/>
    <w:rsid w:val="000D7F25"/>
    <w:rsid w:val="000E00E5"/>
    <w:rsid w:val="00100D97"/>
    <w:rsid w:val="00173B20"/>
    <w:rsid w:val="001C66AF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343D1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237268"/>
  <w15:chartTrackingRefBased/>
  <w15:docId w15:val="{C81E7ADC-EB1D-460F-85BC-85B736865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C66A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C66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2024-01-26T08:30:00Z</cp:lastPrinted>
  <dcterms:created xsi:type="dcterms:W3CDTF">2024-01-26T08:30:00Z</dcterms:created>
  <dcterms:modified xsi:type="dcterms:W3CDTF">2024-01-26T08:30:00Z</dcterms:modified>
</cp:coreProperties>
</file>