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657AF" w14:textId="77777777" w:rsidR="001D431B" w:rsidRPr="002B5F83" w:rsidRDefault="001D431B" w:rsidP="001D431B">
      <w:pPr>
        <w:pStyle w:val="Nagwek4"/>
        <w:spacing w:line="240" w:lineRule="auto"/>
        <w:rPr>
          <w:b/>
          <w:bCs/>
          <w:i w:val="0"/>
          <w:szCs w:val="24"/>
        </w:rPr>
      </w:pPr>
      <w:r w:rsidRPr="002B5F83">
        <w:rPr>
          <w:b/>
          <w:bCs/>
          <w:i w:val="0"/>
          <w:szCs w:val="24"/>
        </w:rPr>
        <w:t>Załącznik nr 2 do SWZ</w:t>
      </w:r>
    </w:p>
    <w:p w14:paraId="03DED468" w14:textId="2CACA2A8" w:rsidR="001D431B" w:rsidRPr="002B5F83" w:rsidRDefault="001D431B" w:rsidP="001D431B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B5F83">
        <w:rPr>
          <w:b/>
          <w:bCs/>
          <w:sz w:val="24"/>
          <w:szCs w:val="24"/>
        </w:rPr>
        <w:t>Znak sprawy: KA-2</w:t>
      </w:r>
      <w:r w:rsidR="007E37EC" w:rsidRPr="002B5F83">
        <w:rPr>
          <w:b/>
          <w:bCs/>
          <w:sz w:val="24"/>
          <w:szCs w:val="24"/>
        </w:rPr>
        <w:t>/0</w:t>
      </w:r>
      <w:r w:rsidR="001F51C0" w:rsidRPr="002B5F83">
        <w:rPr>
          <w:b/>
          <w:bCs/>
          <w:sz w:val="24"/>
          <w:szCs w:val="24"/>
        </w:rPr>
        <w:t>07</w:t>
      </w:r>
      <w:r w:rsidRPr="002B5F83">
        <w:rPr>
          <w:b/>
          <w:bCs/>
          <w:sz w:val="24"/>
          <w:szCs w:val="24"/>
        </w:rPr>
        <w:t>/202</w:t>
      </w:r>
      <w:r w:rsidR="001F51C0" w:rsidRPr="002B5F83">
        <w:rPr>
          <w:b/>
          <w:bCs/>
          <w:sz w:val="24"/>
          <w:szCs w:val="24"/>
        </w:rPr>
        <w:t>4</w:t>
      </w:r>
    </w:p>
    <w:p w14:paraId="75E8C871" w14:textId="2C06B5EE" w:rsidR="0006426A" w:rsidRPr="002B5F83" w:rsidRDefault="0006426A" w:rsidP="001D431B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</w:p>
    <w:p w14:paraId="3500CBE0" w14:textId="77777777" w:rsidR="0006426A" w:rsidRPr="002B5F83" w:rsidRDefault="0006426A" w:rsidP="001D431B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</w:p>
    <w:p w14:paraId="168748C4" w14:textId="77777777" w:rsidR="001D431B" w:rsidRPr="002B5F83" w:rsidRDefault="001D431B" w:rsidP="001D431B">
      <w:pPr>
        <w:pStyle w:val="Nagwek2"/>
        <w:rPr>
          <w:rFonts w:ascii="Times New Roman" w:hAnsi="Times New Roman"/>
          <w:sz w:val="24"/>
        </w:rPr>
      </w:pPr>
      <w:r w:rsidRPr="002B5F83">
        <w:rPr>
          <w:rFonts w:ascii="Times New Roman" w:hAnsi="Times New Roman"/>
          <w:sz w:val="24"/>
        </w:rPr>
        <w:t>OFERTA</w:t>
      </w:r>
    </w:p>
    <w:p w14:paraId="5EFF3668" w14:textId="77777777" w:rsidR="001D431B" w:rsidRPr="002B5F83" w:rsidRDefault="001D431B" w:rsidP="001D431B">
      <w:pPr>
        <w:rPr>
          <w:rFonts w:ascii="Times New Roman" w:hAnsi="Times New Roman" w:cs="Times New Roman"/>
        </w:rPr>
      </w:pPr>
    </w:p>
    <w:p w14:paraId="7FD71E40" w14:textId="77777777" w:rsidR="001D431B" w:rsidRPr="002B5F83" w:rsidRDefault="001D431B" w:rsidP="001D431B">
      <w:pPr>
        <w:spacing w:line="360" w:lineRule="auto"/>
        <w:ind w:hanging="28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Nazwa: (Wykonawcy lub Wykonawców w przypadku oferty wspólnej)</w:t>
      </w:r>
      <w:r w:rsidRPr="002B5F83">
        <w:rPr>
          <w:rStyle w:val="Odwoanieprzypisudolnego"/>
          <w:rFonts w:ascii="Times New Roman" w:hAnsi="Times New Roman" w:cs="Times New Roman"/>
        </w:rPr>
        <w:footnoteReference w:id="1"/>
      </w:r>
      <w:r w:rsidRPr="002B5F83">
        <w:rPr>
          <w:rFonts w:ascii="Times New Roman" w:hAnsi="Times New Roman" w:cs="Times New Roman"/>
        </w:rPr>
        <w:t>:</w:t>
      </w:r>
    </w:p>
    <w:p w14:paraId="7AB081B8" w14:textId="77777777" w:rsidR="001D431B" w:rsidRPr="002B5F83" w:rsidRDefault="001D431B" w:rsidP="001D431B">
      <w:pPr>
        <w:spacing w:line="360" w:lineRule="auto"/>
        <w:ind w:hanging="28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</w:t>
      </w:r>
    </w:p>
    <w:p w14:paraId="606D7570" w14:textId="77777777" w:rsidR="001D431B" w:rsidRPr="002B5F83" w:rsidRDefault="001D431B" w:rsidP="001D431B">
      <w:pPr>
        <w:spacing w:line="360" w:lineRule="auto"/>
        <w:ind w:hanging="28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Adres: ul. ........................................................        kod pocztowy:……………………..………</w:t>
      </w:r>
    </w:p>
    <w:p w14:paraId="623F44CB" w14:textId="77777777" w:rsidR="001D431B" w:rsidRPr="002B5F83" w:rsidRDefault="001D431B" w:rsidP="001D431B">
      <w:pPr>
        <w:spacing w:line="360" w:lineRule="auto"/>
        <w:ind w:hanging="28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miasto:     ........................................................        województwo: ……………………..………</w:t>
      </w:r>
    </w:p>
    <w:p w14:paraId="303F0A4C" w14:textId="77777777" w:rsidR="001D431B" w:rsidRPr="002B5F83" w:rsidRDefault="001D431B" w:rsidP="001D431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tel.: ......./........................................................         faks: ....../ .....................................................</w:t>
      </w:r>
    </w:p>
    <w:p w14:paraId="7D7AC452" w14:textId="77777777" w:rsidR="001D431B" w:rsidRPr="002B5F83" w:rsidRDefault="001D431B" w:rsidP="001D431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e-mail: .......................................................na który zamawiający ma przesyłać korespondencję</w:t>
      </w:r>
    </w:p>
    <w:p w14:paraId="69CA7F43" w14:textId="77777777" w:rsidR="001D431B" w:rsidRPr="002B5F83" w:rsidRDefault="001D431B" w:rsidP="001D431B">
      <w:pPr>
        <w:spacing w:line="360" w:lineRule="auto"/>
        <w:rPr>
          <w:rFonts w:ascii="Times New Roman" w:eastAsia="MS Mincho" w:hAnsi="Times New Roman" w:cs="Times New Roman"/>
        </w:rPr>
      </w:pPr>
      <w:r w:rsidRPr="002B5F83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188128C0" w14:textId="569BC706" w:rsidR="001D431B" w:rsidRPr="002B5F83" w:rsidRDefault="001D431B" w:rsidP="001D431B">
      <w:pPr>
        <w:spacing w:line="360" w:lineRule="auto"/>
        <w:rPr>
          <w:rFonts w:ascii="Times New Roman" w:eastAsia="MS Mincho" w:hAnsi="Times New Roman" w:cs="Times New Roman"/>
        </w:rPr>
      </w:pPr>
      <w:r w:rsidRPr="002B5F83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312F23AC" w14:textId="77777777" w:rsidR="00D83F9B" w:rsidRPr="002B5F83" w:rsidRDefault="00D83F9B" w:rsidP="001D431B">
      <w:pPr>
        <w:spacing w:line="360" w:lineRule="auto"/>
        <w:rPr>
          <w:rFonts w:ascii="Times New Roman" w:eastAsia="MS Mincho" w:hAnsi="Times New Roman" w:cs="Times New Roman"/>
        </w:rPr>
      </w:pPr>
    </w:p>
    <w:p w14:paraId="2FD206DB" w14:textId="493C2899" w:rsidR="0006426A" w:rsidRPr="002B5F83" w:rsidRDefault="001D431B" w:rsidP="0006426A">
      <w:pPr>
        <w:jc w:val="both"/>
        <w:rPr>
          <w:rFonts w:ascii="Times New Roman" w:hAnsi="Times New Roman" w:cs="Times New Roman"/>
          <w:b/>
          <w:iCs/>
        </w:rPr>
      </w:pPr>
      <w:r w:rsidRPr="002B5F83">
        <w:rPr>
          <w:rFonts w:ascii="Times New Roman" w:hAnsi="Times New Roman" w:cs="Times New Roman"/>
        </w:rPr>
        <w:t>W odpowiedzi na ogłoszenie postępowania prowadzonego w trybie p</w:t>
      </w:r>
      <w:r w:rsidR="00D83F9B" w:rsidRPr="002B5F83">
        <w:rPr>
          <w:rFonts w:ascii="Times New Roman" w:hAnsi="Times New Roman" w:cs="Times New Roman"/>
        </w:rPr>
        <w:t xml:space="preserve">odstawowy </w:t>
      </w:r>
      <w:r w:rsidR="00CA4BC3">
        <w:rPr>
          <w:rFonts w:ascii="Times New Roman" w:hAnsi="Times New Roman" w:cs="Times New Roman"/>
        </w:rPr>
        <w:t xml:space="preserve">bez </w:t>
      </w:r>
      <w:bookmarkStart w:id="0" w:name="_GoBack"/>
      <w:bookmarkEnd w:id="0"/>
      <w:r w:rsidR="003A78CF" w:rsidRPr="002B5F83">
        <w:rPr>
          <w:rFonts w:ascii="Times New Roman" w:hAnsi="Times New Roman" w:cs="Times New Roman"/>
        </w:rPr>
        <w:t xml:space="preserve">negocjacji </w:t>
      </w:r>
      <w:r w:rsidRPr="002B5F83">
        <w:rPr>
          <w:rFonts w:ascii="Times New Roman" w:hAnsi="Times New Roman" w:cs="Times New Roman"/>
        </w:rPr>
        <w:t xml:space="preserve">pn.: </w:t>
      </w:r>
      <w:bookmarkStart w:id="1" w:name="_Hlk156304963"/>
      <w:r w:rsidR="0006426A" w:rsidRPr="002B5F83">
        <w:rPr>
          <w:rFonts w:ascii="Times New Roman" w:hAnsi="Times New Roman" w:cs="Times New Roman"/>
          <w:b/>
          <w:iCs/>
        </w:rPr>
        <w:t>Opracowanie strategii transformacji cyfrowej Politechniki Krakowskiej</w:t>
      </w:r>
    </w:p>
    <w:bookmarkEnd w:id="1"/>
    <w:p w14:paraId="2E050772" w14:textId="483B564C" w:rsidR="001D431B" w:rsidRPr="002B5F83" w:rsidRDefault="001D431B" w:rsidP="0006426A">
      <w:pPr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oferujemy realizację przedmiotu zamówienia zgodnie z wymogami określonymi w SWZ za cenę:</w:t>
      </w:r>
    </w:p>
    <w:p w14:paraId="67255F76" w14:textId="1FCC1899" w:rsidR="004B652B" w:rsidRPr="002B5F83" w:rsidRDefault="004B652B" w:rsidP="001D431B">
      <w:pPr>
        <w:jc w:val="both"/>
        <w:rPr>
          <w:rFonts w:ascii="Times New Roman" w:hAnsi="Times New Roman" w:cs="Times New Roman"/>
        </w:rPr>
      </w:pPr>
    </w:p>
    <w:p w14:paraId="73D85A2E" w14:textId="4E1A2220" w:rsidR="004B652B" w:rsidRPr="002B5F83" w:rsidRDefault="00F768AB" w:rsidP="004B652B">
      <w:pPr>
        <w:jc w:val="center"/>
        <w:rPr>
          <w:rFonts w:ascii="Times New Roman" w:hAnsi="Times New Roman" w:cs="Times New Roman"/>
          <w:b/>
        </w:rPr>
      </w:pPr>
      <w:r w:rsidRPr="002B5F83">
        <w:rPr>
          <w:rFonts w:ascii="Times New Roman" w:hAnsi="Times New Roman" w:cs="Times New Roman"/>
          <w:b/>
        </w:rPr>
        <w:t>Cena (c)</w:t>
      </w:r>
    </w:p>
    <w:p w14:paraId="3B119C52" w14:textId="77777777" w:rsidR="0006426A" w:rsidRPr="002B5F83" w:rsidRDefault="0006426A" w:rsidP="001D431B">
      <w:pPr>
        <w:jc w:val="both"/>
        <w:rPr>
          <w:rFonts w:ascii="Times New Roman" w:hAnsi="Times New Roman" w:cs="Times New Roman"/>
        </w:rPr>
      </w:pPr>
    </w:p>
    <w:p w14:paraId="554E9EB9" w14:textId="0669B3B0" w:rsidR="00783C20" w:rsidRPr="002B5F83" w:rsidRDefault="00783C20" w:rsidP="00783C20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2B5F83">
        <w:rPr>
          <w:rFonts w:ascii="Times New Roman" w:hAnsi="Times New Roman" w:cs="Times New Roman"/>
          <w:b/>
        </w:rPr>
        <w:t>cena netto: ………………… zł (słownie: …………………… zł)</w:t>
      </w:r>
    </w:p>
    <w:p w14:paraId="115F69CE" w14:textId="392DA8D6" w:rsidR="00783C20" w:rsidRPr="002B5F83" w:rsidRDefault="001A3008" w:rsidP="001A3008">
      <w:pPr>
        <w:spacing w:line="360" w:lineRule="auto"/>
        <w:rPr>
          <w:rFonts w:ascii="Times New Roman" w:hAnsi="Times New Roman" w:cs="Times New Roman"/>
          <w:b/>
        </w:rPr>
      </w:pPr>
      <w:r w:rsidRPr="002B5F83">
        <w:rPr>
          <w:rFonts w:ascii="Times New Roman" w:hAnsi="Times New Roman" w:cs="Times New Roman"/>
          <w:b/>
        </w:rPr>
        <w:t xml:space="preserve">                             </w:t>
      </w:r>
      <w:r w:rsidR="00783C20" w:rsidRPr="002B5F83">
        <w:rPr>
          <w:rFonts w:ascii="Times New Roman" w:hAnsi="Times New Roman" w:cs="Times New Roman"/>
          <w:b/>
        </w:rPr>
        <w:t>stawka VAT: …………</w:t>
      </w:r>
      <w:r w:rsidRPr="002B5F83">
        <w:rPr>
          <w:rFonts w:ascii="Times New Roman" w:hAnsi="Times New Roman" w:cs="Times New Roman"/>
          <w:b/>
        </w:rPr>
        <w:t>………………………………………...</w:t>
      </w:r>
      <w:r w:rsidR="00783C20" w:rsidRPr="002B5F83">
        <w:rPr>
          <w:rFonts w:ascii="Times New Roman" w:hAnsi="Times New Roman" w:cs="Times New Roman"/>
          <w:b/>
        </w:rPr>
        <w:t>%</w:t>
      </w:r>
    </w:p>
    <w:p w14:paraId="1DEE0F5E" w14:textId="669246B6" w:rsidR="00783C20" w:rsidRPr="002B5F83" w:rsidRDefault="00783C20" w:rsidP="00783C20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2B5F83">
        <w:rPr>
          <w:rFonts w:ascii="Times New Roman" w:hAnsi="Times New Roman" w:cs="Times New Roman"/>
          <w:b/>
        </w:rPr>
        <w:t>kwota podatku VAT: ………………zł ( słownie: ………….. zł)</w:t>
      </w:r>
    </w:p>
    <w:p w14:paraId="7642987F" w14:textId="2EE8760A" w:rsidR="00783C20" w:rsidRPr="002B5F83" w:rsidRDefault="00783C20" w:rsidP="00783C20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2B5F83">
        <w:rPr>
          <w:rFonts w:ascii="Times New Roman" w:hAnsi="Times New Roman" w:cs="Times New Roman"/>
          <w:b/>
        </w:rPr>
        <w:t>cena brutto: …………………… zł (słownie: ………………. zł)</w:t>
      </w:r>
    </w:p>
    <w:p w14:paraId="5BB9D8BC" w14:textId="4331E2C6" w:rsidR="00783C20" w:rsidRPr="002B5F83" w:rsidRDefault="00435F74" w:rsidP="00435F74">
      <w:pPr>
        <w:jc w:val="center"/>
        <w:rPr>
          <w:rFonts w:ascii="Times New Roman" w:hAnsi="Times New Roman" w:cs="Times New Roman"/>
        </w:rPr>
      </w:pPr>
      <w:bookmarkStart w:id="2" w:name="_Hlk156378240"/>
      <w:r w:rsidRPr="002B5F83">
        <w:rPr>
          <w:rFonts w:ascii="Times New Roman" w:hAnsi="Times New Roman" w:cs="Times New Roman"/>
        </w:rPr>
        <w:t>(kryterium oceny ofert)</w:t>
      </w:r>
    </w:p>
    <w:bookmarkEnd w:id="2"/>
    <w:p w14:paraId="28D9BD9D" w14:textId="56A994D7" w:rsidR="00D96146" w:rsidRPr="002B5F83" w:rsidRDefault="00D96146" w:rsidP="001D431B">
      <w:pPr>
        <w:spacing w:after="60"/>
        <w:rPr>
          <w:rFonts w:ascii="Times New Roman" w:hAnsi="Times New Roman" w:cs="Times New Roman"/>
          <w:b/>
          <w:bCs/>
        </w:rPr>
      </w:pPr>
    </w:p>
    <w:p w14:paraId="42BFCD2E" w14:textId="77777777" w:rsidR="00435F74" w:rsidRPr="002B5F83" w:rsidRDefault="00435F74" w:rsidP="001D431B">
      <w:pPr>
        <w:spacing w:after="60"/>
        <w:rPr>
          <w:rFonts w:ascii="Times New Roman" w:hAnsi="Times New Roman" w:cs="Times New Roman"/>
          <w:b/>
          <w:bCs/>
        </w:rPr>
      </w:pPr>
    </w:p>
    <w:p w14:paraId="4303217B" w14:textId="3CAEFC93" w:rsidR="00AA2061" w:rsidRPr="002B5F83" w:rsidRDefault="00F768AB" w:rsidP="004B652B">
      <w:pPr>
        <w:spacing w:before="120" w:after="120"/>
        <w:jc w:val="center"/>
        <w:outlineLvl w:val="1"/>
        <w:rPr>
          <w:rFonts w:ascii="Times New Roman" w:hAnsi="Times New Roman" w:cs="Times New Roman"/>
          <w:b/>
        </w:rPr>
      </w:pPr>
      <w:bookmarkStart w:id="3" w:name="_Hlk156307349"/>
      <w:r w:rsidRPr="002B5F83">
        <w:rPr>
          <w:rFonts w:ascii="Times New Roman" w:hAnsi="Times New Roman" w:cs="Times New Roman"/>
          <w:b/>
        </w:rPr>
        <w:t>Termin realizacji (</w:t>
      </w:r>
      <w:r w:rsidR="006D7C44" w:rsidRPr="002B5F83">
        <w:rPr>
          <w:rFonts w:ascii="Times New Roman" w:hAnsi="Times New Roman" w:cs="Times New Roman"/>
          <w:b/>
        </w:rPr>
        <w:t>T</w:t>
      </w:r>
      <w:r w:rsidRPr="002B5F83">
        <w:rPr>
          <w:rFonts w:ascii="Times New Roman" w:hAnsi="Times New Roman" w:cs="Times New Roman"/>
          <w:b/>
        </w:rPr>
        <w:t>)</w:t>
      </w:r>
      <w:bookmarkEnd w:id="3"/>
      <w:r w:rsidRPr="002B5F83">
        <w:rPr>
          <w:rFonts w:ascii="Times New Roman" w:hAnsi="Times New Roman" w:cs="Times New Roman"/>
          <w:b/>
        </w:rPr>
        <w:t xml:space="preserve"> - </w:t>
      </w:r>
      <w:r w:rsidRPr="002B5F83">
        <w:rPr>
          <w:rFonts w:ascii="Times New Roman" w:eastAsia="Calibri" w:hAnsi="Times New Roman" w:cs="Times New Roman"/>
          <w:b/>
          <w:kern w:val="2"/>
          <w:lang w:eastAsia="en-US"/>
        </w:rPr>
        <w:t>do ………………….. miesięcy od dnia podpisania umowy</w:t>
      </w:r>
    </w:p>
    <w:p w14:paraId="6C864D46" w14:textId="77777777" w:rsidR="00435F74" w:rsidRPr="002B5F83" w:rsidRDefault="00435F74" w:rsidP="00435F74">
      <w:pPr>
        <w:jc w:val="center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(kryterium oceny ofert)</w:t>
      </w:r>
    </w:p>
    <w:p w14:paraId="24F18A72" w14:textId="532F25B7" w:rsidR="00AA2061" w:rsidRPr="002B5F83" w:rsidRDefault="00AA2061" w:rsidP="00630342">
      <w:pPr>
        <w:spacing w:after="120"/>
        <w:jc w:val="both"/>
        <w:rPr>
          <w:rFonts w:ascii="Times New Roman" w:hAnsi="Times New Roman" w:cs="Times New Roman"/>
        </w:rPr>
      </w:pPr>
    </w:p>
    <w:p w14:paraId="52C6CCAC" w14:textId="77777777" w:rsidR="00435F74" w:rsidRPr="002B5F83" w:rsidRDefault="00435F74" w:rsidP="00630342">
      <w:pPr>
        <w:spacing w:after="120"/>
        <w:jc w:val="both"/>
        <w:rPr>
          <w:rFonts w:ascii="Times New Roman" w:hAnsi="Times New Roman" w:cs="Times New Roman"/>
        </w:rPr>
      </w:pPr>
    </w:p>
    <w:p w14:paraId="79FA3284" w14:textId="774F55CF" w:rsidR="00515A14" w:rsidRPr="002B5F83" w:rsidRDefault="00515A14" w:rsidP="0052318D">
      <w:pPr>
        <w:spacing w:before="120" w:after="120"/>
        <w:jc w:val="both"/>
        <w:outlineLvl w:val="1"/>
        <w:rPr>
          <w:rFonts w:ascii="Times New Roman" w:hAnsi="Times New Roman" w:cs="Times New Roman"/>
          <w:b/>
        </w:rPr>
      </w:pPr>
      <w:r w:rsidRPr="002B5F83">
        <w:rPr>
          <w:rFonts w:ascii="Times New Roman" w:eastAsia="Arial" w:hAnsi="Times New Roman" w:cs="Times New Roman"/>
          <w:b/>
          <w:iCs/>
        </w:rPr>
        <w:t xml:space="preserve">Informacje dotyczące doświadczenia </w:t>
      </w:r>
      <w:r w:rsidR="0052318D" w:rsidRPr="002B5F83">
        <w:rPr>
          <w:rFonts w:ascii="Times New Roman" w:hAnsi="Times New Roman" w:cs="Times New Roman"/>
          <w:b/>
        </w:rPr>
        <w:t>osób wyznaczonych do realizacji zamówienia (D)</w:t>
      </w:r>
    </w:p>
    <w:p w14:paraId="399BEF3E" w14:textId="1C1E6F89" w:rsidR="00435F74" w:rsidRPr="002B5F83" w:rsidRDefault="00435F74" w:rsidP="00435F74">
      <w:pPr>
        <w:jc w:val="center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(kryterium oceny ofert)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515A14" w:rsidRPr="002B5F83" w14:paraId="1C07114D" w14:textId="77777777" w:rsidTr="00D96461">
        <w:tc>
          <w:tcPr>
            <w:tcW w:w="9060" w:type="dxa"/>
            <w:gridSpan w:val="2"/>
            <w:shd w:val="clear" w:color="auto" w:fill="DEEAF6"/>
          </w:tcPr>
          <w:p w14:paraId="0E70E4D2" w14:textId="669C9BBA" w:rsidR="00515A14" w:rsidRPr="002B5F83" w:rsidRDefault="00515A14" w:rsidP="00850D08">
            <w:pPr>
              <w:spacing w:before="120" w:after="12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2B5F83">
              <w:rPr>
                <w:rFonts w:ascii="Times New Roman" w:eastAsia="Arial" w:hAnsi="Times New Roman" w:cs="Times New Roman"/>
                <w:b/>
              </w:rPr>
              <w:t>Informacje dotycząc</w:t>
            </w:r>
            <w:r w:rsidR="007E1C72">
              <w:rPr>
                <w:rFonts w:ascii="Times New Roman" w:eastAsia="Arial" w:hAnsi="Times New Roman" w:cs="Times New Roman"/>
                <w:b/>
              </w:rPr>
              <w:t>a</w:t>
            </w:r>
            <w:r w:rsidRPr="002B5F83">
              <w:rPr>
                <w:rFonts w:ascii="Times New Roman" w:eastAsia="Arial" w:hAnsi="Times New Roman" w:cs="Times New Roman"/>
                <w:b/>
              </w:rPr>
              <w:t xml:space="preserve"> </w:t>
            </w:r>
            <w:r w:rsidR="00CD6F6C">
              <w:rPr>
                <w:rFonts w:ascii="Times New Roman" w:eastAsia="Arial" w:hAnsi="Times New Roman" w:cs="Times New Roman"/>
                <w:b/>
              </w:rPr>
              <w:t xml:space="preserve">doświadczenia </w:t>
            </w:r>
            <w:r w:rsidR="00850D08" w:rsidRPr="002B5F83">
              <w:rPr>
                <w:rFonts w:ascii="Times New Roman" w:hAnsi="Times New Roman" w:cs="Times New Roman"/>
                <w:b/>
              </w:rPr>
              <w:t>osób wyznaczonych do realizacji zamówienia</w:t>
            </w:r>
            <w:r w:rsidR="00040D81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B6551E" w:rsidRPr="002B5F83" w14:paraId="1CEE87F7" w14:textId="77777777" w:rsidTr="00D96461">
        <w:tc>
          <w:tcPr>
            <w:tcW w:w="9060" w:type="dxa"/>
            <w:gridSpan w:val="2"/>
            <w:shd w:val="clear" w:color="auto" w:fill="DEEAF6"/>
          </w:tcPr>
          <w:p w14:paraId="54034803" w14:textId="19F5A6A1" w:rsidR="00B6551E" w:rsidRPr="002B5F83" w:rsidRDefault="00B6551E" w:rsidP="00850D08">
            <w:pPr>
              <w:spacing w:before="120" w:after="120"/>
              <w:jc w:val="both"/>
              <w:outlineLvl w:val="1"/>
              <w:rPr>
                <w:rFonts w:ascii="Times New Roman" w:eastAsia="Arial" w:hAnsi="Times New Roman" w:cs="Times New Roman"/>
                <w:b/>
              </w:rPr>
            </w:pPr>
            <w:bookmarkStart w:id="4" w:name="_Hlk156471462"/>
            <w:r w:rsidRPr="002B5F83">
              <w:rPr>
                <w:rFonts w:ascii="Times New Roman" w:eastAsia="Arial" w:hAnsi="Times New Roman" w:cs="Times New Roman"/>
                <w:b/>
              </w:rPr>
              <w:t>1</w:t>
            </w:r>
            <w:r w:rsidR="001F5952">
              <w:rPr>
                <w:rFonts w:ascii="Times New Roman" w:eastAsia="Arial" w:hAnsi="Times New Roman" w:cs="Times New Roman"/>
                <w:b/>
              </w:rPr>
              <w:t>.</w:t>
            </w:r>
            <w:r w:rsidR="00C6390F">
              <w:rPr>
                <w:rFonts w:ascii="Times New Roman" w:eastAsia="Arial" w:hAnsi="Times New Roman" w:cs="Times New Roman"/>
                <w:b/>
              </w:rPr>
              <w:t xml:space="preserve"> o</w:t>
            </w:r>
            <w:r w:rsidRPr="002B5F83">
              <w:rPr>
                <w:rFonts w:ascii="Times New Roman" w:eastAsia="Arial" w:hAnsi="Times New Roman" w:cs="Times New Roman"/>
                <w:b/>
              </w:rPr>
              <w:t>soba:</w:t>
            </w:r>
          </w:p>
        </w:tc>
      </w:tr>
      <w:tr w:rsidR="00515A14" w:rsidRPr="002B5F83" w14:paraId="5C6EA9E0" w14:textId="77777777" w:rsidTr="00D96461">
        <w:trPr>
          <w:trHeight w:val="567"/>
        </w:trPr>
        <w:tc>
          <w:tcPr>
            <w:tcW w:w="4530" w:type="dxa"/>
            <w:shd w:val="clear" w:color="auto" w:fill="DEEAF6"/>
            <w:vAlign w:val="center"/>
          </w:tcPr>
          <w:p w14:paraId="562F759D" w14:textId="77777777" w:rsidR="00515A14" w:rsidRPr="002B5F83" w:rsidRDefault="00515A14" w:rsidP="00515A14">
            <w:pPr>
              <w:rPr>
                <w:rFonts w:ascii="Times New Roman" w:eastAsia="Arial" w:hAnsi="Times New Roman" w:cs="Times New Roman"/>
              </w:rPr>
            </w:pPr>
            <w:r w:rsidRPr="002B5F83">
              <w:rPr>
                <w:rFonts w:ascii="Times New Roman" w:eastAsia="Arial" w:hAnsi="Times New Roman" w:cs="Times New Roman"/>
              </w:rPr>
              <w:t>imię i nazwisko</w:t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75BFDC2D" w14:textId="77777777" w:rsidR="00515A14" w:rsidRPr="002B5F83" w:rsidRDefault="00515A14" w:rsidP="00515A14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515A14" w:rsidRPr="002B5F83" w14:paraId="06A9BA50" w14:textId="77777777" w:rsidTr="00F432E9">
        <w:trPr>
          <w:trHeight w:val="416"/>
        </w:trPr>
        <w:tc>
          <w:tcPr>
            <w:tcW w:w="4530" w:type="dxa"/>
            <w:shd w:val="clear" w:color="auto" w:fill="DEEAF6"/>
            <w:vAlign w:val="center"/>
          </w:tcPr>
          <w:p w14:paraId="1C77D636" w14:textId="07A2118E" w:rsidR="00515A14" w:rsidRPr="001820FB" w:rsidRDefault="00F432E9" w:rsidP="001820FB">
            <w:pPr>
              <w:widowControl w:val="0"/>
              <w:autoSpaceDE w:val="0"/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F432E9">
              <w:rPr>
                <w:rFonts w:ascii="Times New Roman" w:hAnsi="Times New Roman" w:cs="Times New Roman"/>
                <w:b/>
                <w:iCs/>
              </w:rPr>
              <w:t>Doświadczenie</w:t>
            </w:r>
            <w:r w:rsidR="00F152E8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r w:rsidRPr="00F432E9">
              <w:rPr>
                <w:rFonts w:ascii="Times New Roman" w:hAnsi="Times New Roman" w:cs="Times New Roman"/>
                <w:iCs/>
              </w:rPr>
              <w:t>(należy podać informacje pozwalające na stwierdzenie spełni</w:t>
            </w:r>
            <w:r>
              <w:rPr>
                <w:rFonts w:ascii="Times New Roman" w:hAnsi="Times New Roman" w:cs="Times New Roman"/>
                <w:iCs/>
              </w:rPr>
              <w:t>enia</w:t>
            </w:r>
            <w:r w:rsidRPr="00F432E9">
              <w:rPr>
                <w:rFonts w:ascii="Times New Roman" w:hAnsi="Times New Roman" w:cs="Times New Roman"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Cs/>
              </w:rPr>
              <w:t>kryterium oceny ofert</w:t>
            </w:r>
            <w:r w:rsidRPr="00F432E9">
              <w:rPr>
                <w:rFonts w:ascii="Times New Roman" w:hAnsi="Times New Roman" w:cs="Times New Roman"/>
                <w:iCs/>
              </w:rPr>
              <w:t xml:space="preserve"> określonego w pkt.</w:t>
            </w:r>
            <w:r>
              <w:rPr>
                <w:rFonts w:ascii="Times New Roman" w:hAnsi="Times New Roman" w:cs="Times New Roman"/>
                <w:iCs/>
              </w:rPr>
              <w:t>20</w:t>
            </w:r>
            <w:r w:rsidRPr="00F432E9">
              <w:rPr>
                <w:rFonts w:ascii="Times New Roman" w:hAnsi="Times New Roman" w:cs="Times New Roman"/>
                <w:iCs/>
              </w:rPr>
              <w:t>.2</w:t>
            </w:r>
            <w:r w:rsidRPr="00F432E9">
              <w:rPr>
                <w:rFonts w:ascii="Times New Roman" w:hAnsi="Times New Roman" w:cs="Times New Roman"/>
              </w:rPr>
              <w:t xml:space="preserve"> tabela pkt </w:t>
            </w:r>
            <w:r>
              <w:rPr>
                <w:rFonts w:ascii="Times New Roman" w:hAnsi="Times New Roman" w:cs="Times New Roman"/>
              </w:rPr>
              <w:t>3</w:t>
            </w:r>
            <w:r w:rsidRPr="00F432E9">
              <w:rPr>
                <w:rFonts w:ascii="Times New Roman" w:hAnsi="Times New Roman" w:cs="Times New Roman"/>
              </w:rPr>
              <w:t xml:space="preserve"> </w:t>
            </w:r>
            <w:r w:rsidRPr="00F432E9">
              <w:rPr>
                <w:rFonts w:ascii="Times New Roman" w:hAnsi="Times New Roman" w:cs="Times New Roman"/>
                <w:iCs/>
              </w:rPr>
              <w:t>SWZ)</w:t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3C61954F" w14:textId="77777777" w:rsidR="00515A14" w:rsidRPr="002B5F83" w:rsidRDefault="00515A14" w:rsidP="00515A14">
            <w:pPr>
              <w:rPr>
                <w:rFonts w:ascii="Times New Roman" w:eastAsia="Arial" w:hAnsi="Times New Roman" w:cs="Times New Roman"/>
              </w:rPr>
            </w:pPr>
          </w:p>
        </w:tc>
      </w:tr>
      <w:bookmarkEnd w:id="4"/>
    </w:tbl>
    <w:p w14:paraId="22672E50" w14:textId="77777777" w:rsidR="00C82AC9" w:rsidRPr="002B5F83" w:rsidRDefault="00C82AC9" w:rsidP="00C82AC9">
      <w:pPr>
        <w:spacing w:after="60"/>
        <w:jc w:val="both"/>
        <w:rPr>
          <w:rFonts w:ascii="Times New Roman" w:hAnsi="Times New Roman" w:cs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EE5CAE" w:rsidRPr="002B5F83" w14:paraId="01151586" w14:textId="77777777" w:rsidTr="006713A3">
        <w:tc>
          <w:tcPr>
            <w:tcW w:w="9060" w:type="dxa"/>
            <w:gridSpan w:val="2"/>
            <w:shd w:val="clear" w:color="auto" w:fill="DEEAF6"/>
          </w:tcPr>
          <w:p w14:paraId="316815B2" w14:textId="00063F7D" w:rsidR="00EE5CAE" w:rsidRPr="002B5F83" w:rsidRDefault="00EE5CAE" w:rsidP="006713A3">
            <w:pPr>
              <w:spacing w:before="120" w:after="120"/>
              <w:jc w:val="both"/>
              <w:outlineLvl w:val="1"/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2</w:t>
            </w:r>
            <w:r w:rsidR="001F5952">
              <w:rPr>
                <w:rFonts w:ascii="Times New Roman" w:eastAsia="Arial" w:hAnsi="Times New Roman" w:cs="Times New Roman"/>
                <w:b/>
              </w:rPr>
              <w:t>.</w:t>
            </w:r>
            <w:r>
              <w:rPr>
                <w:rFonts w:ascii="Times New Roman" w:eastAsia="Arial" w:hAnsi="Times New Roman" w:cs="Times New Roman"/>
                <w:b/>
              </w:rPr>
              <w:t xml:space="preserve"> o</w:t>
            </w:r>
            <w:r w:rsidRPr="002B5F83">
              <w:rPr>
                <w:rFonts w:ascii="Times New Roman" w:eastAsia="Arial" w:hAnsi="Times New Roman" w:cs="Times New Roman"/>
                <w:b/>
              </w:rPr>
              <w:t>soba:</w:t>
            </w:r>
          </w:p>
        </w:tc>
      </w:tr>
      <w:tr w:rsidR="00EE5CAE" w:rsidRPr="002B5F83" w14:paraId="663BA3F5" w14:textId="77777777" w:rsidTr="006713A3">
        <w:trPr>
          <w:trHeight w:val="567"/>
        </w:trPr>
        <w:tc>
          <w:tcPr>
            <w:tcW w:w="4530" w:type="dxa"/>
            <w:shd w:val="clear" w:color="auto" w:fill="DEEAF6"/>
            <w:vAlign w:val="center"/>
          </w:tcPr>
          <w:p w14:paraId="20E77093" w14:textId="77777777" w:rsidR="00EE5CAE" w:rsidRPr="002B5F83" w:rsidRDefault="00EE5CAE" w:rsidP="006713A3">
            <w:pPr>
              <w:rPr>
                <w:rFonts w:ascii="Times New Roman" w:eastAsia="Arial" w:hAnsi="Times New Roman" w:cs="Times New Roman"/>
              </w:rPr>
            </w:pPr>
            <w:r w:rsidRPr="002B5F83">
              <w:rPr>
                <w:rFonts w:ascii="Times New Roman" w:eastAsia="Arial" w:hAnsi="Times New Roman" w:cs="Times New Roman"/>
              </w:rPr>
              <w:t>imię i nazwisko</w:t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69D68866" w14:textId="77777777" w:rsidR="00EE5CAE" w:rsidRPr="002B5F83" w:rsidRDefault="00EE5CAE" w:rsidP="006713A3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EE5CAE" w:rsidRPr="002B5F83" w14:paraId="68AC70F3" w14:textId="77777777" w:rsidTr="006713A3">
        <w:trPr>
          <w:trHeight w:val="416"/>
        </w:trPr>
        <w:tc>
          <w:tcPr>
            <w:tcW w:w="4530" w:type="dxa"/>
            <w:shd w:val="clear" w:color="auto" w:fill="DEEAF6"/>
            <w:vAlign w:val="center"/>
          </w:tcPr>
          <w:p w14:paraId="190DC992" w14:textId="58CB8749" w:rsidR="00EE5CAE" w:rsidRPr="001820FB" w:rsidRDefault="00EE5CAE" w:rsidP="006713A3">
            <w:pPr>
              <w:widowControl w:val="0"/>
              <w:autoSpaceDE w:val="0"/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F432E9">
              <w:rPr>
                <w:rFonts w:ascii="Times New Roman" w:hAnsi="Times New Roman" w:cs="Times New Roman"/>
                <w:b/>
                <w:iCs/>
              </w:rPr>
              <w:t>Doświadczenie</w:t>
            </w:r>
            <w:r w:rsidR="000F187D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r w:rsidRPr="00F432E9">
              <w:rPr>
                <w:rFonts w:ascii="Times New Roman" w:hAnsi="Times New Roman" w:cs="Times New Roman"/>
                <w:iCs/>
              </w:rPr>
              <w:t>(należy podać informacje pozwalające na stwierdzenie spełni</w:t>
            </w:r>
            <w:r>
              <w:rPr>
                <w:rFonts w:ascii="Times New Roman" w:hAnsi="Times New Roman" w:cs="Times New Roman"/>
                <w:iCs/>
              </w:rPr>
              <w:t>enia</w:t>
            </w:r>
            <w:r w:rsidRPr="00F432E9">
              <w:rPr>
                <w:rFonts w:ascii="Times New Roman" w:hAnsi="Times New Roman" w:cs="Times New Roman"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Cs/>
              </w:rPr>
              <w:t>kryterium oceny ofert</w:t>
            </w:r>
            <w:r w:rsidRPr="00F432E9">
              <w:rPr>
                <w:rFonts w:ascii="Times New Roman" w:hAnsi="Times New Roman" w:cs="Times New Roman"/>
                <w:iCs/>
              </w:rPr>
              <w:t xml:space="preserve"> określonego w pkt.</w:t>
            </w:r>
            <w:r>
              <w:rPr>
                <w:rFonts w:ascii="Times New Roman" w:hAnsi="Times New Roman" w:cs="Times New Roman"/>
                <w:iCs/>
              </w:rPr>
              <w:t>20</w:t>
            </w:r>
            <w:r w:rsidRPr="00F432E9">
              <w:rPr>
                <w:rFonts w:ascii="Times New Roman" w:hAnsi="Times New Roman" w:cs="Times New Roman"/>
                <w:iCs/>
              </w:rPr>
              <w:t>.2</w:t>
            </w:r>
            <w:r w:rsidRPr="00F432E9">
              <w:rPr>
                <w:rFonts w:ascii="Times New Roman" w:hAnsi="Times New Roman" w:cs="Times New Roman"/>
              </w:rPr>
              <w:t xml:space="preserve"> tabela pkt </w:t>
            </w:r>
            <w:r>
              <w:rPr>
                <w:rFonts w:ascii="Times New Roman" w:hAnsi="Times New Roman" w:cs="Times New Roman"/>
              </w:rPr>
              <w:t>3</w:t>
            </w:r>
            <w:r w:rsidRPr="00F432E9">
              <w:rPr>
                <w:rFonts w:ascii="Times New Roman" w:hAnsi="Times New Roman" w:cs="Times New Roman"/>
              </w:rPr>
              <w:t xml:space="preserve"> </w:t>
            </w:r>
            <w:r w:rsidRPr="00F432E9">
              <w:rPr>
                <w:rFonts w:ascii="Times New Roman" w:hAnsi="Times New Roman" w:cs="Times New Roman"/>
                <w:iCs/>
              </w:rPr>
              <w:t>SWZ)</w:t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40FA982B" w14:textId="77777777" w:rsidR="00EE5CAE" w:rsidRPr="002B5F83" w:rsidRDefault="00EE5CAE" w:rsidP="006713A3">
            <w:pPr>
              <w:rPr>
                <w:rFonts w:ascii="Times New Roman" w:eastAsia="Arial" w:hAnsi="Times New Roman" w:cs="Times New Roman"/>
              </w:rPr>
            </w:pPr>
          </w:p>
        </w:tc>
      </w:tr>
    </w:tbl>
    <w:p w14:paraId="22C4589F" w14:textId="77777777" w:rsidR="00EE5CAE" w:rsidRDefault="00EE5CAE" w:rsidP="00EE5CAE">
      <w:pPr>
        <w:tabs>
          <w:tab w:val="left" w:pos="1005"/>
        </w:tabs>
        <w:spacing w:after="6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EE5CAE" w:rsidRPr="002B5F83" w14:paraId="4DDF0950" w14:textId="77777777" w:rsidTr="006713A3">
        <w:tc>
          <w:tcPr>
            <w:tcW w:w="9060" w:type="dxa"/>
            <w:gridSpan w:val="2"/>
            <w:shd w:val="clear" w:color="auto" w:fill="DEEAF6"/>
          </w:tcPr>
          <w:p w14:paraId="6188883A" w14:textId="0ABE5F74" w:rsidR="00EE5CAE" w:rsidRPr="002B5F83" w:rsidRDefault="00EE5CAE" w:rsidP="006713A3">
            <w:pPr>
              <w:spacing w:before="120" w:after="120"/>
              <w:jc w:val="both"/>
              <w:outlineLvl w:val="1"/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3</w:t>
            </w:r>
            <w:r w:rsidR="001F5952">
              <w:rPr>
                <w:rFonts w:ascii="Times New Roman" w:eastAsia="Arial" w:hAnsi="Times New Roman" w:cs="Times New Roman"/>
                <w:b/>
              </w:rPr>
              <w:t>.</w:t>
            </w:r>
            <w:r>
              <w:rPr>
                <w:rFonts w:ascii="Times New Roman" w:eastAsia="Arial" w:hAnsi="Times New Roman" w:cs="Times New Roman"/>
                <w:b/>
              </w:rPr>
              <w:t xml:space="preserve"> o</w:t>
            </w:r>
            <w:r w:rsidRPr="002B5F83">
              <w:rPr>
                <w:rFonts w:ascii="Times New Roman" w:eastAsia="Arial" w:hAnsi="Times New Roman" w:cs="Times New Roman"/>
                <w:b/>
              </w:rPr>
              <w:t>soba:</w:t>
            </w:r>
          </w:p>
        </w:tc>
      </w:tr>
      <w:tr w:rsidR="00EE5CAE" w:rsidRPr="002B5F83" w14:paraId="057AAEC8" w14:textId="77777777" w:rsidTr="006713A3">
        <w:trPr>
          <w:trHeight w:val="567"/>
        </w:trPr>
        <w:tc>
          <w:tcPr>
            <w:tcW w:w="4530" w:type="dxa"/>
            <w:shd w:val="clear" w:color="auto" w:fill="DEEAF6"/>
            <w:vAlign w:val="center"/>
          </w:tcPr>
          <w:p w14:paraId="00751FA7" w14:textId="77777777" w:rsidR="00EE5CAE" w:rsidRPr="002B5F83" w:rsidRDefault="00EE5CAE" w:rsidP="006713A3">
            <w:pPr>
              <w:rPr>
                <w:rFonts w:ascii="Times New Roman" w:eastAsia="Arial" w:hAnsi="Times New Roman" w:cs="Times New Roman"/>
              </w:rPr>
            </w:pPr>
            <w:r w:rsidRPr="002B5F83">
              <w:rPr>
                <w:rFonts w:ascii="Times New Roman" w:eastAsia="Arial" w:hAnsi="Times New Roman" w:cs="Times New Roman"/>
              </w:rPr>
              <w:t>imię i nazwisko</w:t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284BF820" w14:textId="77777777" w:rsidR="00EE5CAE" w:rsidRPr="002B5F83" w:rsidRDefault="00EE5CAE" w:rsidP="006713A3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EE5CAE" w:rsidRPr="002B5F83" w14:paraId="2B77FD70" w14:textId="77777777" w:rsidTr="006713A3">
        <w:trPr>
          <w:trHeight w:val="416"/>
        </w:trPr>
        <w:tc>
          <w:tcPr>
            <w:tcW w:w="4530" w:type="dxa"/>
            <w:shd w:val="clear" w:color="auto" w:fill="DEEAF6"/>
            <w:vAlign w:val="center"/>
          </w:tcPr>
          <w:p w14:paraId="4E8FF4C0" w14:textId="1DA2564B" w:rsidR="00EE5CAE" w:rsidRPr="001820FB" w:rsidRDefault="00EE5CAE" w:rsidP="006713A3">
            <w:pPr>
              <w:widowControl w:val="0"/>
              <w:autoSpaceDE w:val="0"/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F432E9">
              <w:rPr>
                <w:rFonts w:ascii="Times New Roman" w:hAnsi="Times New Roman" w:cs="Times New Roman"/>
                <w:b/>
                <w:iCs/>
              </w:rPr>
              <w:t>Doświadczenie</w:t>
            </w:r>
            <w:r w:rsidR="000F187D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r w:rsidRPr="00F432E9">
              <w:rPr>
                <w:rFonts w:ascii="Times New Roman" w:hAnsi="Times New Roman" w:cs="Times New Roman"/>
                <w:iCs/>
              </w:rPr>
              <w:t>(należy podać informacje pozwalające na stwierdzenie spełni</w:t>
            </w:r>
            <w:r>
              <w:rPr>
                <w:rFonts w:ascii="Times New Roman" w:hAnsi="Times New Roman" w:cs="Times New Roman"/>
                <w:iCs/>
              </w:rPr>
              <w:t>enia</w:t>
            </w:r>
            <w:r w:rsidRPr="00F432E9">
              <w:rPr>
                <w:rFonts w:ascii="Times New Roman" w:hAnsi="Times New Roman" w:cs="Times New Roman"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Cs/>
              </w:rPr>
              <w:t>kryterium oceny ofert</w:t>
            </w:r>
            <w:r w:rsidRPr="00F432E9">
              <w:rPr>
                <w:rFonts w:ascii="Times New Roman" w:hAnsi="Times New Roman" w:cs="Times New Roman"/>
                <w:iCs/>
              </w:rPr>
              <w:t xml:space="preserve"> określonego w pkt.</w:t>
            </w:r>
            <w:r>
              <w:rPr>
                <w:rFonts w:ascii="Times New Roman" w:hAnsi="Times New Roman" w:cs="Times New Roman"/>
                <w:iCs/>
              </w:rPr>
              <w:t>20</w:t>
            </w:r>
            <w:r w:rsidRPr="00F432E9">
              <w:rPr>
                <w:rFonts w:ascii="Times New Roman" w:hAnsi="Times New Roman" w:cs="Times New Roman"/>
                <w:iCs/>
              </w:rPr>
              <w:t>.2</w:t>
            </w:r>
            <w:r w:rsidRPr="00F432E9">
              <w:rPr>
                <w:rFonts w:ascii="Times New Roman" w:hAnsi="Times New Roman" w:cs="Times New Roman"/>
              </w:rPr>
              <w:t xml:space="preserve"> tabela pkt </w:t>
            </w:r>
            <w:r>
              <w:rPr>
                <w:rFonts w:ascii="Times New Roman" w:hAnsi="Times New Roman" w:cs="Times New Roman"/>
              </w:rPr>
              <w:t>3</w:t>
            </w:r>
            <w:r w:rsidRPr="00F432E9">
              <w:rPr>
                <w:rFonts w:ascii="Times New Roman" w:hAnsi="Times New Roman" w:cs="Times New Roman"/>
              </w:rPr>
              <w:t xml:space="preserve"> </w:t>
            </w:r>
            <w:r w:rsidRPr="00F432E9">
              <w:rPr>
                <w:rFonts w:ascii="Times New Roman" w:hAnsi="Times New Roman" w:cs="Times New Roman"/>
                <w:iCs/>
              </w:rPr>
              <w:t>SWZ)</w:t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03AD53E4" w14:textId="77777777" w:rsidR="00EE5CAE" w:rsidRPr="002B5F83" w:rsidRDefault="00EE5CAE" w:rsidP="006713A3">
            <w:pPr>
              <w:rPr>
                <w:rFonts w:ascii="Times New Roman" w:eastAsia="Arial" w:hAnsi="Times New Roman" w:cs="Times New Roman"/>
              </w:rPr>
            </w:pPr>
          </w:p>
        </w:tc>
      </w:tr>
    </w:tbl>
    <w:p w14:paraId="1CB3A105" w14:textId="6B25C35B" w:rsidR="00B35327" w:rsidRDefault="00B35327" w:rsidP="00EE5CAE">
      <w:pPr>
        <w:tabs>
          <w:tab w:val="left" w:pos="1005"/>
        </w:tabs>
        <w:spacing w:after="60"/>
        <w:jc w:val="both"/>
        <w:rPr>
          <w:rFonts w:ascii="Times New Roman" w:hAnsi="Times New Roman" w:cs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EE5CAE" w:rsidRPr="002B5F83" w14:paraId="503AAFA2" w14:textId="77777777" w:rsidTr="006713A3">
        <w:tc>
          <w:tcPr>
            <w:tcW w:w="9060" w:type="dxa"/>
            <w:gridSpan w:val="2"/>
            <w:shd w:val="clear" w:color="auto" w:fill="DEEAF6"/>
          </w:tcPr>
          <w:p w14:paraId="20A760D6" w14:textId="44608BBB" w:rsidR="00EE5CAE" w:rsidRPr="002B5F83" w:rsidRDefault="00EE5CAE" w:rsidP="006713A3">
            <w:pPr>
              <w:spacing w:before="120" w:after="120"/>
              <w:jc w:val="both"/>
              <w:outlineLvl w:val="1"/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4</w:t>
            </w:r>
            <w:r w:rsidR="001F5952">
              <w:rPr>
                <w:rFonts w:ascii="Times New Roman" w:eastAsia="Arial" w:hAnsi="Times New Roman" w:cs="Times New Roman"/>
                <w:b/>
              </w:rPr>
              <w:t>.</w:t>
            </w:r>
            <w:r>
              <w:rPr>
                <w:rFonts w:ascii="Times New Roman" w:eastAsia="Arial" w:hAnsi="Times New Roman" w:cs="Times New Roman"/>
                <w:b/>
              </w:rPr>
              <w:t xml:space="preserve"> o</w:t>
            </w:r>
            <w:r w:rsidRPr="002B5F83">
              <w:rPr>
                <w:rFonts w:ascii="Times New Roman" w:eastAsia="Arial" w:hAnsi="Times New Roman" w:cs="Times New Roman"/>
                <w:b/>
              </w:rPr>
              <w:t>soba:</w:t>
            </w:r>
          </w:p>
        </w:tc>
      </w:tr>
      <w:tr w:rsidR="00EE5CAE" w:rsidRPr="002B5F83" w14:paraId="4FFDC1E1" w14:textId="77777777" w:rsidTr="006713A3">
        <w:trPr>
          <w:trHeight w:val="567"/>
        </w:trPr>
        <w:tc>
          <w:tcPr>
            <w:tcW w:w="4530" w:type="dxa"/>
            <w:shd w:val="clear" w:color="auto" w:fill="DEEAF6"/>
            <w:vAlign w:val="center"/>
          </w:tcPr>
          <w:p w14:paraId="7670B509" w14:textId="77777777" w:rsidR="00EE5CAE" w:rsidRPr="002B5F83" w:rsidRDefault="00EE5CAE" w:rsidP="006713A3">
            <w:pPr>
              <w:rPr>
                <w:rFonts w:ascii="Times New Roman" w:eastAsia="Arial" w:hAnsi="Times New Roman" w:cs="Times New Roman"/>
              </w:rPr>
            </w:pPr>
            <w:r w:rsidRPr="002B5F83">
              <w:rPr>
                <w:rFonts w:ascii="Times New Roman" w:eastAsia="Arial" w:hAnsi="Times New Roman" w:cs="Times New Roman"/>
              </w:rPr>
              <w:t>imię i nazwisko</w:t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5CDE1CA5" w14:textId="77777777" w:rsidR="00EE5CAE" w:rsidRPr="002B5F83" w:rsidRDefault="00EE5CAE" w:rsidP="006713A3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EE5CAE" w:rsidRPr="002B5F83" w14:paraId="7227002E" w14:textId="77777777" w:rsidTr="006713A3">
        <w:trPr>
          <w:trHeight w:val="416"/>
        </w:trPr>
        <w:tc>
          <w:tcPr>
            <w:tcW w:w="4530" w:type="dxa"/>
            <w:shd w:val="clear" w:color="auto" w:fill="DEEAF6"/>
            <w:vAlign w:val="center"/>
          </w:tcPr>
          <w:p w14:paraId="5503A9B5" w14:textId="654A20D6" w:rsidR="00EE5CAE" w:rsidRPr="001820FB" w:rsidRDefault="00EE5CAE" w:rsidP="006713A3">
            <w:pPr>
              <w:widowControl w:val="0"/>
              <w:autoSpaceDE w:val="0"/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F432E9">
              <w:rPr>
                <w:rFonts w:ascii="Times New Roman" w:hAnsi="Times New Roman" w:cs="Times New Roman"/>
                <w:b/>
                <w:iCs/>
              </w:rPr>
              <w:t>Doświadczenie</w:t>
            </w:r>
            <w:r w:rsidR="000F187D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r w:rsidRPr="00F432E9">
              <w:rPr>
                <w:rFonts w:ascii="Times New Roman" w:hAnsi="Times New Roman" w:cs="Times New Roman"/>
                <w:iCs/>
              </w:rPr>
              <w:t>(należy podać informacje pozwalające na stwierdzenie spełni</w:t>
            </w:r>
            <w:r>
              <w:rPr>
                <w:rFonts w:ascii="Times New Roman" w:hAnsi="Times New Roman" w:cs="Times New Roman"/>
                <w:iCs/>
              </w:rPr>
              <w:t>enia</w:t>
            </w:r>
            <w:r w:rsidRPr="00F432E9">
              <w:rPr>
                <w:rFonts w:ascii="Times New Roman" w:hAnsi="Times New Roman" w:cs="Times New Roman"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Cs/>
              </w:rPr>
              <w:t>kryterium oceny ofert</w:t>
            </w:r>
            <w:r w:rsidRPr="00F432E9">
              <w:rPr>
                <w:rFonts w:ascii="Times New Roman" w:hAnsi="Times New Roman" w:cs="Times New Roman"/>
                <w:iCs/>
              </w:rPr>
              <w:t xml:space="preserve"> określonego w pkt.</w:t>
            </w:r>
            <w:r>
              <w:rPr>
                <w:rFonts w:ascii="Times New Roman" w:hAnsi="Times New Roman" w:cs="Times New Roman"/>
                <w:iCs/>
              </w:rPr>
              <w:t>20</w:t>
            </w:r>
            <w:r w:rsidRPr="00F432E9">
              <w:rPr>
                <w:rFonts w:ascii="Times New Roman" w:hAnsi="Times New Roman" w:cs="Times New Roman"/>
                <w:iCs/>
              </w:rPr>
              <w:t>.2</w:t>
            </w:r>
            <w:r w:rsidRPr="00F432E9">
              <w:rPr>
                <w:rFonts w:ascii="Times New Roman" w:hAnsi="Times New Roman" w:cs="Times New Roman"/>
              </w:rPr>
              <w:t xml:space="preserve"> tabela pkt </w:t>
            </w:r>
            <w:r>
              <w:rPr>
                <w:rFonts w:ascii="Times New Roman" w:hAnsi="Times New Roman" w:cs="Times New Roman"/>
              </w:rPr>
              <w:t>3</w:t>
            </w:r>
            <w:r w:rsidRPr="00F432E9">
              <w:rPr>
                <w:rFonts w:ascii="Times New Roman" w:hAnsi="Times New Roman" w:cs="Times New Roman"/>
              </w:rPr>
              <w:t xml:space="preserve"> </w:t>
            </w:r>
            <w:r w:rsidRPr="00F432E9">
              <w:rPr>
                <w:rFonts w:ascii="Times New Roman" w:hAnsi="Times New Roman" w:cs="Times New Roman"/>
                <w:iCs/>
              </w:rPr>
              <w:t>SWZ)</w:t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08925DD9" w14:textId="77777777" w:rsidR="00EE5CAE" w:rsidRPr="002B5F83" w:rsidRDefault="00EE5CAE" w:rsidP="006713A3">
            <w:pPr>
              <w:rPr>
                <w:rFonts w:ascii="Times New Roman" w:eastAsia="Arial" w:hAnsi="Times New Roman" w:cs="Times New Roman"/>
              </w:rPr>
            </w:pPr>
          </w:p>
        </w:tc>
      </w:tr>
    </w:tbl>
    <w:p w14:paraId="0CF81577" w14:textId="77777777" w:rsidR="00EE5CAE" w:rsidRPr="002B5F83" w:rsidRDefault="00EE5CAE" w:rsidP="00EE5CAE">
      <w:pPr>
        <w:tabs>
          <w:tab w:val="left" w:pos="1005"/>
        </w:tabs>
        <w:spacing w:after="60"/>
        <w:jc w:val="both"/>
        <w:rPr>
          <w:rFonts w:ascii="Times New Roman" w:hAnsi="Times New Roman" w:cs="Times New Roman"/>
          <w:i/>
        </w:rPr>
      </w:pPr>
    </w:p>
    <w:p w14:paraId="3B49028B" w14:textId="77777777" w:rsidR="001D431B" w:rsidRPr="002B5F83" w:rsidRDefault="001D431B" w:rsidP="001D431B">
      <w:pPr>
        <w:numPr>
          <w:ilvl w:val="0"/>
          <w:numId w:val="7"/>
        </w:numPr>
        <w:tabs>
          <w:tab w:val="clear" w:pos="720"/>
        </w:tabs>
        <w:spacing w:after="60"/>
        <w:ind w:left="360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 xml:space="preserve"> Przedmiot zamówienia zostanie wykonany w terminie:</w:t>
      </w:r>
      <w:r w:rsidRPr="002B5F83">
        <w:rPr>
          <w:rFonts w:ascii="Times New Roman" w:hAnsi="Times New Roman" w:cs="Times New Roman"/>
          <w:b/>
        </w:rPr>
        <w:t xml:space="preserve"> zgodnym z SWZ</w:t>
      </w:r>
      <w:r w:rsidRPr="002B5F83">
        <w:rPr>
          <w:rFonts w:ascii="Times New Roman" w:hAnsi="Times New Roman" w:cs="Times New Roman"/>
        </w:rPr>
        <w:t>.</w:t>
      </w:r>
    </w:p>
    <w:p w14:paraId="7AF3591F" w14:textId="5B9F8DF2" w:rsidR="001D431B" w:rsidRPr="002B5F83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 xml:space="preserve">Udzielamy Zamawiającemu gwarancji na wykonany przedmiot zamówienia na warunkach i na okres: </w:t>
      </w:r>
      <w:r w:rsidRPr="002B5F83">
        <w:rPr>
          <w:rFonts w:ascii="Times New Roman" w:hAnsi="Times New Roman" w:cs="Times New Roman"/>
          <w:b/>
        </w:rPr>
        <w:t>zgodnie z SWZ</w:t>
      </w:r>
      <w:r w:rsidR="006B722F" w:rsidRPr="002B5F83">
        <w:rPr>
          <w:rFonts w:ascii="Times New Roman" w:hAnsi="Times New Roman" w:cs="Times New Roman"/>
          <w:b/>
        </w:rPr>
        <w:t>.</w:t>
      </w:r>
      <w:r w:rsidRPr="002B5F83">
        <w:rPr>
          <w:rFonts w:ascii="Times New Roman" w:hAnsi="Times New Roman" w:cs="Times New Roman"/>
        </w:rPr>
        <w:t xml:space="preserve">         </w:t>
      </w:r>
    </w:p>
    <w:p w14:paraId="64AF02A1" w14:textId="253F372D" w:rsidR="001D431B" w:rsidRPr="002B5F83" w:rsidRDefault="001D431B" w:rsidP="001D431B">
      <w:pPr>
        <w:numPr>
          <w:ilvl w:val="0"/>
          <w:numId w:val="7"/>
        </w:numPr>
        <w:tabs>
          <w:tab w:val="clear" w:pos="720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 xml:space="preserve">Oświadczamy, że zapoznaliśmy się ze Specyfikacją Warunków Zamówienia /w tym </w:t>
      </w:r>
      <w:r w:rsidR="00A62DCB" w:rsidRPr="002B5F83">
        <w:rPr>
          <w:rFonts w:ascii="Times New Roman" w:hAnsi="Times New Roman" w:cs="Times New Roman"/>
        </w:rPr>
        <w:t xml:space="preserve">              </w:t>
      </w:r>
      <w:r w:rsidRPr="002B5F83">
        <w:rPr>
          <w:rFonts w:ascii="Times New Roman" w:hAnsi="Times New Roman" w:cs="Times New Roman"/>
        </w:rPr>
        <w:t>z projektem umowy /  i nie wnosimy do nich zastrzeżeń oraz przyjmujemy warunki w nich zawarte.</w:t>
      </w:r>
    </w:p>
    <w:p w14:paraId="2904CACF" w14:textId="77777777" w:rsidR="001D431B" w:rsidRPr="002B5F83" w:rsidRDefault="001D431B" w:rsidP="001D431B">
      <w:pPr>
        <w:numPr>
          <w:ilvl w:val="0"/>
          <w:numId w:val="7"/>
        </w:numPr>
        <w:tabs>
          <w:tab w:val="clear" w:pos="720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 xml:space="preserve">Oświadczamy, że uważamy się za związanych niniejszą ofertą: </w:t>
      </w:r>
      <w:r w:rsidRPr="002B5F83">
        <w:rPr>
          <w:rFonts w:ascii="Times New Roman" w:hAnsi="Times New Roman" w:cs="Times New Roman"/>
          <w:b/>
        </w:rPr>
        <w:t>zgodnie z SWZ</w:t>
      </w:r>
      <w:r w:rsidRPr="002B5F83">
        <w:rPr>
          <w:rFonts w:ascii="Times New Roman" w:hAnsi="Times New Roman" w:cs="Times New Roman"/>
        </w:rPr>
        <w:t xml:space="preserve">. </w:t>
      </w:r>
    </w:p>
    <w:p w14:paraId="37E52564" w14:textId="31FE2670" w:rsidR="001D431B" w:rsidRPr="002B5F83" w:rsidRDefault="001D431B" w:rsidP="001D431B">
      <w:pPr>
        <w:numPr>
          <w:ilvl w:val="0"/>
          <w:numId w:val="7"/>
        </w:numPr>
        <w:tabs>
          <w:tab w:val="clear" w:pos="720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 xml:space="preserve">Oświadczamy, że akceptujemy warunki płatności określone przez zamawiającego </w:t>
      </w:r>
      <w:r w:rsidR="00A62DCB" w:rsidRPr="002B5F83">
        <w:rPr>
          <w:rFonts w:ascii="Times New Roman" w:hAnsi="Times New Roman" w:cs="Times New Roman"/>
        </w:rPr>
        <w:t xml:space="preserve">               </w:t>
      </w:r>
      <w:r w:rsidRPr="002B5F83">
        <w:rPr>
          <w:rFonts w:ascii="Times New Roman" w:hAnsi="Times New Roman" w:cs="Times New Roman"/>
        </w:rPr>
        <w:t>w Specyfikacji Warunków Zamówienia przedmiotowego postępowania.</w:t>
      </w:r>
    </w:p>
    <w:p w14:paraId="6CD83E06" w14:textId="3CCC288C" w:rsidR="001D431B" w:rsidRPr="002B5F83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14:paraId="49825858" w14:textId="77777777" w:rsidR="002D58F7" w:rsidRPr="002B5F83" w:rsidRDefault="002D58F7" w:rsidP="002D58F7">
      <w:pPr>
        <w:numPr>
          <w:ilvl w:val="0"/>
          <w:numId w:val="7"/>
        </w:numPr>
        <w:tabs>
          <w:tab w:val="clear" w:pos="720"/>
        </w:tabs>
        <w:spacing w:before="120"/>
        <w:ind w:left="426" w:hanging="426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  <w:lang w:eastAsia="zh-CN"/>
        </w:rPr>
        <w:t>Oświadczam/y, że warunki udziału w postępowaniu określone w pkt. 8 SWZ spełniamy:</w:t>
      </w:r>
    </w:p>
    <w:p w14:paraId="2884113F" w14:textId="77777777" w:rsidR="002D58F7" w:rsidRPr="002B5F83" w:rsidRDefault="002D58F7" w:rsidP="002D58F7">
      <w:pPr>
        <w:tabs>
          <w:tab w:val="left" w:pos="426"/>
          <w:tab w:val="left" w:pos="9070"/>
        </w:tabs>
        <w:ind w:left="360"/>
        <w:jc w:val="both"/>
        <w:rPr>
          <w:rFonts w:ascii="Times New Roman" w:hAnsi="Times New Roman" w:cs="Times New Roman"/>
          <w:lang w:eastAsia="zh-CN"/>
        </w:rPr>
      </w:pPr>
    </w:p>
    <w:p w14:paraId="6D96593A" w14:textId="77777777" w:rsidR="002D58F7" w:rsidRPr="002B5F83" w:rsidRDefault="002D58F7" w:rsidP="002D58F7">
      <w:pPr>
        <w:tabs>
          <w:tab w:val="left" w:pos="426"/>
          <w:tab w:val="left" w:pos="9070"/>
        </w:tabs>
        <w:ind w:left="360"/>
        <w:jc w:val="center"/>
        <w:rPr>
          <w:rFonts w:ascii="Times New Roman" w:hAnsi="Times New Roman" w:cs="Times New Roman"/>
          <w:lang w:eastAsia="zh-CN"/>
        </w:rPr>
      </w:pPr>
      <w:r w:rsidRPr="002B5F83">
        <w:rPr>
          <w:rFonts w:ascii="Times New Roman" w:hAnsi="Times New Roman" w:cs="Times New Roman"/>
          <w:lang w:eastAsia="zh-CN"/>
        </w:rPr>
        <w:t>osobiście / powołujemy się na zasoby podmiotu trzeciego*</w:t>
      </w:r>
    </w:p>
    <w:p w14:paraId="3BEA00E1" w14:textId="77777777" w:rsidR="002D58F7" w:rsidRPr="002B5F83" w:rsidRDefault="002D58F7" w:rsidP="002D58F7">
      <w:pPr>
        <w:tabs>
          <w:tab w:val="left" w:pos="426"/>
          <w:tab w:val="left" w:pos="9070"/>
        </w:tabs>
        <w:ind w:left="360"/>
        <w:jc w:val="both"/>
        <w:rPr>
          <w:rFonts w:ascii="Times New Roman" w:hAnsi="Times New Roman" w:cs="Times New Roman"/>
          <w:lang w:eastAsia="zh-CN"/>
        </w:rPr>
      </w:pPr>
    </w:p>
    <w:p w14:paraId="7F3C5401" w14:textId="6F79B309" w:rsidR="002D58F7" w:rsidRPr="002B5F83" w:rsidRDefault="002D58F7" w:rsidP="002D58F7">
      <w:pPr>
        <w:tabs>
          <w:tab w:val="left" w:pos="426"/>
          <w:tab w:val="left" w:pos="9070"/>
        </w:tabs>
        <w:ind w:left="360"/>
        <w:jc w:val="both"/>
        <w:rPr>
          <w:rFonts w:ascii="Times New Roman" w:hAnsi="Times New Roman" w:cs="Times New Roman"/>
          <w:b/>
          <w:lang w:eastAsia="zh-CN"/>
        </w:rPr>
      </w:pPr>
      <w:r w:rsidRPr="002B5F83">
        <w:rPr>
          <w:rFonts w:ascii="Times New Roman" w:hAnsi="Times New Roman" w:cs="Times New Roman"/>
          <w:lang w:eastAsia="zh-CN"/>
        </w:rPr>
        <w:t>w następującym zakresie</w:t>
      </w:r>
      <w:r w:rsidRPr="002B5F83">
        <w:rPr>
          <w:rFonts w:ascii="Times New Roman" w:hAnsi="Times New Roman" w:cs="Times New Roman"/>
          <w:vertAlign w:val="superscript"/>
          <w:lang w:eastAsia="zh-CN"/>
        </w:rPr>
        <w:t xml:space="preserve"> </w:t>
      </w:r>
      <w:r w:rsidRPr="002B5F83">
        <w:rPr>
          <w:rFonts w:ascii="Times New Roman" w:hAnsi="Times New Roman" w:cs="Times New Roman"/>
          <w:b/>
          <w:lang w:eastAsia="zh-CN"/>
        </w:rPr>
        <w:t xml:space="preserve"> ………………………………………………………………</w:t>
      </w:r>
    </w:p>
    <w:p w14:paraId="2AD65250" w14:textId="77777777" w:rsidR="002D58F7" w:rsidRPr="002B5F83" w:rsidRDefault="002D58F7" w:rsidP="002D58F7">
      <w:pPr>
        <w:tabs>
          <w:tab w:val="left" w:pos="426"/>
          <w:tab w:val="left" w:pos="9070"/>
        </w:tabs>
        <w:ind w:left="360"/>
        <w:jc w:val="both"/>
        <w:rPr>
          <w:rFonts w:ascii="Times New Roman" w:hAnsi="Times New Roman" w:cs="Times New Roman"/>
          <w:b/>
          <w:lang w:eastAsia="zh-CN"/>
        </w:rPr>
      </w:pPr>
    </w:p>
    <w:p w14:paraId="3ED05E12" w14:textId="77777777" w:rsidR="001D431B" w:rsidRPr="002B5F83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Oświadczam/y, że zamierzam(y) / nie zamierzam(y) powierzyć realizację następujących części zamówienia podwykonawcom:</w:t>
      </w:r>
      <w:r w:rsidRPr="002B5F83">
        <w:rPr>
          <w:rStyle w:val="Odwoanieprzypisudolnego"/>
          <w:rFonts w:ascii="Times New Roman" w:hAnsi="Times New Roman" w:cs="Times New Roman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1D431B" w:rsidRPr="002B5F83" w14:paraId="1C38589B" w14:textId="77777777" w:rsidTr="00E17B7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5B5F9" w14:textId="77777777" w:rsidR="001D431B" w:rsidRPr="002B5F83" w:rsidRDefault="001D431B" w:rsidP="00E17B7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</w:rPr>
            </w:pPr>
            <w:r w:rsidRPr="002B5F83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2FEB5" w14:textId="77777777" w:rsidR="001D431B" w:rsidRPr="002B5F83" w:rsidRDefault="001D431B" w:rsidP="00E17B7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</w:rPr>
            </w:pPr>
            <w:r w:rsidRPr="002B5F83">
              <w:rPr>
                <w:rFonts w:ascii="Times New Roman" w:hAnsi="Times New Roman" w:cs="Times New Roman"/>
              </w:rPr>
              <w:t xml:space="preserve">Opis części zamówienia, którą wykonawca </w:t>
            </w:r>
          </w:p>
          <w:p w14:paraId="5BC212C9" w14:textId="77777777" w:rsidR="001D431B" w:rsidRPr="002B5F83" w:rsidRDefault="001D431B" w:rsidP="00E17B7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</w:rPr>
            </w:pPr>
            <w:r w:rsidRPr="002B5F83">
              <w:rPr>
                <w:rFonts w:ascii="Times New Roman" w:hAnsi="Times New Roman" w:cs="Times New Roman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7893A" w14:textId="77777777" w:rsidR="001D431B" w:rsidRPr="002B5F83" w:rsidRDefault="001D431B" w:rsidP="00E17B7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</w:rPr>
            </w:pPr>
            <w:r w:rsidRPr="002B5F83">
              <w:rPr>
                <w:rFonts w:ascii="Times New Roman" w:hAnsi="Times New Roman" w:cs="Times New Roman"/>
              </w:rPr>
              <w:t>Nazwa podwykonawcy             (o ile jest znana)</w:t>
            </w:r>
          </w:p>
        </w:tc>
      </w:tr>
      <w:tr w:rsidR="001D431B" w:rsidRPr="002B5F83" w14:paraId="1CF5E1BA" w14:textId="77777777" w:rsidTr="00E17B7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BE051" w14:textId="77777777" w:rsidR="001D431B" w:rsidRPr="002B5F83" w:rsidRDefault="001D431B" w:rsidP="00E17B7F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94B22" w14:textId="77777777" w:rsidR="001D431B" w:rsidRPr="002B5F83" w:rsidRDefault="001D431B" w:rsidP="00E17B7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42AAC" w14:textId="77777777" w:rsidR="001D431B" w:rsidRPr="002B5F83" w:rsidRDefault="001D431B" w:rsidP="00E17B7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1D431B" w:rsidRPr="002B5F83" w14:paraId="39FABE82" w14:textId="77777777" w:rsidTr="00E17B7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15CDC" w14:textId="77777777" w:rsidR="001D431B" w:rsidRPr="002B5F83" w:rsidRDefault="001D431B" w:rsidP="00E17B7F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437EB" w14:textId="77777777" w:rsidR="001D431B" w:rsidRPr="002B5F83" w:rsidRDefault="001D431B" w:rsidP="00E17B7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1FD99" w14:textId="77777777" w:rsidR="001D431B" w:rsidRPr="002B5F83" w:rsidRDefault="001D431B" w:rsidP="00E17B7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1497F43E" w14:textId="77777777" w:rsidR="001D431B" w:rsidRPr="002B5F83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lastRenderedPageBreak/>
        <w:t xml:space="preserve">Oświadczamy, ze jesteśmy: </w:t>
      </w:r>
      <w:r w:rsidRPr="002B5F83">
        <w:rPr>
          <w:rFonts w:ascii="Times New Roman" w:hAnsi="Times New Roman" w:cs="Times New Roman"/>
          <w:vertAlign w:val="superscript"/>
        </w:rPr>
        <w:footnoteReference w:id="3"/>
      </w:r>
    </w:p>
    <w:p w14:paraId="2481BB67" w14:textId="77777777" w:rsidR="001D431B" w:rsidRPr="002B5F83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mikroprzedsiębiorstwem*</w:t>
      </w:r>
    </w:p>
    <w:p w14:paraId="1FFF1FD5" w14:textId="77777777" w:rsidR="001D431B" w:rsidRPr="002B5F83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małym przedsiębiorstwem*</w:t>
      </w:r>
    </w:p>
    <w:p w14:paraId="1974F7D0" w14:textId="77777777" w:rsidR="001D431B" w:rsidRPr="002B5F83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średnim  przedsiębiorstwem*</w:t>
      </w:r>
    </w:p>
    <w:p w14:paraId="37539A57" w14:textId="77777777" w:rsidR="001D431B" w:rsidRPr="002B5F83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jednoosobowa działalność gospodarcza*</w:t>
      </w:r>
    </w:p>
    <w:p w14:paraId="1D54C2CA" w14:textId="77777777" w:rsidR="001D431B" w:rsidRPr="002B5F83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osobą fizyczną nieprowadzącą działalności gospodarczej*</w:t>
      </w:r>
    </w:p>
    <w:p w14:paraId="57C18849" w14:textId="77777777" w:rsidR="001D431B" w:rsidRPr="002B5F83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inny rodzaj*</w:t>
      </w:r>
    </w:p>
    <w:p w14:paraId="36964E9B" w14:textId="77777777" w:rsidR="001D431B" w:rsidRPr="002B5F83" w:rsidRDefault="001D431B" w:rsidP="001D431B">
      <w:pPr>
        <w:spacing w:after="60"/>
        <w:ind w:firstLine="360"/>
        <w:jc w:val="both"/>
        <w:rPr>
          <w:rFonts w:ascii="Times New Roman" w:hAnsi="Times New Roman" w:cs="Times New Roman"/>
          <w:i/>
          <w:u w:val="single"/>
        </w:rPr>
      </w:pPr>
      <w:r w:rsidRPr="002B5F83">
        <w:rPr>
          <w:rFonts w:ascii="Times New Roman" w:hAnsi="Times New Roman" w:cs="Times New Roman"/>
          <w:i/>
          <w:u w:val="single"/>
        </w:rPr>
        <w:t>*podkreślić właściwe spośród a-f</w:t>
      </w:r>
    </w:p>
    <w:p w14:paraId="46DF91A3" w14:textId="2FB20611" w:rsidR="00112CE7" w:rsidRPr="002B5F83" w:rsidRDefault="001D431B" w:rsidP="00112CE7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2B5F83">
        <w:rPr>
          <w:rStyle w:val="Odwoanieprzypisudolnego"/>
          <w:rFonts w:ascii="Times New Roman" w:hAnsi="Times New Roman" w:cs="Times New Roman"/>
        </w:rPr>
        <w:footnoteReference w:id="4"/>
      </w:r>
      <w:r w:rsidRPr="002B5F83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2B5F83">
        <w:rPr>
          <w:rStyle w:val="Odwoanieprzypisudolnego"/>
          <w:rFonts w:ascii="Times New Roman" w:hAnsi="Times New Roman" w:cs="Times New Roman"/>
        </w:rPr>
        <w:footnoteReference w:id="5"/>
      </w:r>
    </w:p>
    <w:p w14:paraId="7B9399EA" w14:textId="77777777" w:rsidR="001D431B" w:rsidRPr="002B5F83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Integralną część  oferty stanowią następujące dokumenty :</w:t>
      </w:r>
    </w:p>
    <w:p w14:paraId="6884ABE7" w14:textId="77777777" w:rsidR="001D431B" w:rsidRPr="002B5F83" w:rsidRDefault="001D431B" w:rsidP="001D431B">
      <w:pPr>
        <w:numPr>
          <w:ilvl w:val="0"/>
          <w:numId w:val="1"/>
        </w:numPr>
        <w:tabs>
          <w:tab w:val="clear" w:pos="720"/>
          <w:tab w:val="num" w:pos="1416"/>
        </w:tabs>
        <w:spacing w:after="60"/>
        <w:ind w:left="1068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.....................................................     2.  ..............................................................</w:t>
      </w:r>
    </w:p>
    <w:p w14:paraId="44C3AD89" w14:textId="77777777" w:rsidR="001D431B" w:rsidRPr="002B5F83" w:rsidRDefault="001D431B" w:rsidP="001D431B">
      <w:pPr>
        <w:spacing w:after="60"/>
        <w:ind w:left="348"/>
        <w:jc w:val="both"/>
        <w:rPr>
          <w:rFonts w:ascii="Times New Roman" w:hAnsi="Times New Roman" w:cs="Times New Roman"/>
        </w:rPr>
      </w:pPr>
    </w:p>
    <w:p w14:paraId="21E53AD6" w14:textId="77777777" w:rsidR="001D431B" w:rsidRPr="002B5F83" w:rsidRDefault="001D431B" w:rsidP="001D431B">
      <w:pPr>
        <w:numPr>
          <w:ilvl w:val="0"/>
          <w:numId w:val="2"/>
        </w:numPr>
        <w:tabs>
          <w:tab w:val="clear" w:pos="720"/>
          <w:tab w:val="num" w:pos="1416"/>
        </w:tabs>
        <w:spacing w:after="60"/>
        <w:ind w:left="1068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.....................................................     4. ...............................................................</w:t>
      </w:r>
    </w:p>
    <w:p w14:paraId="720EE3F4" w14:textId="77777777" w:rsidR="001D431B" w:rsidRPr="002B5F83" w:rsidRDefault="001D431B" w:rsidP="001D431B">
      <w:pPr>
        <w:spacing w:after="60"/>
        <w:ind w:left="348"/>
        <w:jc w:val="both"/>
        <w:rPr>
          <w:rFonts w:ascii="Times New Roman" w:hAnsi="Times New Roman" w:cs="Times New Roman"/>
        </w:rPr>
      </w:pPr>
    </w:p>
    <w:p w14:paraId="404BFB08" w14:textId="77777777" w:rsidR="001D431B" w:rsidRPr="002B5F83" w:rsidRDefault="001D431B" w:rsidP="001D431B">
      <w:pPr>
        <w:numPr>
          <w:ilvl w:val="0"/>
          <w:numId w:val="3"/>
        </w:numPr>
        <w:tabs>
          <w:tab w:val="clear" w:pos="720"/>
          <w:tab w:val="num" w:pos="1416"/>
        </w:tabs>
        <w:spacing w:after="60"/>
        <w:ind w:left="1068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.....................................................     6. ...............................................................</w:t>
      </w:r>
    </w:p>
    <w:p w14:paraId="3DEA3141" w14:textId="77777777" w:rsidR="001D431B" w:rsidRPr="002B5F83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 xml:space="preserve">Wykaz osób uprawnionych do podpisywania dokumentów przetargowych </w:t>
      </w:r>
      <w:r w:rsidRPr="002B5F83">
        <w:rPr>
          <w:rFonts w:ascii="Times New Roman" w:hAnsi="Times New Roman" w:cs="Times New Roman"/>
        </w:rPr>
        <w:br/>
        <w:t>i podejmowania zobowiązań w imieniu Wykonawcy:</w:t>
      </w:r>
    </w:p>
    <w:p w14:paraId="5C70722A" w14:textId="77777777" w:rsidR="001D431B" w:rsidRPr="002B5F83" w:rsidRDefault="001D431B" w:rsidP="001D431B">
      <w:pPr>
        <w:spacing w:after="60"/>
        <w:ind w:left="720"/>
        <w:jc w:val="both"/>
        <w:rPr>
          <w:rFonts w:ascii="Times New Roman" w:hAnsi="Times New Roman" w:cs="Times New Roman"/>
        </w:rPr>
      </w:pPr>
    </w:p>
    <w:p w14:paraId="60D89025" w14:textId="17A5A02B" w:rsidR="001D431B" w:rsidRPr="002B5F83" w:rsidRDefault="001D431B" w:rsidP="001D431B">
      <w:pPr>
        <w:pStyle w:val="Zwykytekst"/>
        <w:spacing w:after="60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 w:rsidRPr="002B5F83">
        <w:rPr>
          <w:rFonts w:ascii="Times New Roman" w:eastAsia="MS Mincho" w:hAnsi="Times New Roman" w:cs="Times New Roman"/>
          <w:sz w:val="24"/>
          <w:szCs w:val="24"/>
        </w:rPr>
        <w:t>Imię i nazwisko ........................................................................................................................</w:t>
      </w:r>
    </w:p>
    <w:p w14:paraId="47FE4BC4" w14:textId="77777777" w:rsidR="00D60BCE" w:rsidRPr="002B5F83" w:rsidRDefault="00D60BCE" w:rsidP="001D431B">
      <w:pPr>
        <w:pStyle w:val="Zwykytekst"/>
        <w:spacing w:after="60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</w:p>
    <w:p w14:paraId="6F1EC1F1" w14:textId="77777777" w:rsidR="001D431B" w:rsidRPr="002B5F83" w:rsidRDefault="001D431B" w:rsidP="001D431B">
      <w:pPr>
        <w:pStyle w:val="Zwykytekst"/>
        <w:spacing w:after="60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2B5F83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2B5F83">
        <w:rPr>
          <w:rFonts w:ascii="Times New Roman" w:eastAsia="MS Mincho" w:hAnsi="Times New Roman" w:cs="Times New Roman"/>
          <w:sz w:val="24"/>
          <w:szCs w:val="24"/>
        </w:rPr>
        <w:t xml:space="preserve">W imieniu podmiotów gospodarczych – wykonawców, do wykazu należy wpisać tylko te osoby, </w:t>
      </w:r>
      <w:r w:rsidRPr="002B5F83">
        <w:rPr>
          <w:rFonts w:ascii="Times New Roman" w:eastAsia="MS Mincho" w:hAnsi="Times New Roman" w:cs="Times New Roman"/>
          <w:sz w:val="24"/>
          <w:szCs w:val="24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14:paraId="0A0326FA" w14:textId="77777777" w:rsidR="001D431B" w:rsidRPr="002B5F83" w:rsidRDefault="001D431B" w:rsidP="001D431B">
      <w:pPr>
        <w:pStyle w:val="Zwykytekst"/>
        <w:spacing w:after="60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2B5F83">
        <w:rPr>
          <w:rFonts w:ascii="Times New Roman" w:eastAsia="MS Mincho" w:hAnsi="Times New Roman" w:cs="Times New Roman"/>
          <w:b/>
          <w:bCs/>
          <w:sz w:val="24"/>
          <w:szCs w:val="24"/>
        </w:rPr>
        <w:tab/>
      </w:r>
    </w:p>
    <w:p w14:paraId="35FAF201" w14:textId="01AD763F" w:rsidR="001D431B" w:rsidRPr="002B5F83" w:rsidRDefault="001D431B" w:rsidP="001D431B">
      <w:pPr>
        <w:spacing w:after="60"/>
        <w:ind w:left="2124" w:firstLine="708"/>
        <w:jc w:val="right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.................................. , dnia ............................................</w:t>
      </w:r>
    </w:p>
    <w:p w14:paraId="769E12C5" w14:textId="2942FF24" w:rsidR="00D60BCE" w:rsidRPr="002B5F83" w:rsidRDefault="00D60BCE" w:rsidP="001D431B">
      <w:pPr>
        <w:spacing w:after="60"/>
        <w:ind w:left="2124" w:firstLine="708"/>
        <w:jc w:val="right"/>
        <w:rPr>
          <w:rFonts w:ascii="Times New Roman" w:hAnsi="Times New Roman" w:cs="Times New Roman"/>
        </w:rPr>
      </w:pPr>
    </w:p>
    <w:p w14:paraId="0A42BDF5" w14:textId="77777777" w:rsidR="00D60BCE" w:rsidRPr="002B5F83" w:rsidRDefault="00D60BCE" w:rsidP="001D431B">
      <w:pPr>
        <w:spacing w:after="60"/>
        <w:ind w:left="2124" w:firstLine="708"/>
        <w:jc w:val="right"/>
        <w:rPr>
          <w:rFonts w:ascii="Times New Roman" w:hAnsi="Times New Roman" w:cs="Times New Roman"/>
        </w:rPr>
      </w:pPr>
    </w:p>
    <w:p w14:paraId="40B3F04A" w14:textId="77777777" w:rsidR="00076AEF" w:rsidRPr="002B5F83" w:rsidRDefault="00076AEF" w:rsidP="00076AEF">
      <w:pPr>
        <w:tabs>
          <w:tab w:val="left" w:pos="0"/>
        </w:tabs>
        <w:suppressAutoHyphens/>
        <w:spacing w:after="160" w:line="259" w:lineRule="auto"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  <w:r w:rsidRPr="002B5F83">
        <w:rPr>
          <w:rFonts w:ascii="Times New Roman" w:eastAsia="Calibri" w:hAnsi="Times New Roman" w:cs="Times New Roman"/>
          <w:bCs/>
          <w:i/>
          <w:iCs/>
          <w:color w:val="FF0000"/>
          <w:lang w:eastAsia="en-US"/>
        </w:rPr>
        <w:t xml:space="preserve">Dokument należy </w:t>
      </w:r>
      <w:r w:rsidRPr="002B5F83">
        <w:rPr>
          <w:rFonts w:ascii="Times New Roman" w:hAnsi="Times New Roman" w:cs="Times New Roman"/>
          <w:bCs/>
          <w:i/>
          <w:iCs/>
          <w:color w:val="FF0000"/>
          <w:lang w:eastAsia="zh-CN"/>
        </w:rPr>
        <w:t>podpisać kwalifikowanym</w:t>
      </w:r>
    </w:p>
    <w:p w14:paraId="5216303B" w14:textId="77777777" w:rsidR="00076AEF" w:rsidRPr="002B5F83" w:rsidRDefault="00076AEF" w:rsidP="00076AEF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highlight w:val="yellow"/>
        </w:rPr>
      </w:pPr>
      <w:r w:rsidRPr="002B5F83">
        <w:rPr>
          <w:rFonts w:ascii="Times New Roman" w:hAnsi="Times New Roman" w:cs="Times New Roman"/>
          <w:bCs/>
          <w:i/>
          <w:iCs/>
          <w:color w:val="FF0000"/>
          <w:lang w:eastAsia="zh-CN"/>
        </w:rPr>
        <w:t>podpisem elektronicznym lub podpisem zaufanym lub podpisem osobistym.</w:t>
      </w:r>
    </w:p>
    <w:p w14:paraId="278AB440" w14:textId="33222A0C" w:rsidR="00792229" w:rsidRPr="002B5F83" w:rsidRDefault="00792229" w:rsidP="00076AEF">
      <w:pPr>
        <w:tabs>
          <w:tab w:val="left" w:pos="0"/>
        </w:tabs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</w:rPr>
      </w:pPr>
    </w:p>
    <w:sectPr w:rsidR="00792229" w:rsidRPr="002B5F83" w:rsidSect="004D126B">
      <w:footerReference w:type="even" r:id="rId8"/>
      <w:headerReference w:type="first" r:id="rId9"/>
      <w:pgSz w:w="11906" w:h="16838"/>
      <w:pgMar w:top="567" w:right="1418" w:bottom="567" w:left="1418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5C30E9" w14:textId="77777777" w:rsidR="00672B1F" w:rsidRDefault="00672B1F">
      <w:r>
        <w:separator/>
      </w:r>
    </w:p>
  </w:endnote>
  <w:endnote w:type="continuationSeparator" w:id="0">
    <w:p w14:paraId="664A19EC" w14:textId="77777777" w:rsidR="00672B1F" w:rsidRDefault="00672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CD02B" w14:textId="77777777" w:rsidR="00697581" w:rsidRDefault="00697581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F796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5AAC0A3" w14:textId="77777777" w:rsidR="00697581" w:rsidRDefault="00697581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3246DB" w14:textId="77777777" w:rsidR="00672B1F" w:rsidRDefault="00672B1F">
      <w:r>
        <w:separator/>
      </w:r>
    </w:p>
  </w:footnote>
  <w:footnote w:type="continuationSeparator" w:id="0">
    <w:p w14:paraId="7B94C942" w14:textId="77777777" w:rsidR="00672B1F" w:rsidRDefault="00672B1F">
      <w:r>
        <w:continuationSeparator/>
      </w:r>
    </w:p>
  </w:footnote>
  <w:footnote w:id="1">
    <w:p w14:paraId="17A92421" w14:textId="041DAE28" w:rsidR="001D431B" w:rsidRDefault="001D431B" w:rsidP="001D431B">
      <w:pPr>
        <w:pStyle w:val="Tekstprzypisudolnego"/>
      </w:pPr>
    </w:p>
  </w:footnote>
  <w:footnote w:id="2">
    <w:p w14:paraId="4EDBCD9F" w14:textId="77777777" w:rsidR="001D431B" w:rsidRPr="0020394E" w:rsidRDefault="001D431B" w:rsidP="001D431B">
      <w:pPr>
        <w:pStyle w:val="Tekstprzypisudolnego"/>
        <w:rPr>
          <w:rFonts w:ascii="Times New Roman" w:hAnsi="Times New Roman"/>
          <w:i/>
        </w:rPr>
      </w:pPr>
      <w:r w:rsidRPr="0020394E">
        <w:rPr>
          <w:rStyle w:val="Odwoanieprzypisudolnego"/>
          <w:rFonts w:ascii="Times New Roman" w:hAnsi="Times New Roman"/>
          <w:i/>
        </w:rPr>
        <w:footnoteRef/>
      </w:r>
      <w:r w:rsidRPr="0020394E">
        <w:rPr>
          <w:rFonts w:ascii="Times New Roman" w:hAnsi="Times New Roman"/>
          <w:i/>
        </w:rPr>
        <w:t xml:space="preserve"> niepotrzebne skreślić</w:t>
      </w:r>
    </w:p>
  </w:footnote>
  <w:footnote w:id="3">
    <w:p w14:paraId="616C191D" w14:textId="77777777" w:rsidR="001D431B" w:rsidRPr="0042336C" w:rsidRDefault="001D431B" w:rsidP="001D431B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Cambria" w:eastAsia="Calibri" w:hAnsi="Cambria" w:cs="Arial"/>
          <w:i/>
          <w:color w:val="FF0000"/>
          <w:sz w:val="22"/>
          <w:szCs w:val="22"/>
          <w:lang w:eastAsia="en-US"/>
        </w:rPr>
      </w:pPr>
      <w:r w:rsidRPr="0042336C">
        <w:rPr>
          <w:rStyle w:val="Odwoanieprzypisudolnego"/>
          <w:rFonts w:ascii="Cambria" w:hAnsi="Cambria"/>
          <w:i/>
        </w:rPr>
        <w:footnoteRef/>
      </w:r>
      <w:r w:rsidRPr="0042336C">
        <w:rPr>
          <w:rFonts w:ascii="Cambria" w:hAnsi="Cambria"/>
          <w:i/>
        </w:rPr>
        <w:t xml:space="preserve"> </w:t>
      </w:r>
      <w:r w:rsidRPr="0042336C">
        <w:rPr>
          <w:rFonts w:ascii="Cambria" w:hAnsi="Cambria"/>
          <w:i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2336C">
        <w:rPr>
          <w:rFonts w:ascii="Cambria" w:hAnsi="Cambria"/>
          <w:b/>
          <w:i/>
          <w:sz w:val="18"/>
          <w:szCs w:val="18"/>
        </w:rPr>
        <w:t xml:space="preserve">1. Średnie przedsiębiorstwo: </w:t>
      </w:r>
      <w:r w:rsidRPr="0042336C">
        <w:rPr>
          <w:rFonts w:ascii="Cambria" w:hAnsi="Cambria"/>
          <w:i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2336C">
        <w:rPr>
          <w:rFonts w:ascii="Cambria" w:hAnsi="Cambria"/>
          <w:b/>
          <w:i/>
          <w:sz w:val="18"/>
          <w:szCs w:val="18"/>
        </w:rPr>
        <w:t xml:space="preserve">2. Małe przedsiębiorstwo: </w:t>
      </w:r>
      <w:r w:rsidRPr="0042336C">
        <w:rPr>
          <w:rFonts w:ascii="Cambria" w:hAnsi="Cambria"/>
          <w:i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42336C">
        <w:rPr>
          <w:rFonts w:ascii="Cambria" w:hAnsi="Cambria"/>
          <w:b/>
          <w:i/>
          <w:sz w:val="18"/>
          <w:szCs w:val="18"/>
        </w:rPr>
        <w:t xml:space="preserve">3. Mikroprzedsiębiorstwo: </w:t>
      </w:r>
      <w:r w:rsidRPr="0042336C">
        <w:rPr>
          <w:rFonts w:ascii="Cambria" w:hAnsi="Cambria"/>
          <w:i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0B0C4AE6" w14:textId="77777777" w:rsidR="001D431B" w:rsidRPr="0042336C" w:rsidRDefault="001D431B" w:rsidP="001D431B">
      <w:pPr>
        <w:pStyle w:val="Tekstprzypisudolnego"/>
        <w:rPr>
          <w:i/>
        </w:rPr>
      </w:pPr>
    </w:p>
  </w:footnote>
  <w:footnote w:id="4">
    <w:p w14:paraId="71A21977" w14:textId="77777777" w:rsidR="001D431B" w:rsidRPr="0020394E" w:rsidRDefault="001D431B" w:rsidP="001D431B">
      <w:pPr>
        <w:pStyle w:val="Stopka"/>
        <w:jc w:val="both"/>
        <w:rPr>
          <w:i/>
          <w:sz w:val="20"/>
          <w:szCs w:val="20"/>
        </w:rPr>
      </w:pPr>
      <w:r w:rsidRPr="0020394E">
        <w:rPr>
          <w:rStyle w:val="Odwoanieprzypisudolnego"/>
          <w:i/>
          <w:sz w:val="20"/>
          <w:szCs w:val="20"/>
        </w:rPr>
        <w:footnoteRef/>
      </w:r>
      <w:r w:rsidRPr="0020394E">
        <w:rPr>
          <w:i/>
          <w:sz w:val="20"/>
          <w:szCs w:val="2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B7E81B" w14:textId="77777777" w:rsidR="001D431B" w:rsidRPr="0020394E" w:rsidRDefault="001D431B" w:rsidP="001D431B">
      <w:pPr>
        <w:pStyle w:val="Tekstprzypisudolnego"/>
        <w:rPr>
          <w:rFonts w:ascii="Times New Roman" w:hAnsi="Times New Roman"/>
          <w:i/>
        </w:rPr>
      </w:pPr>
    </w:p>
  </w:footnote>
  <w:footnote w:id="5">
    <w:p w14:paraId="14505A02" w14:textId="77777777" w:rsidR="001D431B" w:rsidRPr="0020394E" w:rsidRDefault="001D431B" w:rsidP="001D431B">
      <w:pPr>
        <w:pStyle w:val="Stopka"/>
        <w:jc w:val="both"/>
        <w:rPr>
          <w:i/>
          <w:sz w:val="20"/>
          <w:szCs w:val="20"/>
        </w:rPr>
      </w:pPr>
      <w:r w:rsidRPr="0020394E">
        <w:rPr>
          <w:rStyle w:val="Odwoanieprzypisudolnego"/>
          <w:i/>
          <w:sz w:val="20"/>
          <w:szCs w:val="20"/>
        </w:rPr>
        <w:footnoteRef/>
      </w:r>
      <w:r w:rsidRPr="0020394E">
        <w:rPr>
          <w:i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9BE7D" w14:textId="77777777" w:rsidR="001D431B" w:rsidRDefault="001D431B" w:rsidP="001D431B">
      <w:pPr>
        <w:pStyle w:val="Stopka"/>
      </w:pPr>
    </w:p>
    <w:p w14:paraId="4A2DB15A" w14:textId="77777777" w:rsidR="001D431B" w:rsidRPr="00E04119" w:rsidRDefault="001D431B" w:rsidP="001D431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D94F59" w14:textId="098AEC0A" w:rsidR="00B35327" w:rsidRDefault="00B35327">
    <w:pPr>
      <w:pStyle w:val="Nagwek"/>
    </w:pPr>
  </w:p>
  <w:p w14:paraId="0192E5AB" w14:textId="6F5361BC" w:rsidR="00697581" w:rsidRPr="003C4281" w:rsidRDefault="00697581" w:rsidP="003C42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1"/>
    <w:lvl w:ilvl="0">
      <w:start w:val="2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</w:abstractNum>
  <w:abstractNum w:abstractNumId="1" w15:restartNumberingAfterBreak="0">
    <w:nsid w:val="00087388"/>
    <w:multiLevelType w:val="hybridMultilevel"/>
    <w:tmpl w:val="D3AE6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6E31E7"/>
    <w:multiLevelType w:val="hybridMultilevel"/>
    <w:tmpl w:val="51F249B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863EBA"/>
    <w:multiLevelType w:val="hybridMultilevel"/>
    <w:tmpl w:val="BA8AC52C"/>
    <w:lvl w:ilvl="0" w:tplc="E488D7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B61AFA"/>
    <w:multiLevelType w:val="hybridMultilevel"/>
    <w:tmpl w:val="26D8AC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373A65"/>
    <w:multiLevelType w:val="hybridMultilevel"/>
    <w:tmpl w:val="F28690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2549A"/>
    <w:multiLevelType w:val="hybridMultilevel"/>
    <w:tmpl w:val="BCB60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9604BA"/>
    <w:multiLevelType w:val="hybridMultilevel"/>
    <w:tmpl w:val="27F8A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1F7881"/>
    <w:multiLevelType w:val="hybridMultilevel"/>
    <w:tmpl w:val="7B922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2" w15:restartNumberingAfterBreak="0">
    <w:nsid w:val="1D98037C"/>
    <w:multiLevelType w:val="hybridMultilevel"/>
    <w:tmpl w:val="B3CAF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2087"/>
    <w:multiLevelType w:val="hybridMultilevel"/>
    <w:tmpl w:val="4C0E4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D4734"/>
    <w:multiLevelType w:val="hybridMultilevel"/>
    <w:tmpl w:val="CF2089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5AE4E29"/>
    <w:multiLevelType w:val="hybridMultilevel"/>
    <w:tmpl w:val="9C085B3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727386A"/>
    <w:multiLevelType w:val="hybridMultilevel"/>
    <w:tmpl w:val="85D4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981A94"/>
    <w:multiLevelType w:val="hybridMultilevel"/>
    <w:tmpl w:val="90AA45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449BB"/>
    <w:multiLevelType w:val="hybridMultilevel"/>
    <w:tmpl w:val="BAA01E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06C54AA"/>
    <w:multiLevelType w:val="hybridMultilevel"/>
    <w:tmpl w:val="7FDCA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22" w15:restartNumberingAfterBreak="0">
    <w:nsid w:val="32AA50BD"/>
    <w:multiLevelType w:val="hybridMultilevel"/>
    <w:tmpl w:val="5B16B8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39A575F"/>
    <w:multiLevelType w:val="hybridMultilevel"/>
    <w:tmpl w:val="1F160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C009A0"/>
    <w:multiLevelType w:val="hybridMultilevel"/>
    <w:tmpl w:val="FA7E7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137D2C"/>
    <w:multiLevelType w:val="hybridMultilevel"/>
    <w:tmpl w:val="AE3CD658"/>
    <w:lvl w:ilvl="0" w:tplc="0415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D692E6A"/>
    <w:multiLevelType w:val="hybridMultilevel"/>
    <w:tmpl w:val="0CD6CED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FA6A7F"/>
    <w:multiLevelType w:val="hybridMultilevel"/>
    <w:tmpl w:val="33FA50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6C5C85"/>
    <w:multiLevelType w:val="hybridMultilevel"/>
    <w:tmpl w:val="6A3CF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3A7616"/>
    <w:multiLevelType w:val="hybridMultilevel"/>
    <w:tmpl w:val="D7E27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E34BE"/>
    <w:multiLevelType w:val="hybridMultilevel"/>
    <w:tmpl w:val="2702E0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DC2637A"/>
    <w:multiLevelType w:val="hybridMultilevel"/>
    <w:tmpl w:val="195A1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7911497"/>
    <w:multiLevelType w:val="hybridMultilevel"/>
    <w:tmpl w:val="23C23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666000"/>
    <w:multiLevelType w:val="multilevel"/>
    <w:tmpl w:val="735631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8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41136CC"/>
    <w:multiLevelType w:val="hybridMultilevel"/>
    <w:tmpl w:val="923C6FD2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B3A70C2"/>
    <w:multiLevelType w:val="hybridMultilevel"/>
    <w:tmpl w:val="47C0E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6A1F14"/>
    <w:multiLevelType w:val="hybridMultilevel"/>
    <w:tmpl w:val="68589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9841CA8"/>
    <w:multiLevelType w:val="hybridMultilevel"/>
    <w:tmpl w:val="1270A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BC80834"/>
    <w:multiLevelType w:val="hybridMultilevel"/>
    <w:tmpl w:val="AE883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2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6"/>
  </w:num>
  <w:num w:numId="1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2"/>
  </w:num>
  <w:num w:numId="17">
    <w:abstractNumId w:val="2"/>
  </w:num>
  <w:num w:numId="18">
    <w:abstractNumId w:val="20"/>
  </w:num>
  <w:num w:numId="19">
    <w:abstractNumId w:val="28"/>
  </w:num>
  <w:num w:numId="20">
    <w:abstractNumId w:val="35"/>
  </w:num>
  <w:num w:numId="21">
    <w:abstractNumId w:val="23"/>
  </w:num>
  <w:num w:numId="22">
    <w:abstractNumId w:val="5"/>
  </w:num>
  <w:num w:numId="23">
    <w:abstractNumId w:val="14"/>
  </w:num>
  <w:num w:numId="24">
    <w:abstractNumId w:val="18"/>
  </w:num>
  <w:num w:numId="25">
    <w:abstractNumId w:val="8"/>
  </w:num>
  <w:num w:numId="26">
    <w:abstractNumId w:val="29"/>
  </w:num>
  <w:num w:numId="27">
    <w:abstractNumId w:val="9"/>
  </w:num>
  <w:num w:numId="28">
    <w:abstractNumId w:val="13"/>
  </w:num>
  <w:num w:numId="29">
    <w:abstractNumId w:val="44"/>
  </w:num>
  <w:num w:numId="30">
    <w:abstractNumId w:val="17"/>
  </w:num>
  <w:num w:numId="31">
    <w:abstractNumId w:val="24"/>
  </w:num>
  <w:num w:numId="32">
    <w:abstractNumId w:val="47"/>
  </w:num>
  <w:num w:numId="33">
    <w:abstractNumId w:val="32"/>
  </w:num>
  <w:num w:numId="34">
    <w:abstractNumId w:val="0"/>
  </w:num>
  <w:num w:numId="35">
    <w:abstractNumId w:val="16"/>
  </w:num>
  <w:num w:numId="36">
    <w:abstractNumId w:val="11"/>
  </w:num>
  <w:num w:numId="37">
    <w:abstractNumId w:val="37"/>
  </w:num>
  <w:num w:numId="38">
    <w:abstractNumId w:val="1"/>
  </w:num>
  <w:num w:numId="3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</w:num>
  <w:num w:numId="44">
    <w:abstractNumId w:val="33"/>
  </w:num>
  <w:num w:numId="45">
    <w:abstractNumId w:val="10"/>
  </w:num>
  <w:num w:numId="46">
    <w:abstractNumId w:val="31"/>
  </w:num>
  <w:num w:numId="47">
    <w:abstractNumId w:val="30"/>
  </w:num>
  <w:num w:numId="48">
    <w:abstractNumId w:val="43"/>
  </w:num>
  <w:num w:numId="4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68F"/>
    <w:rsid w:val="00021F85"/>
    <w:rsid w:val="0003050D"/>
    <w:rsid w:val="000402C5"/>
    <w:rsid w:val="00040674"/>
    <w:rsid w:val="00040D81"/>
    <w:rsid w:val="00046F72"/>
    <w:rsid w:val="0005010A"/>
    <w:rsid w:val="0006426A"/>
    <w:rsid w:val="00072738"/>
    <w:rsid w:val="00072FD7"/>
    <w:rsid w:val="000759E4"/>
    <w:rsid w:val="00076AEF"/>
    <w:rsid w:val="00080EB2"/>
    <w:rsid w:val="000A3F34"/>
    <w:rsid w:val="000A4938"/>
    <w:rsid w:val="000B2E30"/>
    <w:rsid w:val="000B69B5"/>
    <w:rsid w:val="000B6E8F"/>
    <w:rsid w:val="000D401E"/>
    <w:rsid w:val="000D50FC"/>
    <w:rsid w:val="000F187D"/>
    <w:rsid w:val="000F42F4"/>
    <w:rsid w:val="000F7132"/>
    <w:rsid w:val="0011111D"/>
    <w:rsid w:val="0011138E"/>
    <w:rsid w:val="00112CE7"/>
    <w:rsid w:val="001144F7"/>
    <w:rsid w:val="00134B3A"/>
    <w:rsid w:val="00152C74"/>
    <w:rsid w:val="00154517"/>
    <w:rsid w:val="00155F1F"/>
    <w:rsid w:val="00174762"/>
    <w:rsid w:val="00181FFF"/>
    <w:rsid w:val="001820FB"/>
    <w:rsid w:val="00186EB5"/>
    <w:rsid w:val="00192E37"/>
    <w:rsid w:val="0019679F"/>
    <w:rsid w:val="001A3008"/>
    <w:rsid w:val="001A3C60"/>
    <w:rsid w:val="001A7714"/>
    <w:rsid w:val="001B4FC6"/>
    <w:rsid w:val="001B742E"/>
    <w:rsid w:val="001C18B2"/>
    <w:rsid w:val="001C6B7C"/>
    <w:rsid w:val="001D431B"/>
    <w:rsid w:val="001D4AE8"/>
    <w:rsid w:val="001E655C"/>
    <w:rsid w:val="001F1A47"/>
    <w:rsid w:val="001F51C0"/>
    <w:rsid w:val="001F5952"/>
    <w:rsid w:val="0020004E"/>
    <w:rsid w:val="00211848"/>
    <w:rsid w:val="002357D1"/>
    <w:rsid w:val="00242B3F"/>
    <w:rsid w:val="002443D3"/>
    <w:rsid w:val="002462C2"/>
    <w:rsid w:val="00254724"/>
    <w:rsid w:val="00255677"/>
    <w:rsid w:val="00261059"/>
    <w:rsid w:val="00264763"/>
    <w:rsid w:val="0027069A"/>
    <w:rsid w:val="00271324"/>
    <w:rsid w:val="00274365"/>
    <w:rsid w:val="00276B33"/>
    <w:rsid w:val="00282B3A"/>
    <w:rsid w:val="002855CE"/>
    <w:rsid w:val="002855DD"/>
    <w:rsid w:val="0028695A"/>
    <w:rsid w:val="002B5F83"/>
    <w:rsid w:val="002C4F93"/>
    <w:rsid w:val="002C6EF9"/>
    <w:rsid w:val="002C7D96"/>
    <w:rsid w:val="002D4A6C"/>
    <w:rsid w:val="002D58F7"/>
    <w:rsid w:val="002D6B17"/>
    <w:rsid w:val="002D6E74"/>
    <w:rsid w:val="002E2713"/>
    <w:rsid w:val="002E6F36"/>
    <w:rsid w:val="002E7A66"/>
    <w:rsid w:val="002F12D3"/>
    <w:rsid w:val="002F2383"/>
    <w:rsid w:val="00300524"/>
    <w:rsid w:val="003016B0"/>
    <w:rsid w:val="00302C3C"/>
    <w:rsid w:val="003121DD"/>
    <w:rsid w:val="00312D7B"/>
    <w:rsid w:val="00321B2B"/>
    <w:rsid w:val="00321D34"/>
    <w:rsid w:val="003365FF"/>
    <w:rsid w:val="0033695E"/>
    <w:rsid w:val="0035159A"/>
    <w:rsid w:val="00352006"/>
    <w:rsid w:val="00360964"/>
    <w:rsid w:val="003614EC"/>
    <w:rsid w:val="00363F21"/>
    <w:rsid w:val="003700F8"/>
    <w:rsid w:val="0038287D"/>
    <w:rsid w:val="00382993"/>
    <w:rsid w:val="00394D2A"/>
    <w:rsid w:val="003A504C"/>
    <w:rsid w:val="003A78CF"/>
    <w:rsid w:val="003B22BD"/>
    <w:rsid w:val="003B310D"/>
    <w:rsid w:val="003B3BAB"/>
    <w:rsid w:val="003C4281"/>
    <w:rsid w:val="003D05D2"/>
    <w:rsid w:val="003E3EBB"/>
    <w:rsid w:val="003F052E"/>
    <w:rsid w:val="003F21FB"/>
    <w:rsid w:val="003F23AB"/>
    <w:rsid w:val="00401BA7"/>
    <w:rsid w:val="00417B4B"/>
    <w:rsid w:val="00435F74"/>
    <w:rsid w:val="004461EE"/>
    <w:rsid w:val="004464A0"/>
    <w:rsid w:val="00451B78"/>
    <w:rsid w:val="00453604"/>
    <w:rsid w:val="00454309"/>
    <w:rsid w:val="00460279"/>
    <w:rsid w:val="0046056A"/>
    <w:rsid w:val="00460AA1"/>
    <w:rsid w:val="0046268F"/>
    <w:rsid w:val="00467B35"/>
    <w:rsid w:val="00474493"/>
    <w:rsid w:val="004822FA"/>
    <w:rsid w:val="00486696"/>
    <w:rsid w:val="004B2354"/>
    <w:rsid w:val="004B5846"/>
    <w:rsid w:val="004B652B"/>
    <w:rsid w:val="004C32CB"/>
    <w:rsid w:val="004C5E9D"/>
    <w:rsid w:val="004C697E"/>
    <w:rsid w:val="004D126B"/>
    <w:rsid w:val="004D1C76"/>
    <w:rsid w:val="004D2358"/>
    <w:rsid w:val="004D2F52"/>
    <w:rsid w:val="004D39CE"/>
    <w:rsid w:val="004D580A"/>
    <w:rsid w:val="004D6C5F"/>
    <w:rsid w:val="004D7327"/>
    <w:rsid w:val="004E3168"/>
    <w:rsid w:val="004F02DA"/>
    <w:rsid w:val="004F0AC9"/>
    <w:rsid w:val="0050164A"/>
    <w:rsid w:val="00502ED9"/>
    <w:rsid w:val="00504246"/>
    <w:rsid w:val="00506A71"/>
    <w:rsid w:val="00507AF3"/>
    <w:rsid w:val="0051235D"/>
    <w:rsid w:val="00515A14"/>
    <w:rsid w:val="00515EC1"/>
    <w:rsid w:val="0051633B"/>
    <w:rsid w:val="005175CD"/>
    <w:rsid w:val="00517637"/>
    <w:rsid w:val="0052318D"/>
    <w:rsid w:val="00523D48"/>
    <w:rsid w:val="005253C8"/>
    <w:rsid w:val="00530DDF"/>
    <w:rsid w:val="0054068E"/>
    <w:rsid w:val="0054445D"/>
    <w:rsid w:val="005506CC"/>
    <w:rsid w:val="00554B3E"/>
    <w:rsid w:val="005709B3"/>
    <w:rsid w:val="00571A2F"/>
    <w:rsid w:val="005727D1"/>
    <w:rsid w:val="0057285E"/>
    <w:rsid w:val="0058494E"/>
    <w:rsid w:val="00584FF3"/>
    <w:rsid w:val="00586B94"/>
    <w:rsid w:val="0059463D"/>
    <w:rsid w:val="005A1B44"/>
    <w:rsid w:val="005B466A"/>
    <w:rsid w:val="005B5980"/>
    <w:rsid w:val="005C01B1"/>
    <w:rsid w:val="005C1B30"/>
    <w:rsid w:val="005C3ADA"/>
    <w:rsid w:val="005D076E"/>
    <w:rsid w:val="005D331F"/>
    <w:rsid w:val="005D3E11"/>
    <w:rsid w:val="005E6BB2"/>
    <w:rsid w:val="005F45B0"/>
    <w:rsid w:val="006005E9"/>
    <w:rsid w:val="00601871"/>
    <w:rsid w:val="006063C6"/>
    <w:rsid w:val="00613526"/>
    <w:rsid w:val="00620400"/>
    <w:rsid w:val="006249FA"/>
    <w:rsid w:val="00627616"/>
    <w:rsid w:val="00630342"/>
    <w:rsid w:val="006324B1"/>
    <w:rsid w:val="00635BD4"/>
    <w:rsid w:val="00641579"/>
    <w:rsid w:val="0066171E"/>
    <w:rsid w:val="00667E64"/>
    <w:rsid w:val="00672B1F"/>
    <w:rsid w:val="00676E65"/>
    <w:rsid w:val="00681BB4"/>
    <w:rsid w:val="00696AFF"/>
    <w:rsid w:val="00697581"/>
    <w:rsid w:val="006A0EF1"/>
    <w:rsid w:val="006A179B"/>
    <w:rsid w:val="006B221B"/>
    <w:rsid w:val="006B722F"/>
    <w:rsid w:val="006C1A00"/>
    <w:rsid w:val="006D7A47"/>
    <w:rsid w:val="006D7C44"/>
    <w:rsid w:val="006E2EAB"/>
    <w:rsid w:val="006E3223"/>
    <w:rsid w:val="006F4EB2"/>
    <w:rsid w:val="006F5077"/>
    <w:rsid w:val="0070052D"/>
    <w:rsid w:val="00701C79"/>
    <w:rsid w:val="0070393B"/>
    <w:rsid w:val="0070520D"/>
    <w:rsid w:val="0071586B"/>
    <w:rsid w:val="00724083"/>
    <w:rsid w:val="00730F89"/>
    <w:rsid w:val="0073198C"/>
    <w:rsid w:val="00732B3A"/>
    <w:rsid w:val="00735B3A"/>
    <w:rsid w:val="007422E9"/>
    <w:rsid w:val="00772D16"/>
    <w:rsid w:val="007753E6"/>
    <w:rsid w:val="007810C8"/>
    <w:rsid w:val="00783C20"/>
    <w:rsid w:val="00784D96"/>
    <w:rsid w:val="007853C0"/>
    <w:rsid w:val="0079153E"/>
    <w:rsid w:val="00791AF5"/>
    <w:rsid w:val="00792229"/>
    <w:rsid w:val="00792455"/>
    <w:rsid w:val="007A2264"/>
    <w:rsid w:val="007A4944"/>
    <w:rsid w:val="007A6053"/>
    <w:rsid w:val="007A74CD"/>
    <w:rsid w:val="007B6A3E"/>
    <w:rsid w:val="007C685F"/>
    <w:rsid w:val="007E19DB"/>
    <w:rsid w:val="007E1C72"/>
    <w:rsid w:val="007E37EC"/>
    <w:rsid w:val="007E71A2"/>
    <w:rsid w:val="007F1354"/>
    <w:rsid w:val="007F4E74"/>
    <w:rsid w:val="007F676B"/>
    <w:rsid w:val="00804A64"/>
    <w:rsid w:val="00814FCC"/>
    <w:rsid w:val="0082449B"/>
    <w:rsid w:val="00826066"/>
    <w:rsid w:val="00842324"/>
    <w:rsid w:val="0084245F"/>
    <w:rsid w:val="008434C7"/>
    <w:rsid w:val="00847ABF"/>
    <w:rsid w:val="00847DF8"/>
    <w:rsid w:val="00850D08"/>
    <w:rsid w:val="00855278"/>
    <w:rsid w:val="00871B79"/>
    <w:rsid w:val="00875D6E"/>
    <w:rsid w:val="0087624C"/>
    <w:rsid w:val="008820D0"/>
    <w:rsid w:val="0088651D"/>
    <w:rsid w:val="008878EE"/>
    <w:rsid w:val="0089429C"/>
    <w:rsid w:val="0089439C"/>
    <w:rsid w:val="008A40CA"/>
    <w:rsid w:val="008C36D8"/>
    <w:rsid w:val="008C717D"/>
    <w:rsid w:val="008D04F5"/>
    <w:rsid w:val="008D16C4"/>
    <w:rsid w:val="008D2673"/>
    <w:rsid w:val="008D6126"/>
    <w:rsid w:val="008D74CB"/>
    <w:rsid w:val="008E01D9"/>
    <w:rsid w:val="008E44FD"/>
    <w:rsid w:val="008E45D1"/>
    <w:rsid w:val="008F008F"/>
    <w:rsid w:val="008F273D"/>
    <w:rsid w:val="008F7CA8"/>
    <w:rsid w:val="00900441"/>
    <w:rsid w:val="00902B46"/>
    <w:rsid w:val="00910B76"/>
    <w:rsid w:val="009154AC"/>
    <w:rsid w:val="009162E0"/>
    <w:rsid w:val="0092106E"/>
    <w:rsid w:val="009220B7"/>
    <w:rsid w:val="00924315"/>
    <w:rsid w:val="009268D8"/>
    <w:rsid w:val="00930F5C"/>
    <w:rsid w:val="00936568"/>
    <w:rsid w:val="00937235"/>
    <w:rsid w:val="00937C87"/>
    <w:rsid w:val="00941B75"/>
    <w:rsid w:val="00944EE7"/>
    <w:rsid w:val="009569AD"/>
    <w:rsid w:val="00960BAB"/>
    <w:rsid w:val="00974F59"/>
    <w:rsid w:val="009775FC"/>
    <w:rsid w:val="009779D5"/>
    <w:rsid w:val="00991234"/>
    <w:rsid w:val="009A3137"/>
    <w:rsid w:val="009A40EB"/>
    <w:rsid w:val="009A52F2"/>
    <w:rsid w:val="009A7E52"/>
    <w:rsid w:val="009C108E"/>
    <w:rsid w:val="009C2BDB"/>
    <w:rsid w:val="009D5C1C"/>
    <w:rsid w:val="009E4BC4"/>
    <w:rsid w:val="009E53A3"/>
    <w:rsid w:val="00A23458"/>
    <w:rsid w:val="00A25BA2"/>
    <w:rsid w:val="00A32820"/>
    <w:rsid w:val="00A62C05"/>
    <w:rsid w:val="00A62DCB"/>
    <w:rsid w:val="00A6332C"/>
    <w:rsid w:val="00A66700"/>
    <w:rsid w:val="00A82FD8"/>
    <w:rsid w:val="00A852BA"/>
    <w:rsid w:val="00AA2061"/>
    <w:rsid w:val="00AC67F4"/>
    <w:rsid w:val="00AD5E04"/>
    <w:rsid w:val="00AE4A23"/>
    <w:rsid w:val="00AE61AA"/>
    <w:rsid w:val="00AF1C22"/>
    <w:rsid w:val="00AF3393"/>
    <w:rsid w:val="00AF5D8B"/>
    <w:rsid w:val="00AF7548"/>
    <w:rsid w:val="00AF796C"/>
    <w:rsid w:val="00B04206"/>
    <w:rsid w:val="00B11E95"/>
    <w:rsid w:val="00B12D3B"/>
    <w:rsid w:val="00B144C3"/>
    <w:rsid w:val="00B2660B"/>
    <w:rsid w:val="00B35327"/>
    <w:rsid w:val="00B37766"/>
    <w:rsid w:val="00B42D0E"/>
    <w:rsid w:val="00B47982"/>
    <w:rsid w:val="00B50C3F"/>
    <w:rsid w:val="00B51310"/>
    <w:rsid w:val="00B540F1"/>
    <w:rsid w:val="00B6151B"/>
    <w:rsid w:val="00B639E0"/>
    <w:rsid w:val="00B6551E"/>
    <w:rsid w:val="00B75521"/>
    <w:rsid w:val="00B81A70"/>
    <w:rsid w:val="00B91BB5"/>
    <w:rsid w:val="00B91C97"/>
    <w:rsid w:val="00B93744"/>
    <w:rsid w:val="00B94CE3"/>
    <w:rsid w:val="00B97018"/>
    <w:rsid w:val="00B9752F"/>
    <w:rsid w:val="00BA141C"/>
    <w:rsid w:val="00BA5E8B"/>
    <w:rsid w:val="00BB39C3"/>
    <w:rsid w:val="00BC1316"/>
    <w:rsid w:val="00BC3975"/>
    <w:rsid w:val="00BD27B0"/>
    <w:rsid w:val="00BD5051"/>
    <w:rsid w:val="00BD7568"/>
    <w:rsid w:val="00BD779A"/>
    <w:rsid w:val="00BE4156"/>
    <w:rsid w:val="00BE751B"/>
    <w:rsid w:val="00BF7946"/>
    <w:rsid w:val="00C14DA6"/>
    <w:rsid w:val="00C50820"/>
    <w:rsid w:val="00C50AC9"/>
    <w:rsid w:val="00C540EF"/>
    <w:rsid w:val="00C57C6C"/>
    <w:rsid w:val="00C61054"/>
    <w:rsid w:val="00C625C4"/>
    <w:rsid w:val="00C6390F"/>
    <w:rsid w:val="00C70E06"/>
    <w:rsid w:val="00C82AC9"/>
    <w:rsid w:val="00C84270"/>
    <w:rsid w:val="00C84EAB"/>
    <w:rsid w:val="00C90AED"/>
    <w:rsid w:val="00CA4BC3"/>
    <w:rsid w:val="00CA5FC4"/>
    <w:rsid w:val="00CA6A4D"/>
    <w:rsid w:val="00CA7AA3"/>
    <w:rsid w:val="00CB4E85"/>
    <w:rsid w:val="00CB7259"/>
    <w:rsid w:val="00CB7BDD"/>
    <w:rsid w:val="00CD324B"/>
    <w:rsid w:val="00CD422B"/>
    <w:rsid w:val="00CD6F6C"/>
    <w:rsid w:val="00CE4404"/>
    <w:rsid w:val="00CF1C44"/>
    <w:rsid w:val="00CF2A2F"/>
    <w:rsid w:val="00CF37AE"/>
    <w:rsid w:val="00D061BC"/>
    <w:rsid w:val="00D21549"/>
    <w:rsid w:val="00D24480"/>
    <w:rsid w:val="00D31A71"/>
    <w:rsid w:val="00D47C8A"/>
    <w:rsid w:val="00D563A8"/>
    <w:rsid w:val="00D56A98"/>
    <w:rsid w:val="00D6010D"/>
    <w:rsid w:val="00D60BCE"/>
    <w:rsid w:val="00D63278"/>
    <w:rsid w:val="00D63690"/>
    <w:rsid w:val="00D70BE3"/>
    <w:rsid w:val="00D768C7"/>
    <w:rsid w:val="00D76935"/>
    <w:rsid w:val="00D83F9B"/>
    <w:rsid w:val="00D85665"/>
    <w:rsid w:val="00D9058C"/>
    <w:rsid w:val="00D93F36"/>
    <w:rsid w:val="00D96146"/>
    <w:rsid w:val="00D975AB"/>
    <w:rsid w:val="00DA08BA"/>
    <w:rsid w:val="00DA4F37"/>
    <w:rsid w:val="00DB15C4"/>
    <w:rsid w:val="00DB5B73"/>
    <w:rsid w:val="00DB6072"/>
    <w:rsid w:val="00DC034D"/>
    <w:rsid w:val="00DD27ED"/>
    <w:rsid w:val="00DD2EF7"/>
    <w:rsid w:val="00DF0421"/>
    <w:rsid w:val="00DF26B7"/>
    <w:rsid w:val="00E066F5"/>
    <w:rsid w:val="00E07605"/>
    <w:rsid w:val="00E115AA"/>
    <w:rsid w:val="00E13DFB"/>
    <w:rsid w:val="00E1673F"/>
    <w:rsid w:val="00E25104"/>
    <w:rsid w:val="00E26D05"/>
    <w:rsid w:val="00E26FD6"/>
    <w:rsid w:val="00E45581"/>
    <w:rsid w:val="00E46287"/>
    <w:rsid w:val="00E512CF"/>
    <w:rsid w:val="00E60230"/>
    <w:rsid w:val="00E616D4"/>
    <w:rsid w:val="00E85BF7"/>
    <w:rsid w:val="00E87860"/>
    <w:rsid w:val="00E953F8"/>
    <w:rsid w:val="00EC037F"/>
    <w:rsid w:val="00EC0743"/>
    <w:rsid w:val="00EC4333"/>
    <w:rsid w:val="00EE5CAE"/>
    <w:rsid w:val="00EE5D0E"/>
    <w:rsid w:val="00EF26FA"/>
    <w:rsid w:val="00EF435C"/>
    <w:rsid w:val="00EF479C"/>
    <w:rsid w:val="00EF47EE"/>
    <w:rsid w:val="00F021A8"/>
    <w:rsid w:val="00F02C66"/>
    <w:rsid w:val="00F12193"/>
    <w:rsid w:val="00F15130"/>
    <w:rsid w:val="00F152E8"/>
    <w:rsid w:val="00F20A0E"/>
    <w:rsid w:val="00F25932"/>
    <w:rsid w:val="00F35238"/>
    <w:rsid w:val="00F3532B"/>
    <w:rsid w:val="00F432E9"/>
    <w:rsid w:val="00F4720C"/>
    <w:rsid w:val="00F633B9"/>
    <w:rsid w:val="00F654B9"/>
    <w:rsid w:val="00F6708B"/>
    <w:rsid w:val="00F768AB"/>
    <w:rsid w:val="00FC424B"/>
    <w:rsid w:val="00FC6759"/>
    <w:rsid w:val="00FD39BC"/>
    <w:rsid w:val="00FD7A69"/>
    <w:rsid w:val="00FE5AE9"/>
    <w:rsid w:val="00FE5D4B"/>
    <w:rsid w:val="00FF1A62"/>
    <w:rsid w:val="00FF2AC0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AB8824"/>
  <w15:chartTrackingRefBased/>
  <w15:docId w15:val="{AEE4A838-672E-4A46-8D7B-0D57AA3AF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D74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8D74CB"/>
    <w:pPr>
      <w:keepNext/>
      <w:ind w:left="567"/>
      <w:jc w:val="center"/>
      <w:outlineLvl w:val="1"/>
    </w:pPr>
    <w:rPr>
      <w:rFonts w:cs="Times New Roman"/>
      <w:b/>
      <w:bCs/>
      <w:sz w:val="32"/>
      <w:lang w:val="x-none" w:eastAsia="x-none"/>
    </w:rPr>
  </w:style>
  <w:style w:type="paragraph" w:styleId="Nagwek3">
    <w:name w:val="heading 3"/>
    <w:basedOn w:val="Normalny"/>
    <w:next w:val="Normalny"/>
    <w:qFormat/>
    <w:rsid w:val="008D74CB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8D74CB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D74CB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8D74CB"/>
    <w:pPr>
      <w:tabs>
        <w:tab w:val="center" w:pos="4536"/>
        <w:tab w:val="right" w:pos="9072"/>
      </w:tabs>
    </w:pPr>
    <w:rPr>
      <w:rFonts w:ascii="Times New Roman" w:hAnsi="Times New Roman" w:cs="Times New Roman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8D74CB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rsid w:val="008D74CB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rFonts w:cs="Times New Roman"/>
      <w:sz w:val="20"/>
      <w:szCs w:val="20"/>
      <w:lang w:val="x-none" w:eastAsia="x-none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rFonts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TekstprzypisudolnegoZnak">
    <w:name w:val="Tekst przypisu dolnego Znak"/>
    <w:link w:val="Tekstprzypisudolnego"/>
    <w:semiHidden/>
    <w:rsid w:val="0028695A"/>
    <w:rPr>
      <w:rFonts w:ascii="Arial" w:hAnsi="Arial" w:cs="Arial"/>
    </w:rPr>
  </w:style>
  <w:style w:type="character" w:customStyle="1" w:styleId="TekstpodstawowywcityZnak">
    <w:name w:val="Tekst podstawowy wcięty Znak"/>
    <w:link w:val="Tekstpodstawowywcity"/>
    <w:rsid w:val="00274365"/>
    <w:rPr>
      <w:sz w:val="28"/>
    </w:rPr>
  </w:style>
  <w:style w:type="character" w:customStyle="1" w:styleId="StopkaZnak">
    <w:name w:val="Stopka Znak"/>
    <w:link w:val="Stopka"/>
    <w:uiPriority w:val="99"/>
    <w:qFormat/>
    <w:rsid w:val="00FC424B"/>
    <w:rPr>
      <w:sz w:val="24"/>
      <w:szCs w:val="24"/>
    </w:rPr>
  </w:style>
  <w:style w:type="character" w:customStyle="1" w:styleId="Nagwek4Znak">
    <w:name w:val="Nagłówek 4 Znak"/>
    <w:link w:val="Nagwek4"/>
    <w:rsid w:val="000B69B5"/>
    <w:rPr>
      <w:i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B69B5"/>
  </w:style>
  <w:style w:type="character" w:customStyle="1" w:styleId="Nagwek2Znak">
    <w:name w:val="Nagłówek 2 Znak"/>
    <w:link w:val="Nagwek2"/>
    <w:rsid w:val="000B69B5"/>
    <w:rPr>
      <w:rFonts w:ascii="Arial" w:hAnsi="Arial" w:cs="Arial"/>
      <w:b/>
      <w:bCs/>
      <w:sz w:val="32"/>
      <w:szCs w:val="24"/>
    </w:rPr>
  </w:style>
  <w:style w:type="paragraph" w:customStyle="1" w:styleId="Stopka1">
    <w:name w:val="Stopka1"/>
    <w:basedOn w:val="Normalny"/>
    <w:rsid w:val="000B2E30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">
    <w:name w:val="Body Text"/>
    <w:basedOn w:val="Normalny"/>
    <w:link w:val="TekstpodstawowyZnak"/>
    <w:rsid w:val="00DF0421"/>
    <w:pPr>
      <w:spacing w:after="120"/>
    </w:pPr>
    <w:rPr>
      <w:rFonts w:ascii="Times New Roman" w:hAnsi="Times New Roman" w:cs="Times New Roman"/>
      <w:lang w:val="x-none" w:eastAsia="x-none"/>
    </w:rPr>
  </w:style>
  <w:style w:type="character" w:customStyle="1" w:styleId="TekstpodstawowyZnak">
    <w:name w:val="Tekst podstawowy Znak"/>
    <w:link w:val="Tekstpodstawowy"/>
    <w:rsid w:val="00DF0421"/>
    <w:rPr>
      <w:sz w:val="24"/>
      <w:szCs w:val="24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4D580A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4D580A"/>
    <w:pPr>
      <w:ind w:left="720"/>
      <w:contextualSpacing/>
    </w:pPr>
    <w:rPr>
      <w:rFonts w:ascii="Times New Roman" w:hAnsi="Times New Roman" w:cs="Times New Roman"/>
      <w:lang w:val="x-none" w:eastAsia="x-none"/>
    </w:rPr>
  </w:style>
  <w:style w:type="paragraph" w:styleId="Tekstdymka">
    <w:name w:val="Balloon Text"/>
    <w:basedOn w:val="Normalny"/>
    <w:link w:val="TekstdymkaZnak"/>
    <w:rsid w:val="00E26D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26D05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1D431B"/>
    <w:rPr>
      <w:rFonts w:ascii="Courier New" w:hAnsi="Courier New" w:cs="Courier New"/>
    </w:rPr>
  </w:style>
  <w:style w:type="paragraph" w:customStyle="1" w:styleId="Akapitzlist1">
    <w:name w:val="Akapit z listą1"/>
    <w:basedOn w:val="Normalny"/>
    <w:link w:val="ListParagraphChar"/>
    <w:rsid w:val="00C82AC9"/>
    <w:pPr>
      <w:ind w:left="720"/>
    </w:pPr>
    <w:rPr>
      <w:rFonts w:ascii="Cambria" w:hAnsi="Cambria" w:cs="Times New Roman"/>
      <w:sz w:val="20"/>
      <w:szCs w:val="20"/>
    </w:rPr>
  </w:style>
  <w:style w:type="character" w:customStyle="1" w:styleId="ListParagraphChar">
    <w:name w:val="List Paragraph Char"/>
    <w:link w:val="Akapitzlist1"/>
    <w:locked/>
    <w:rsid w:val="00C82AC9"/>
    <w:rPr>
      <w:rFonts w:ascii="Cambria" w:hAnsi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MAN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6714A-4DA8-451A-90D5-B695F8E78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82</TotalTime>
  <Pages>3</Pages>
  <Words>765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Maria Błażej</dc:creator>
  <cp:keywords/>
  <cp:lastModifiedBy>Alicja Dudzińska</cp:lastModifiedBy>
  <cp:revision>92</cp:revision>
  <cp:lastPrinted>2021-07-28T06:30:00Z</cp:lastPrinted>
  <dcterms:created xsi:type="dcterms:W3CDTF">2023-04-10T19:12:00Z</dcterms:created>
  <dcterms:modified xsi:type="dcterms:W3CDTF">2024-01-26T12:19:00Z</dcterms:modified>
</cp:coreProperties>
</file>