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372D3" w14:textId="492911D8" w:rsidR="00D34297" w:rsidRPr="00492969" w:rsidRDefault="00E52433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492969">
        <w:rPr>
          <w:rFonts w:ascii="Arial Narrow" w:hAnsi="Arial Narrow" w:cs="Arial"/>
          <w:sz w:val="22"/>
          <w:szCs w:val="22"/>
        </w:rPr>
        <w:t>Bydgoszcz</w:t>
      </w:r>
      <w:r w:rsidR="00D34297" w:rsidRPr="00492969">
        <w:rPr>
          <w:rFonts w:ascii="Arial Narrow" w:hAnsi="Arial Narrow" w:cs="Arial"/>
          <w:sz w:val="22"/>
          <w:szCs w:val="22"/>
        </w:rPr>
        <w:t xml:space="preserve"> dnia: </w:t>
      </w:r>
      <w:r w:rsidRPr="00492969">
        <w:rPr>
          <w:rFonts w:ascii="Arial Narrow" w:hAnsi="Arial Narrow" w:cs="Arial"/>
          <w:sz w:val="22"/>
          <w:szCs w:val="22"/>
        </w:rPr>
        <w:t>2024-01-2</w:t>
      </w:r>
      <w:r w:rsidR="009404CE">
        <w:rPr>
          <w:rFonts w:ascii="Arial Narrow" w:hAnsi="Arial Narrow" w:cs="Arial"/>
          <w:sz w:val="22"/>
          <w:szCs w:val="22"/>
        </w:rPr>
        <w:t>9</w:t>
      </w:r>
    </w:p>
    <w:p w14:paraId="205906D5" w14:textId="77777777" w:rsidR="00D34297" w:rsidRPr="00492969" w:rsidRDefault="00E52433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9296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267EEBA" w14:textId="77777777" w:rsidR="00D34297" w:rsidRPr="00492969" w:rsidRDefault="00E52433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92969">
        <w:rPr>
          <w:rFonts w:ascii="Arial Narrow" w:hAnsi="Arial Narrow" w:cs="Arial"/>
          <w:sz w:val="22"/>
          <w:szCs w:val="22"/>
        </w:rPr>
        <w:t>Powstańców Warszawy</w:t>
      </w:r>
      <w:r w:rsidR="00D34297" w:rsidRPr="00492969">
        <w:rPr>
          <w:rFonts w:ascii="Arial Narrow" w:hAnsi="Arial Narrow" w:cs="Arial"/>
          <w:sz w:val="22"/>
          <w:szCs w:val="22"/>
        </w:rPr>
        <w:t xml:space="preserve"> </w:t>
      </w:r>
      <w:r w:rsidRPr="00492969">
        <w:rPr>
          <w:rFonts w:ascii="Arial Narrow" w:hAnsi="Arial Narrow" w:cs="Arial"/>
          <w:sz w:val="22"/>
          <w:szCs w:val="22"/>
        </w:rPr>
        <w:t>5</w:t>
      </w:r>
    </w:p>
    <w:p w14:paraId="383E04C7" w14:textId="77777777" w:rsidR="00D34297" w:rsidRPr="00492969" w:rsidRDefault="00E52433" w:rsidP="00D34297">
      <w:pPr>
        <w:rPr>
          <w:rFonts w:ascii="Arial Narrow" w:hAnsi="Arial Narrow" w:cs="Arial"/>
          <w:sz w:val="22"/>
          <w:szCs w:val="22"/>
        </w:rPr>
      </w:pPr>
      <w:r w:rsidRPr="00492969">
        <w:rPr>
          <w:rFonts w:ascii="Arial Narrow" w:hAnsi="Arial Narrow" w:cs="Arial"/>
          <w:sz w:val="22"/>
          <w:szCs w:val="22"/>
        </w:rPr>
        <w:t>85-681</w:t>
      </w:r>
      <w:r w:rsidR="00D34297" w:rsidRPr="00492969">
        <w:rPr>
          <w:rFonts w:ascii="Arial Narrow" w:hAnsi="Arial Narrow" w:cs="Arial"/>
          <w:sz w:val="22"/>
          <w:szCs w:val="22"/>
        </w:rPr>
        <w:t xml:space="preserve"> </w:t>
      </w:r>
      <w:r w:rsidRPr="00492969">
        <w:rPr>
          <w:rFonts w:ascii="Arial Narrow" w:hAnsi="Arial Narrow" w:cs="Arial"/>
          <w:sz w:val="22"/>
          <w:szCs w:val="22"/>
        </w:rPr>
        <w:t>Bydgoszcz</w:t>
      </w:r>
    </w:p>
    <w:p w14:paraId="3E4A0A67" w14:textId="77777777" w:rsidR="00D34297" w:rsidRPr="00421594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42159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97DEF87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42159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189FD90" w14:textId="2388FDE1" w:rsidR="00492969" w:rsidRPr="009404CE" w:rsidRDefault="00492969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9404CE">
        <w:rPr>
          <w:rFonts w:ascii="Arial Narrow" w:hAnsi="Arial Narrow" w:cs="Arial"/>
          <w:bCs/>
          <w:sz w:val="22"/>
          <w:szCs w:val="22"/>
        </w:rPr>
        <w:t xml:space="preserve"> </w:t>
      </w:r>
      <w:r w:rsidR="009404CE">
        <w:rPr>
          <w:rFonts w:ascii="Arial Narrow" w:hAnsi="Arial Narrow" w:cs="Arial"/>
          <w:b/>
          <w:sz w:val="22"/>
          <w:szCs w:val="22"/>
        </w:rPr>
        <w:t>814/2024</w:t>
      </w:r>
    </w:p>
    <w:p w14:paraId="2F5AED47" w14:textId="77777777" w:rsidR="00D34297" w:rsidRPr="00421594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421594">
        <w:rPr>
          <w:rFonts w:ascii="Arial Narrow" w:hAnsi="Arial Narrow" w:cs="Arial"/>
          <w:b/>
          <w:sz w:val="24"/>
          <w:szCs w:val="24"/>
        </w:rPr>
        <w:t>WYKONAWCY</w:t>
      </w:r>
    </w:p>
    <w:p w14:paraId="4E4D9176" w14:textId="77777777" w:rsidR="00D34297" w:rsidRPr="00421594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421594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21594" w14:paraId="57541EC6" w14:textId="77777777" w:rsidTr="00D34297">
        <w:tc>
          <w:tcPr>
            <w:tcW w:w="9180" w:type="dxa"/>
            <w:shd w:val="clear" w:color="auto" w:fill="F2F2F2"/>
            <w:hideMark/>
          </w:tcPr>
          <w:p w14:paraId="10D23F73" w14:textId="77777777" w:rsidR="00D34297" w:rsidRPr="00492969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9296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6CD8E19C" w14:textId="77777777" w:rsidR="00D34297" w:rsidRPr="00421594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9296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512D6A92" w14:textId="77777777" w:rsidR="00D34297" w:rsidRPr="00421594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565E384E" w14:textId="77777777" w:rsidR="00D34297" w:rsidRPr="0049296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9296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9296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9296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492969" w14:paraId="15D817A1" w14:textId="77777777" w:rsidTr="00310284">
        <w:tc>
          <w:tcPr>
            <w:tcW w:w="2269" w:type="dxa"/>
            <w:shd w:val="clear" w:color="auto" w:fill="auto"/>
          </w:tcPr>
          <w:p w14:paraId="77A2FD4C" w14:textId="77777777" w:rsidR="00D34297" w:rsidRPr="00492969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DC3B34" w14:textId="77777777" w:rsidR="00D34297" w:rsidRPr="00492969" w:rsidRDefault="00E5243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bCs/>
                <w:sz w:val="22"/>
                <w:szCs w:val="22"/>
              </w:rPr>
              <w:t>Dostawy sukcesywne produktów leczniczych w szpitalnych programach lekowych oraz chemioterapii</w:t>
            </w:r>
          </w:p>
        </w:tc>
      </w:tr>
      <w:tr w:rsidR="00E52433" w:rsidRPr="00492969" w14:paraId="457100CC" w14:textId="77777777" w:rsidTr="005F6B99">
        <w:tc>
          <w:tcPr>
            <w:tcW w:w="2269" w:type="dxa"/>
            <w:shd w:val="clear" w:color="auto" w:fill="auto"/>
          </w:tcPr>
          <w:p w14:paraId="1E0F37E2" w14:textId="77777777" w:rsidR="00E52433" w:rsidRPr="00492969" w:rsidRDefault="00E52433" w:rsidP="005F6B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DF9C03" w14:textId="77777777" w:rsidR="00E52433" w:rsidRPr="00492969" w:rsidRDefault="00E52433" w:rsidP="005F6B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bCs/>
                <w:sz w:val="22"/>
                <w:szCs w:val="22"/>
              </w:rPr>
              <w:t>128/2023</w:t>
            </w:r>
          </w:p>
        </w:tc>
      </w:tr>
    </w:tbl>
    <w:p w14:paraId="1B38668E" w14:textId="77777777" w:rsidR="00010B31" w:rsidRPr="00492969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5DC32442" w14:textId="77777777" w:rsidR="00010B31" w:rsidRPr="00492969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492969">
        <w:rPr>
          <w:rFonts w:ascii="Arial Narrow" w:hAnsi="Arial Narrow" w:cs="Arial"/>
          <w:sz w:val="22"/>
          <w:szCs w:val="22"/>
        </w:rPr>
        <w:t xml:space="preserve">Zamawiający, </w:t>
      </w:r>
      <w:r w:rsidR="00E52433" w:rsidRPr="00492969">
        <w:rPr>
          <w:rFonts w:ascii="Arial Narrow" w:hAnsi="Arial Narrow" w:cs="Arial"/>
          <w:b/>
          <w:sz w:val="22"/>
          <w:szCs w:val="22"/>
        </w:rPr>
        <w:t>10WSzKzP SPZOZ</w:t>
      </w:r>
      <w:r w:rsidRPr="00492969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E52433" w:rsidRPr="00492969">
        <w:rPr>
          <w:rFonts w:ascii="Arial Narrow" w:hAnsi="Arial Narrow" w:cs="Arial"/>
          <w:sz w:val="22"/>
          <w:szCs w:val="22"/>
        </w:rPr>
        <w:t>(</w:t>
      </w:r>
      <w:proofErr w:type="spellStart"/>
      <w:r w:rsidR="00E52433" w:rsidRPr="00492969">
        <w:rPr>
          <w:rFonts w:ascii="Arial Narrow" w:hAnsi="Arial Narrow" w:cs="Arial"/>
          <w:sz w:val="22"/>
          <w:szCs w:val="22"/>
        </w:rPr>
        <w:t>t.j</w:t>
      </w:r>
      <w:proofErr w:type="spellEnd"/>
      <w:r w:rsidR="00E52433" w:rsidRPr="00492969">
        <w:rPr>
          <w:rFonts w:ascii="Arial Narrow" w:hAnsi="Arial Narrow" w:cs="Arial"/>
          <w:sz w:val="22"/>
          <w:szCs w:val="22"/>
        </w:rPr>
        <w:t>. Dz. U. z 2023r. poz. 1605)</w:t>
      </w:r>
      <w:r w:rsidRPr="00492969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492969">
        <w:rPr>
          <w:rFonts w:ascii="Arial Narrow" w:hAnsi="Arial Narrow" w:cs="Arial"/>
          <w:sz w:val="22"/>
          <w:szCs w:val="22"/>
        </w:rPr>
        <w:t>Pzp</w:t>
      </w:r>
      <w:proofErr w:type="spellEnd"/>
      <w:r w:rsidRPr="00492969">
        <w:rPr>
          <w:rFonts w:ascii="Arial Narrow" w:hAnsi="Arial Narrow" w:cs="Arial"/>
          <w:sz w:val="22"/>
          <w:szCs w:val="22"/>
        </w:rPr>
        <w:t xml:space="preserve">”, zawiadamia że unieważnia postępowanie o udzielenie zamówienia publicznego </w:t>
      </w:r>
      <w:r w:rsidR="00010B31" w:rsidRPr="00492969">
        <w:rPr>
          <w:rFonts w:ascii="Arial Narrow" w:hAnsi="Arial Narrow" w:cs="Arial"/>
          <w:sz w:val="22"/>
          <w:szCs w:val="22"/>
        </w:rPr>
        <w:t>na</w:t>
      </w:r>
      <w:r w:rsidRPr="00492969">
        <w:rPr>
          <w:rFonts w:ascii="Arial Narrow" w:hAnsi="Arial Narrow" w:cs="Arial"/>
          <w:sz w:val="22"/>
          <w:szCs w:val="22"/>
        </w:rPr>
        <w:t xml:space="preserve"> </w:t>
      </w:r>
      <w:r w:rsidR="00D8293D" w:rsidRPr="00492969">
        <w:rPr>
          <w:rFonts w:ascii="Arial Narrow" w:hAnsi="Arial Narrow" w:cs="Arial"/>
          <w:sz w:val="22"/>
          <w:szCs w:val="22"/>
        </w:rPr>
        <w:t>na</w:t>
      </w:r>
      <w:r w:rsidR="00010B31" w:rsidRPr="00492969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492969" w14:paraId="354587B5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2ED8B" w14:textId="77777777" w:rsidR="00D44D12" w:rsidRPr="00492969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492969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A0BF" w14:textId="77777777" w:rsidR="00D44D12" w:rsidRPr="00492969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492969">
              <w:rPr>
                <w:rFonts w:ascii="Arial Narrow" w:hAnsi="Arial Narrow" w:cs="Arial"/>
                <w:b/>
              </w:rPr>
              <w:t>Temat</w:t>
            </w:r>
          </w:p>
          <w:p w14:paraId="6F76A284" w14:textId="77777777" w:rsidR="00D44D12" w:rsidRPr="00492969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492969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E52433" w:rsidRPr="00492969" w14:paraId="273CE124" w14:textId="77777777" w:rsidTr="005F6B9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F801" w14:textId="77777777" w:rsidR="00E52433" w:rsidRPr="00492969" w:rsidRDefault="00E52433" w:rsidP="005F6B9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38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E229E" w14:textId="77777777" w:rsidR="00E52433" w:rsidRPr="00492969" w:rsidRDefault="00E52433" w:rsidP="005F6B9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92969">
              <w:rPr>
                <w:rFonts w:ascii="Arial Narrow" w:hAnsi="Arial Narrow" w:cs="Arial"/>
                <w:b/>
                <w:sz w:val="22"/>
                <w:szCs w:val="22"/>
              </w:rPr>
              <w:t>Peginterferonum</w:t>
            </w:r>
            <w:proofErr w:type="spellEnd"/>
            <w:r w:rsidRPr="00492969">
              <w:rPr>
                <w:rFonts w:ascii="Arial Narrow" w:hAnsi="Arial Narrow" w:cs="Arial"/>
                <w:b/>
                <w:sz w:val="22"/>
                <w:szCs w:val="22"/>
              </w:rPr>
              <w:t xml:space="preserve"> alfa-2a</w:t>
            </w:r>
          </w:p>
          <w:p w14:paraId="1E82E297" w14:textId="77777777" w:rsidR="00E52433" w:rsidRPr="00492969" w:rsidRDefault="00E52433" w:rsidP="005F6B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929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E3B7082" w14:textId="77777777" w:rsidR="00E52433" w:rsidRPr="00492969" w:rsidRDefault="00E52433" w:rsidP="005F6B99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492969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6957E0CC" w14:textId="77777777" w:rsidR="00E52433" w:rsidRPr="00492969" w:rsidRDefault="00E52433" w:rsidP="005F6B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929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B57ED70" w14:textId="77777777" w:rsidR="00E52433" w:rsidRPr="00492969" w:rsidRDefault="00E52433" w:rsidP="005F6B99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E52433" w:rsidRPr="00492969" w14:paraId="5E1EEFE7" w14:textId="77777777" w:rsidTr="005F6B9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5FADE" w14:textId="77777777" w:rsidR="00E52433" w:rsidRPr="00492969" w:rsidRDefault="00E52433" w:rsidP="005F6B9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43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F9DA" w14:textId="77777777" w:rsidR="00E52433" w:rsidRPr="00492969" w:rsidRDefault="00E52433" w:rsidP="005F6B9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92969">
              <w:rPr>
                <w:rFonts w:ascii="Arial Narrow" w:hAnsi="Arial Narrow" w:cs="Arial"/>
                <w:b/>
                <w:sz w:val="22"/>
                <w:szCs w:val="22"/>
              </w:rPr>
              <w:t>Mezylan</w:t>
            </w:r>
            <w:proofErr w:type="spellEnd"/>
            <w:r w:rsidRPr="0049296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492969">
              <w:rPr>
                <w:rFonts w:ascii="Arial Narrow" w:hAnsi="Arial Narrow" w:cs="Arial"/>
                <w:b/>
                <w:sz w:val="22"/>
                <w:szCs w:val="22"/>
              </w:rPr>
              <w:t>Imatynibu</w:t>
            </w:r>
            <w:proofErr w:type="spellEnd"/>
          </w:p>
          <w:p w14:paraId="570F0CEA" w14:textId="77777777" w:rsidR="00E52433" w:rsidRPr="00492969" w:rsidRDefault="00E52433" w:rsidP="005F6B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929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76F5C59" w14:textId="77777777" w:rsidR="00E52433" w:rsidRPr="00492969" w:rsidRDefault="00E52433" w:rsidP="005F6B99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492969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</w:t>
            </w:r>
            <w:r w:rsidRPr="00492969">
              <w:rPr>
                <w:rFonts w:ascii="Arial Narrow" w:hAnsi="Arial Narrow" w:cs="Arial"/>
                <w:sz w:val="22"/>
                <w:szCs w:val="22"/>
              </w:rPr>
              <w:lastRenderedPageBreak/>
              <w:t>postępowaniu albo żadnej oferty.</w:t>
            </w:r>
          </w:p>
          <w:p w14:paraId="0636BF64" w14:textId="77777777" w:rsidR="00E52433" w:rsidRPr="00492969" w:rsidRDefault="00E52433" w:rsidP="005F6B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929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D5918F2" w14:textId="77777777" w:rsidR="00E52433" w:rsidRPr="00492969" w:rsidRDefault="00E52433" w:rsidP="005F6B99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E52433" w:rsidRPr="00492969" w14:paraId="344D0367" w14:textId="77777777" w:rsidTr="005F6B9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51A6" w14:textId="77777777" w:rsidR="00E52433" w:rsidRPr="00492969" w:rsidRDefault="00E52433" w:rsidP="005F6B9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lastRenderedPageBreak/>
              <w:t>45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3A41" w14:textId="77777777" w:rsidR="00E52433" w:rsidRPr="00492969" w:rsidRDefault="00E52433" w:rsidP="005F6B9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92969">
              <w:rPr>
                <w:rFonts w:ascii="Arial Narrow" w:hAnsi="Arial Narrow" w:cs="Arial"/>
                <w:b/>
                <w:sz w:val="22"/>
                <w:szCs w:val="22"/>
              </w:rPr>
              <w:t>Doxorubicinum</w:t>
            </w:r>
            <w:proofErr w:type="spellEnd"/>
          </w:p>
          <w:p w14:paraId="7CE28722" w14:textId="77777777" w:rsidR="00E52433" w:rsidRPr="00492969" w:rsidRDefault="00E52433" w:rsidP="005F6B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929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967140C" w14:textId="77777777" w:rsidR="00E52433" w:rsidRPr="00492969" w:rsidRDefault="00E52433" w:rsidP="005F6B99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492969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278CB08" w14:textId="77777777" w:rsidR="00E52433" w:rsidRPr="00492969" w:rsidRDefault="00E52433" w:rsidP="005F6B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929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F11AE01" w14:textId="77777777" w:rsidR="00E52433" w:rsidRPr="00492969" w:rsidRDefault="00E52433" w:rsidP="005F6B99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E52433" w:rsidRPr="00492969" w14:paraId="1A7BB1CF" w14:textId="77777777" w:rsidTr="005F6B9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85240" w14:textId="77777777" w:rsidR="00E52433" w:rsidRPr="00492969" w:rsidRDefault="00E52433" w:rsidP="005F6B9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48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0DD5" w14:textId="77777777" w:rsidR="00E52433" w:rsidRPr="00492969" w:rsidRDefault="00E52433" w:rsidP="005F6B9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92969">
              <w:rPr>
                <w:rFonts w:ascii="Arial Narrow" w:hAnsi="Arial Narrow" w:cs="Arial"/>
                <w:b/>
                <w:sz w:val="22"/>
                <w:szCs w:val="22"/>
              </w:rPr>
              <w:t>Fluorouracilum</w:t>
            </w:r>
            <w:proofErr w:type="spellEnd"/>
          </w:p>
          <w:p w14:paraId="0EC78125" w14:textId="77777777" w:rsidR="00E52433" w:rsidRPr="00492969" w:rsidRDefault="00E52433" w:rsidP="005F6B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929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6B216FA" w14:textId="77777777" w:rsidR="00E52433" w:rsidRPr="00492969" w:rsidRDefault="00E52433" w:rsidP="005F6B99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492969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92969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49282094" w14:textId="77777777" w:rsidR="00E52433" w:rsidRPr="00492969" w:rsidRDefault="00E52433" w:rsidP="005F6B9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9296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376AA9B" w14:textId="77777777" w:rsidR="00E52433" w:rsidRPr="00492969" w:rsidRDefault="00E52433" w:rsidP="005F6B99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</w:tbl>
    <w:p w14:paraId="64263F9C" w14:textId="77777777" w:rsidR="00492969" w:rsidRDefault="00492969" w:rsidP="00492969">
      <w:pPr>
        <w:pStyle w:val="Tekstpodstawowy"/>
        <w:spacing w:before="600" w:after="480" w:line="276" w:lineRule="auto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16612034" w14:textId="62AB63F3" w:rsidR="00010B31" w:rsidRPr="00492969" w:rsidRDefault="00010B31" w:rsidP="0069057D">
      <w:pPr>
        <w:pStyle w:val="Tekstpodstawowy"/>
        <w:spacing w:before="600" w:after="480" w:line="276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492969">
        <w:rPr>
          <w:rFonts w:ascii="Arial Narrow" w:hAnsi="Arial Narrow" w:cs="Arial"/>
          <w:i/>
          <w:sz w:val="22"/>
          <w:szCs w:val="22"/>
        </w:rPr>
        <w:t>Zamawiający</w:t>
      </w:r>
    </w:p>
    <w:p w14:paraId="4C93040C" w14:textId="77777777" w:rsidR="00FB567E" w:rsidRDefault="00FB567E" w:rsidP="00FB567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4AE7AE10" w14:textId="77777777" w:rsidR="00FB567E" w:rsidRDefault="00FB567E" w:rsidP="00FB567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5EEBEA69" w14:textId="77777777" w:rsidR="00FB567E" w:rsidRDefault="00FB567E" w:rsidP="00FB567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7CA6A518" w14:textId="77777777" w:rsidR="00FB567E" w:rsidRDefault="00FB567E" w:rsidP="00FB567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67000508" w14:textId="77777777" w:rsidR="00FB567E" w:rsidRDefault="00FB567E" w:rsidP="00FB567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280A9D26" w14:textId="77777777" w:rsidR="00FB567E" w:rsidRDefault="00FB567E" w:rsidP="00FB567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174457D6" w14:textId="77777777" w:rsidR="00FB567E" w:rsidRDefault="00FB567E" w:rsidP="00FB567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43C19BC3" w14:textId="77777777" w:rsidR="00FB567E" w:rsidRDefault="00FB567E" w:rsidP="00FB567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009875DC" w14:textId="77777777" w:rsidR="00FB567E" w:rsidRDefault="00FB567E" w:rsidP="00FB567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132A16BB" w14:textId="77777777" w:rsidR="00FB567E" w:rsidRDefault="00FB567E" w:rsidP="00FB567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0E5075AE" w14:textId="77777777" w:rsidR="00FB567E" w:rsidRDefault="00FB567E" w:rsidP="00FB567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28B236A9" w14:textId="77777777" w:rsidR="00FB567E" w:rsidRDefault="00FB567E" w:rsidP="00FB567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72B18B5D" w14:textId="77777777" w:rsidR="00FB567E" w:rsidRDefault="00FB567E" w:rsidP="00FB567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461698B7" w14:textId="77777777" w:rsidR="00FB567E" w:rsidRDefault="00FB567E" w:rsidP="00FB567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0ED7DB33" w14:textId="77777777" w:rsidR="00FB567E" w:rsidRDefault="00FB567E" w:rsidP="00FB567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61C74AB8" w14:textId="77777777" w:rsidR="00FB567E" w:rsidRDefault="00FB567E" w:rsidP="00FB567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</w:rPr>
      </w:pPr>
    </w:p>
    <w:p w14:paraId="21A1884A" w14:textId="389DAF58" w:rsidR="00FB567E" w:rsidRPr="00FB567E" w:rsidRDefault="00FB567E" w:rsidP="00FB567E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  <w:r w:rsidRPr="00FB567E">
        <w:rPr>
          <w:rFonts w:ascii="Arial Narrow" w:hAnsi="Arial Narrow" w:cs="Arial"/>
          <w:color w:val="1B1B1B"/>
        </w:rPr>
        <w:t xml:space="preserve">Wykonano w 2 egz. na </w:t>
      </w:r>
      <w:r>
        <w:rPr>
          <w:rFonts w:ascii="Arial Narrow" w:hAnsi="Arial Narrow" w:cs="Arial"/>
          <w:color w:val="1B1B1B"/>
        </w:rPr>
        <w:t>1</w:t>
      </w:r>
      <w:r w:rsidRPr="00FB567E">
        <w:rPr>
          <w:rFonts w:ascii="Arial Narrow" w:hAnsi="Arial Narrow" w:cs="Arial"/>
          <w:color w:val="1B1B1B"/>
        </w:rPr>
        <w:t xml:space="preserve"> ark.</w:t>
      </w:r>
    </w:p>
    <w:p w14:paraId="4CF631DF" w14:textId="77777777" w:rsidR="00FB567E" w:rsidRPr="009404CE" w:rsidRDefault="00FB567E" w:rsidP="00FB567E">
      <w:pPr>
        <w:shd w:val="clear" w:color="auto" w:fill="FFFFFF"/>
        <w:textAlignment w:val="baseline"/>
        <w:rPr>
          <w:rFonts w:ascii="Arial Narrow" w:hAnsi="Arial Narrow"/>
        </w:rPr>
      </w:pPr>
      <w:r w:rsidRPr="009404CE">
        <w:rPr>
          <w:rFonts w:ascii="Arial Narrow" w:hAnsi="Arial Narrow"/>
        </w:rPr>
        <w:t xml:space="preserve">Egz. 1 – a/a kancelaria  </w:t>
      </w:r>
    </w:p>
    <w:p w14:paraId="1BE415F0" w14:textId="77777777" w:rsidR="00FB567E" w:rsidRPr="009404CE" w:rsidRDefault="00FB567E" w:rsidP="00FB567E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  <w:r w:rsidRPr="009404CE">
        <w:rPr>
          <w:rFonts w:ascii="Arial Narrow" w:hAnsi="Arial Narrow"/>
        </w:rPr>
        <w:t xml:space="preserve">Egz. 2 – uczestnicy postępowania str. </w:t>
      </w:r>
      <w:proofErr w:type="spellStart"/>
      <w:r w:rsidRPr="009404CE">
        <w:rPr>
          <w:rFonts w:ascii="Arial Narrow" w:hAnsi="Arial Narrow"/>
        </w:rPr>
        <w:t>int</w:t>
      </w:r>
      <w:proofErr w:type="spellEnd"/>
      <w:r w:rsidRPr="009404CE">
        <w:rPr>
          <w:rFonts w:ascii="Arial Narrow" w:hAnsi="Arial Narrow"/>
        </w:rPr>
        <w:t xml:space="preserve">. 10wsk.mil.pl i e-propublico.pl; </w:t>
      </w:r>
      <w:proofErr w:type="spellStart"/>
      <w:r w:rsidRPr="009404CE">
        <w:rPr>
          <w:rFonts w:ascii="Arial Narrow" w:hAnsi="Arial Narrow"/>
        </w:rPr>
        <w:t>SZPubl</w:t>
      </w:r>
      <w:proofErr w:type="spellEnd"/>
      <w:r w:rsidRPr="009404CE">
        <w:rPr>
          <w:rFonts w:ascii="Arial Narrow" w:hAnsi="Arial Narrow"/>
        </w:rPr>
        <w:t>. T2612 B5</w:t>
      </w:r>
    </w:p>
    <w:p w14:paraId="182A52C9" w14:textId="77777777" w:rsidR="00FB567E" w:rsidRPr="00FB567E" w:rsidRDefault="00FB567E" w:rsidP="00FB567E">
      <w:pPr>
        <w:rPr>
          <w:rFonts w:ascii="Arial Narrow" w:hAnsi="Arial Narrow"/>
        </w:rPr>
      </w:pPr>
      <w:r w:rsidRPr="00FB567E">
        <w:rPr>
          <w:rFonts w:ascii="Arial Narrow" w:hAnsi="Arial Narrow"/>
        </w:rPr>
        <w:t>Wyk. B. Baranowska tel. 261 417 364</w:t>
      </w:r>
    </w:p>
    <w:p w14:paraId="2AB69E25" w14:textId="2EFFC78E" w:rsidR="00FB567E" w:rsidRPr="00FB567E" w:rsidRDefault="00FB567E" w:rsidP="00FB567E">
      <w:pPr>
        <w:rPr>
          <w:rFonts w:ascii="Arial Narrow" w:hAnsi="Arial Narrow" w:cs="Arial"/>
          <w:sz w:val="24"/>
          <w:szCs w:val="24"/>
          <w:vertAlign w:val="superscript"/>
        </w:rPr>
      </w:pPr>
      <w:r w:rsidRPr="00FB567E">
        <w:rPr>
          <w:rFonts w:ascii="Arial Narrow" w:hAnsi="Arial Narrow"/>
        </w:rPr>
        <w:t>Data: 2024-01-2</w:t>
      </w:r>
      <w:r w:rsidR="009404CE">
        <w:rPr>
          <w:rFonts w:ascii="Arial Narrow" w:hAnsi="Arial Narrow"/>
        </w:rPr>
        <w:t>9</w:t>
      </w:r>
    </w:p>
    <w:p w14:paraId="271D21BD" w14:textId="5ED1F719" w:rsidR="002A7DFF" w:rsidRPr="00421594" w:rsidRDefault="00E52433" w:rsidP="002A7DFF">
      <w:pPr>
        <w:spacing w:line="360" w:lineRule="auto"/>
        <w:jc w:val="right"/>
        <w:rPr>
          <w:rFonts w:ascii="Arial Narrow" w:hAnsi="Arial Narrow"/>
        </w:rPr>
      </w:pPr>
      <w:r w:rsidRPr="00421594">
        <w:rPr>
          <w:rFonts w:ascii="Arial Narrow" w:hAnsi="Arial Narrow" w:cs="Arial"/>
          <w:sz w:val="24"/>
          <w:szCs w:val="24"/>
        </w:rPr>
        <w:t xml:space="preserve">  </w:t>
      </w:r>
    </w:p>
    <w:sectPr w:rsidR="002A7DFF" w:rsidRPr="00421594" w:rsidSect="00453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2DC54" w14:textId="77777777" w:rsidR="00453D72" w:rsidRDefault="00453D72" w:rsidP="00D34297">
      <w:r>
        <w:separator/>
      </w:r>
    </w:p>
  </w:endnote>
  <w:endnote w:type="continuationSeparator" w:id="0">
    <w:p w14:paraId="7EC7464A" w14:textId="77777777" w:rsidR="00453D72" w:rsidRDefault="00453D72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E78EA" w14:textId="77777777" w:rsidR="00E52433" w:rsidRDefault="00E524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79CFA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C5DF3BF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376C2" w14:textId="77777777" w:rsidR="00E52433" w:rsidRDefault="00E524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3F855" w14:textId="77777777" w:rsidR="00453D72" w:rsidRDefault="00453D72" w:rsidP="00D34297">
      <w:r>
        <w:separator/>
      </w:r>
    </w:p>
  </w:footnote>
  <w:footnote w:type="continuationSeparator" w:id="0">
    <w:p w14:paraId="2B18618F" w14:textId="77777777" w:rsidR="00453D72" w:rsidRDefault="00453D72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CA8CE" w14:textId="77777777" w:rsidR="00E52433" w:rsidRDefault="00E524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CE00D" w14:textId="77777777" w:rsidR="00E52433" w:rsidRDefault="00E524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47994" w14:textId="77777777" w:rsidR="00E52433" w:rsidRDefault="00E524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3D72"/>
    <w:rsid w:val="00010B31"/>
    <w:rsid w:val="00104963"/>
    <w:rsid w:val="00150F65"/>
    <w:rsid w:val="002A7DFF"/>
    <w:rsid w:val="00310284"/>
    <w:rsid w:val="00421594"/>
    <w:rsid w:val="00453D72"/>
    <w:rsid w:val="00492969"/>
    <w:rsid w:val="004E2226"/>
    <w:rsid w:val="005464E2"/>
    <w:rsid w:val="0069057D"/>
    <w:rsid w:val="00823326"/>
    <w:rsid w:val="00856A3E"/>
    <w:rsid w:val="00894412"/>
    <w:rsid w:val="009404CE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52433"/>
    <w:rsid w:val="00E742E3"/>
    <w:rsid w:val="00EB1359"/>
    <w:rsid w:val="00FB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6AD28D"/>
  <w15:chartTrackingRefBased/>
  <w15:docId w15:val="{D75DD1D0-86C5-4730-A8B1-8F82F3DCE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260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6</cp:revision>
  <cp:lastPrinted>2024-01-29T11:29:00Z</cp:lastPrinted>
  <dcterms:created xsi:type="dcterms:W3CDTF">2024-01-25T09:33:00Z</dcterms:created>
  <dcterms:modified xsi:type="dcterms:W3CDTF">2024-01-29T11:29:00Z</dcterms:modified>
</cp:coreProperties>
</file>