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ABE66" w14:textId="77777777" w:rsidR="00D62E6E" w:rsidRPr="00215EE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15EE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3452D" w:rsidRPr="00215EE8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215EE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15EE8" w14:paraId="1575119E" w14:textId="77777777" w:rsidTr="00D62E6E">
        <w:tc>
          <w:tcPr>
            <w:tcW w:w="2800" w:type="dxa"/>
            <w:shd w:val="clear" w:color="auto" w:fill="auto"/>
          </w:tcPr>
          <w:p w14:paraId="39471916" w14:textId="77777777" w:rsidR="00D62E6E" w:rsidRPr="00215EE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15EE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15EE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9A2626" w14:textId="77777777" w:rsidR="00D62E6E" w:rsidRPr="00215EE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B672BE" w14:textId="77777777" w:rsidR="00D62E6E" w:rsidRPr="00215EE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5CD570" w14:textId="77777777" w:rsidR="00D62E6E" w:rsidRPr="00215EE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15EE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15EE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15EE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15EE8" w14:paraId="01227F66" w14:textId="77777777" w:rsidTr="00D62E6E">
        <w:tc>
          <w:tcPr>
            <w:tcW w:w="2800" w:type="dxa"/>
            <w:shd w:val="clear" w:color="auto" w:fill="auto"/>
          </w:tcPr>
          <w:p w14:paraId="47318B67" w14:textId="77777777" w:rsidR="00D62E6E" w:rsidRPr="00215EE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15EE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BDC050" w14:textId="77777777" w:rsidR="00D62E6E" w:rsidRPr="00215EE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87AB5B" w14:textId="77777777" w:rsidR="00D62E6E" w:rsidRPr="00215EE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C5AA48" w14:textId="77777777" w:rsidR="00D62E6E" w:rsidRPr="00215EE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15EE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15EE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15EE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37E2D9E" w14:textId="77777777" w:rsidR="00BC121E" w:rsidRPr="00215EE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452D" w:rsidRPr="00215EE8" w14:paraId="6B357464" w14:textId="77777777" w:rsidTr="009314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A8DDC4" w14:textId="77777777" w:rsidR="0073452D" w:rsidRPr="00215EE8" w:rsidRDefault="0073452D" w:rsidP="0093143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B508599" w14:textId="77777777" w:rsidR="0073452D" w:rsidRPr="00215EE8" w:rsidRDefault="0073452D" w:rsidP="0093143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15EE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15EE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15EE8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215EE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15EE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15EE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B223B90" w14:textId="77777777" w:rsidR="0073452D" w:rsidRPr="00215EE8" w:rsidRDefault="0073452D" w:rsidP="0093143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B53DC41" w14:textId="77777777" w:rsidR="0073452D" w:rsidRPr="00215EE8" w:rsidRDefault="0073452D" w:rsidP="0093143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CBF04CE" w14:textId="77777777" w:rsidR="00BC121E" w:rsidRPr="00215EE8" w:rsidRDefault="0073452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15EE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15EE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15EE8" w14:paraId="71687CFE" w14:textId="77777777" w:rsidTr="00D62E6E">
        <w:tc>
          <w:tcPr>
            <w:tcW w:w="2269" w:type="dxa"/>
            <w:shd w:val="clear" w:color="auto" w:fill="auto"/>
          </w:tcPr>
          <w:p w14:paraId="47284301" w14:textId="77777777" w:rsidR="00D62E6E" w:rsidRPr="00215EE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9F540E" w14:textId="77777777" w:rsidR="00D62E6E" w:rsidRPr="00215EE8" w:rsidRDefault="0073452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środków kontrastowych na okres 24 miesięcy</w:t>
            </w:r>
            <w:r w:rsidR="00D62E6E" w:rsidRPr="00215EE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3452D" w:rsidRPr="00215EE8" w14:paraId="569FF686" w14:textId="77777777" w:rsidTr="00931430">
        <w:tc>
          <w:tcPr>
            <w:tcW w:w="2269" w:type="dxa"/>
            <w:shd w:val="clear" w:color="auto" w:fill="auto"/>
          </w:tcPr>
          <w:p w14:paraId="5090094B" w14:textId="77777777" w:rsidR="0073452D" w:rsidRPr="00215EE8" w:rsidRDefault="0073452D" w:rsidP="009314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1672D" w14:textId="77777777" w:rsidR="0073452D" w:rsidRPr="00215EE8" w:rsidRDefault="0073452D" w:rsidP="009314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2/2024</w:t>
            </w:r>
          </w:p>
        </w:tc>
      </w:tr>
    </w:tbl>
    <w:p w14:paraId="51C14FF7" w14:textId="77777777" w:rsidR="00BC121E" w:rsidRPr="00215EE8" w:rsidRDefault="0073452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15EE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15EE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15EE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025960B" w14:textId="77777777" w:rsidR="00BC121E" w:rsidRPr="00215EE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15EE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307B8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15EE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15EE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15EE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15EE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CF9D945" w14:textId="77777777" w:rsidR="00BC121E" w:rsidRPr="00215EE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5EE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A3B4F5E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15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15EE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15EE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15EE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8110B86" w14:textId="77777777" w:rsidR="00BF69A4" w:rsidRPr="00215EE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5EE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15EE8" w14:paraId="3AF5B8B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40BA4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6500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28359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15EE8" w14:paraId="425C3F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BED9D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9585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0853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15EE8" w14:paraId="16ECE81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937CB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5DBB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B9DC" w14:textId="77777777" w:rsidR="00BC121E" w:rsidRPr="00215E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9918D69" w14:textId="77777777" w:rsidR="00BC121E" w:rsidRPr="00215EE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15EE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FEAA5B2" w14:textId="77777777" w:rsidR="00BC121E" w:rsidRPr="00215EE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15EE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7E3927A" w14:textId="77777777" w:rsidR="00067B62" w:rsidRPr="00215EE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15EE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15EE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15EE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77330E" w14:textId="77777777" w:rsidR="00067B62" w:rsidRPr="00215EE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15EE8" w14:paraId="697998B1" w14:textId="77777777" w:rsidTr="00620E37">
        <w:tc>
          <w:tcPr>
            <w:tcW w:w="2660" w:type="dxa"/>
            <w:shd w:val="clear" w:color="auto" w:fill="auto"/>
          </w:tcPr>
          <w:p w14:paraId="17EE66AC" w14:textId="77777777" w:rsidR="00BC121E" w:rsidRPr="00215EE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FE58C02" w14:textId="77777777" w:rsidR="00BC121E" w:rsidRPr="00215EE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38F30F" w14:textId="77777777" w:rsidR="00BC121E" w:rsidRPr="00215EE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15EE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15EE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7D1411E" w14:textId="77777777" w:rsidR="00BC121E" w:rsidRPr="00215EE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BBFE5A" w14:textId="77777777" w:rsidR="00BC121E" w:rsidRPr="00215EE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19B677" w14:textId="77777777" w:rsidR="00BC121E" w:rsidRPr="00215EE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15EE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15EE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15EE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8E3B79B" w14:textId="77777777" w:rsidR="00106AC7" w:rsidRPr="00215EE8" w:rsidRDefault="00106AC7" w:rsidP="00BC121E">
      <w:pPr>
        <w:rPr>
          <w:rFonts w:ascii="Arial Narrow" w:hAnsi="Arial Narrow"/>
        </w:rPr>
      </w:pPr>
    </w:p>
    <w:sectPr w:rsidR="00106AC7" w:rsidRPr="00215EE8" w:rsidSect="00242D9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FD0D5" w14:textId="77777777" w:rsidR="00242D90" w:rsidRDefault="00242D90">
      <w:r>
        <w:separator/>
      </w:r>
    </w:p>
  </w:endnote>
  <w:endnote w:type="continuationSeparator" w:id="0">
    <w:p w14:paraId="7B593418" w14:textId="77777777" w:rsidR="00242D90" w:rsidRDefault="00242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3AB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6B3D0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B5D4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E6461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079F2EC">
        <v:line id="_x0000_s1025" style="position:absolute;left:0;text-align:left;z-index:251657728" from="-3.85pt,8.7pt" to="455.15pt,8.7pt"/>
      </w:pict>
    </w:r>
  </w:p>
  <w:p w14:paraId="301C72E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D0FB6" w14:textId="77777777" w:rsidR="0073452D" w:rsidRDefault="007345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D1D2A" w14:textId="77777777" w:rsidR="00242D90" w:rsidRDefault="00242D90">
      <w:r>
        <w:separator/>
      </w:r>
    </w:p>
  </w:footnote>
  <w:footnote w:type="continuationSeparator" w:id="0">
    <w:p w14:paraId="1390D418" w14:textId="77777777" w:rsidR="00242D90" w:rsidRDefault="00242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E3C84" w14:textId="77777777" w:rsidR="0073452D" w:rsidRDefault="007345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FF47A" w14:textId="77777777" w:rsidR="0073452D" w:rsidRDefault="007345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37991" w14:textId="77777777" w:rsidR="0073452D" w:rsidRDefault="007345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2681881">
    <w:abstractNumId w:val="13"/>
  </w:num>
  <w:num w:numId="2" w16cid:durableId="1853882767">
    <w:abstractNumId w:val="0"/>
  </w:num>
  <w:num w:numId="3" w16cid:durableId="2044280608">
    <w:abstractNumId w:val="11"/>
  </w:num>
  <w:num w:numId="4" w16cid:durableId="1673752364">
    <w:abstractNumId w:val="8"/>
  </w:num>
  <w:num w:numId="5" w16cid:durableId="766537031">
    <w:abstractNumId w:val="7"/>
  </w:num>
  <w:num w:numId="6" w16cid:durableId="2050912260">
    <w:abstractNumId w:val="1"/>
  </w:num>
  <w:num w:numId="7" w16cid:durableId="236480978">
    <w:abstractNumId w:val="6"/>
  </w:num>
  <w:num w:numId="8" w16cid:durableId="1588074540">
    <w:abstractNumId w:val="3"/>
  </w:num>
  <w:num w:numId="9" w16cid:durableId="327908001">
    <w:abstractNumId w:val="2"/>
  </w:num>
  <w:num w:numId="10" w16cid:durableId="1380976760">
    <w:abstractNumId w:val="5"/>
  </w:num>
  <w:num w:numId="11" w16cid:durableId="66852154">
    <w:abstractNumId w:val="10"/>
  </w:num>
  <w:num w:numId="12" w16cid:durableId="2074769051">
    <w:abstractNumId w:val="4"/>
  </w:num>
  <w:num w:numId="13" w16cid:durableId="2034065255">
    <w:abstractNumId w:val="9"/>
  </w:num>
  <w:num w:numId="14" w16cid:durableId="10880447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D9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15EE8"/>
    <w:rsid w:val="00242D9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452D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5E66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8BA964"/>
  <w15:chartTrackingRefBased/>
  <w15:docId w15:val="{8AD9438C-223B-4E66-AC98-C8369B69E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2024-01-29T13:18:00Z</cp:lastPrinted>
  <dcterms:created xsi:type="dcterms:W3CDTF">2024-01-29T13:17:00Z</dcterms:created>
  <dcterms:modified xsi:type="dcterms:W3CDTF">2024-01-29T13:18:00Z</dcterms:modified>
</cp:coreProperties>
</file>