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DF992" w14:textId="77777777" w:rsidR="00B36EDA" w:rsidRPr="00AA69BF" w:rsidRDefault="002F045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A69BF">
        <w:rPr>
          <w:rFonts w:ascii="Arial Narrow" w:hAnsi="Arial Narrow" w:cs="Arial"/>
          <w:sz w:val="22"/>
          <w:szCs w:val="22"/>
        </w:rPr>
        <w:t>Bydgoszcz</w:t>
      </w:r>
      <w:r w:rsidR="00B36EDA" w:rsidRPr="00AA69BF">
        <w:rPr>
          <w:rFonts w:ascii="Arial Narrow" w:hAnsi="Arial Narrow" w:cs="Arial"/>
          <w:sz w:val="22"/>
          <w:szCs w:val="22"/>
        </w:rPr>
        <w:t xml:space="preserve"> dnia: </w:t>
      </w:r>
      <w:r w:rsidRPr="00AA69BF">
        <w:rPr>
          <w:rFonts w:ascii="Arial Narrow" w:hAnsi="Arial Narrow" w:cs="Arial"/>
          <w:sz w:val="22"/>
          <w:szCs w:val="22"/>
        </w:rPr>
        <w:t>2024-01-31</w:t>
      </w:r>
    </w:p>
    <w:p w14:paraId="1C1C27F0" w14:textId="77777777" w:rsidR="00B36EDA" w:rsidRPr="00AA69BF" w:rsidRDefault="002F045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A69B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F34EA1D" w14:textId="77777777" w:rsidR="00B36EDA" w:rsidRPr="00AA69BF" w:rsidRDefault="002F045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A69BF">
        <w:rPr>
          <w:rFonts w:ascii="Arial Narrow" w:hAnsi="Arial Narrow" w:cs="Arial"/>
          <w:sz w:val="22"/>
          <w:szCs w:val="22"/>
        </w:rPr>
        <w:t>Powstańców Warszawy</w:t>
      </w:r>
      <w:r w:rsidR="00B36EDA" w:rsidRPr="00AA69BF">
        <w:rPr>
          <w:rFonts w:ascii="Arial Narrow" w:hAnsi="Arial Narrow" w:cs="Arial"/>
          <w:sz w:val="22"/>
          <w:szCs w:val="22"/>
        </w:rPr>
        <w:t xml:space="preserve"> </w:t>
      </w:r>
      <w:r w:rsidRPr="00AA69BF">
        <w:rPr>
          <w:rFonts w:ascii="Arial Narrow" w:hAnsi="Arial Narrow" w:cs="Arial"/>
          <w:sz w:val="22"/>
          <w:szCs w:val="22"/>
        </w:rPr>
        <w:t>5</w:t>
      </w:r>
    </w:p>
    <w:p w14:paraId="2C066920" w14:textId="77777777" w:rsidR="00B36EDA" w:rsidRPr="00AA69BF" w:rsidRDefault="002F045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A69BF">
        <w:rPr>
          <w:rFonts w:ascii="Arial Narrow" w:hAnsi="Arial Narrow" w:cs="Arial"/>
          <w:sz w:val="22"/>
          <w:szCs w:val="22"/>
        </w:rPr>
        <w:t>85-681</w:t>
      </w:r>
      <w:r w:rsidR="00B36EDA" w:rsidRPr="00AA69BF">
        <w:rPr>
          <w:rFonts w:ascii="Arial Narrow" w:hAnsi="Arial Narrow" w:cs="Arial"/>
          <w:sz w:val="22"/>
          <w:szCs w:val="22"/>
        </w:rPr>
        <w:t xml:space="preserve"> </w:t>
      </w:r>
      <w:r w:rsidRPr="00AA69BF">
        <w:rPr>
          <w:rFonts w:ascii="Arial Narrow" w:hAnsi="Arial Narrow" w:cs="Arial"/>
          <w:sz w:val="22"/>
          <w:szCs w:val="22"/>
        </w:rPr>
        <w:t>Bydgoszcz</w:t>
      </w:r>
    </w:p>
    <w:p w14:paraId="0CFBBD94" w14:textId="77777777" w:rsidR="00B36EDA" w:rsidRPr="00AA69BF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A69B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0A49F26" w14:textId="77777777" w:rsidR="00B36EDA" w:rsidRPr="00AA69B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AA69B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67A3A1D" w14:textId="77777777" w:rsidR="00B36EDA" w:rsidRPr="00AA69B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A69BF" w14:paraId="7A52D543" w14:textId="77777777" w:rsidTr="00B36EDA">
        <w:tc>
          <w:tcPr>
            <w:tcW w:w="9923" w:type="dxa"/>
            <w:shd w:val="clear" w:color="auto" w:fill="F2F2F2"/>
            <w:hideMark/>
          </w:tcPr>
          <w:p w14:paraId="0A14450D" w14:textId="3649C5C4" w:rsidR="00B36EDA" w:rsidRPr="00AA69BF" w:rsidRDefault="00AA69B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A69B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6A9C762" w14:textId="77777777" w:rsidR="00B36EDA" w:rsidRPr="00AA69B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A69B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6CC634D" w14:textId="77777777" w:rsidR="00B36EDA" w:rsidRPr="00AA69BF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A0A5377" w14:textId="77777777" w:rsidR="00B36EDA" w:rsidRPr="00AA69B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A69B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A69B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A69B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A69BF" w14:paraId="258CCDDE" w14:textId="77777777" w:rsidTr="00B36EDA">
        <w:tc>
          <w:tcPr>
            <w:tcW w:w="2269" w:type="dxa"/>
            <w:shd w:val="clear" w:color="auto" w:fill="auto"/>
          </w:tcPr>
          <w:p w14:paraId="7930FBE8" w14:textId="77777777" w:rsidR="00B36EDA" w:rsidRPr="00AA69B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73CE0E6" w14:textId="77777777" w:rsidR="00B36EDA" w:rsidRPr="00545335" w:rsidRDefault="002F045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5335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</w:p>
        </w:tc>
      </w:tr>
      <w:tr w:rsidR="002F0456" w:rsidRPr="00AA69BF" w14:paraId="5409A7A0" w14:textId="77777777" w:rsidTr="00781502">
        <w:tc>
          <w:tcPr>
            <w:tcW w:w="2269" w:type="dxa"/>
            <w:shd w:val="clear" w:color="auto" w:fill="auto"/>
          </w:tcPr>
          <w:p w14:paraId="25C29039" w14:textId="77777777" w:rsidR="002F0456" w:rsidRPr="00AA69BF" w:rsidRDefault="002F0456" w:rsidP="007815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42394A1" w14:textId="77777777" w:rsidR="002F0456" w:rsidRPr="00545335" w:rsidRDefault="002F0456" w:rsidP="007815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5335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11707560" w14:textId="77777777" w:rsidR="00B36EDA" w:rsidRPr="00AA69B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253ABF5" w14:textId="77777777" w:rsidR="00B36EDA" w:rsidRPr="00AA69B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A69BF">
        <w:rPr>
          <w:rFonts w:ascii="Arial Narrow" w:hAnsi="Arial Narrow" w:cs="Arial"/>
          <w:sz w:val="22"/>
          <w:szCs w:val="22"/>
        </w:rPr>
        <w:t xml:space="preserve">Zamawiający, </w:t>
      </w:r>
      <w:r w:rsidR="002F0456" w:rsidRPr="00AA69BF">
        <w:rPr>
          <w:rFonts w:ascii="Arial Narrow" w:hAnsi="Arial Narrow" w:cs="Arial"/>
          <w:b/>
          <w:sz w:val="22"/>
          <w:szCs w:val="22"/>
        </w:rPr>
        <w:t>10WSzKzP SPZOZ</w:t>
      </w:r>
      <w:r w:rsidRPr="00AA69BF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2F0456" w:rsidRPr="00AA69BF">
        <w:rPr>
          <w:rFonts w:ascii="Arial Narrow" w:hAnsi="Arial Narrow" w:cs="Arial"/>
          <w:sz w:val="22"/>
          <w:szCs w:val="22"/>
        </w:rPr>
        <w:t>(</w:t>
      </w:r>
      <w:proofErr w:type="spellStart"/>
      <w:r w:rsidR="002F0456" w:rsidRPr="00AA69BF">
        <w:rPr>
          <w:rFonts w:ascii="Arial Narrow" w:hAnsi="Arial Narrow" w:cs="Arial"/>
          <w:sz w:val="22"/>
          <w:szCs w:val="22"/>
        </w:rPr>
        <w:t>t.j</w:t>
      </w:r>
      <w:proofErr w:type="spellEnd"/>
      <w:r w:rsidR="002F0456" w:rsidRPr="00AA69BF">
        <w:rPr>
          <w:rFonts w:ascii="Arial Narrow" w:hAnsi="Arial Narrow" w:cs="Arial"/>
          <w:sz w:val="22"/>
          <w:szCs w:val="22"/>
        </w:rPr>
        <w:t>. Dz. U. z 2023r. poz. 1605)</w:t>
      </w:r>
      <w:r w:rsidRPr="00AA69BF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A69BF">
        <w:rPr>
          <w:rFonts w:ascii="Arial Narrow" w:hAnsi="Arial Narrow" w:cs="Arial"/>
          <w:sz w:val="22"/>
          <w:szCs w:val="22"/>
        </w:rPr>
        <w:t>Pzp</w:t>
      </w:r>
      <w:proofErr w:type="spellEnd"/>
      <w:r w:rsidRPr="00AA69BF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F0456" w:rsidRPr="00AA69BF" w14:paraId="2AAC2853" w14:textId="77777777" w:rsidTr="002F04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A5CD" w14:textId="77777777" w:rsidR="002F0456" w:rsidRPr="00AA69BF" w:rsidRDefault="002F0456" w:rsidP="007815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>Worki dwukomorowe i trzykomorowe do żywienia pozajelitowego.</w:t>
            </w:r>
          </w:p>
          <w:p w14:paraId="23FD9479" w14:textId="77777777" w:rsidR="002F0456" w:rsidRPr="00AA69BF" w:rsidRDefault="002F0456" w:rsidP="007815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5235A81E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Kruczkowskiego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7F6FA5" w14:textId="77777777" w:rsidR="002F0456" w:rsidRPr="00AA69BF" w:rsidRDefault="002F0456" w:rsidP="007815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00-380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6EB0A9A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264 879.69 zł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025A97" w14:textId="77777777" w:rsidR="002F0456" w:rsidRPr="00AA69BF" w:rsidRDefault="002F0456" w:rsidP="007815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69B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F59FF84" w14:textId="77777777" w:rsidR="002F0456" w:rsidRPr="00AA69BF" w:rsidRDefault="002F0456" w:rsidP="007815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A69B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F0456" w:rsidRPr="00AA69BF" w14:paraId="662DFE33" w14:textId="77777777" w:rsidTr="002F04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B991" w14:textId="77777777" w:rsidR="002F0456" w:rsidRPr="00AA69BF" w:rsidRDefault="002F0456" w:rsidP="007815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Worki trzykomorowe </w:t>
            </w:r>
            <w:proofErr w:type="spellStart"/>
            <w:r w:rsidRPr="00AA69BF">
              <w:rPr>
                <w:rFonts w:ascii="Arial Narrow" w:hAnsi="Arial Narrow" w:cs="Arial"/>
                <w:sz w:val="22"/>
                <w:szCs w:val="22"/>
              </w:rPr>
              <w:t>bezelektorlitowe</w:t>
            </w:r>
            <w:proofErr w:type="spell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do żywienia pozajelitowego - wkłucie centralne, pierwiastki i witaminy</w:t>
            </w:r>
          </w:p>
          <w:p w14:paraId="2342B91C" w14:textId="77777777" w:rsidR="002F0456" w:rsidRPr="00AA69BF" w:rsidRDefault="002F0456" w:rsidP="007815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51C41AF2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B4AA375" w14:textId="77777777" w:rsidR="002F0456" w:rsidRPr="00AA69BF" w:rsidRDefault="002F0456" w:rsidP="007815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296DAEC6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425 902.32 zł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D6B1BA" w14:textId="77777777" w:rsidR="002F0456" w:rsidRPr="00AA69BF" w:rsidRDefault="002F0456" w:rsidP="007815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69B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6D1792" w14:textId="77777777" w:rsidR="002F0456" w:rsidRPr="00AA69BF" w:rsidRDefault="002F0456" w:rsidP="007815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A69B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F0456" w:rsidRPr="00AA69BF" w14:paraId="5B0C96AF" w14:textId="77777777" w:rsidTr="002F04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DD348" w14:textId="77777777" w:rsidR="002F0456" w:rsidRPr="00AA69BF" w:rsidRDefault="002F0456" w:rsidP="007815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>Worki trzykomorowe do żywienia pozajelitowego - wkłucie centralne, pierwiastki i witaminy</w:t>
            </w:r>
          </w:p>
          <w:p w14:paraId="2F1F2216" w14:textId="77777777" w:rsidR="002F0456" w:rsidRPr="00AA69BF" w:rsidRDefault="002F0456" w:rsidP="007815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586B70EB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Al. Jerozolimskie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134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D7D9CA" w14:textId="77777777" w:rsidR="002F0456" w:rsidRPr="00AA69BF" w:rsidRDefault="002F0456" w:rsidP="007815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02-305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FCADBDE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1 171 435.82 zł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61CA69" w14:textId="77777777" w:rsidR="002F0456" w:rsidRPr="00AA69BF" w:rsidRDefault="002F0456" w:rsidP="007815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69B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69EF43D" w14:textId="77777777" w:rsidR="002F0456" w:rsidRPr="00AA69BF" w:rsidRDefault="002F0456" w:rsidP="007815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A69B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F0456" w:rsidRPr="00AA69BF" w14:paraId="5381F252" w14:textId="77777777" w:rsidTr="002F04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9F34" w14:textId="77777777" w:rsidR="002F0456" w:rsidRPr="00AA69BF" w:rsidRDefault="002F0456" w:rsidP="007815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>Diety różnie 1</w:t>
            </w:r>
          </w:p>
          <w:p w14:paraId="78D14961" w14:textId="77777777" w:rsidR="002F0456" w:rsidRPr="00AA69BF" w:rsidRDefault="002F0456" w:rsidP="007815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0FF916FC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Al. Jerozolimskie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134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1F3880D" w14:textId="77777777" w:rsidR="002F0456" w:rsidRPr="00AA69BF" w:rsidRDefault="002F0456" w:rsidP="007815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02-305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6B75800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178 965.90 zł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B7ECD0" w14:textId="77777777" w:rsidR="002F0456" w:rsidRPr="00AA69BF" w:rsidRDefault="002F0456" w:rsidP="007815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69B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504C838" w14:textId="77777777" w:rsidR="002F0456" w:rsidRPr="00AA69BF" w:rsidRDefault="002F0456" w:rsidP="007815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A69B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F0456" w:rsidRPr="00AA69BF" w14:paraId="7A244827" w14:textId="77777777" w:rsidTr="002F04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A15DF" w14:textId="77777777" w:rsidR="002F0456" w:rsidRPr="00AA69BF" w:rsidRDefault="002F0456" w:rsidP="0078150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>Diety różne 2</w:t>
            </w:r>
          </w:p>
          <w:p w14:paraId="3E65DCEF" w14:textId="77777777" w:rsidR="002F0456" w:rsidRPr="00AA69BF" w:rsidRDefault="002F0456" w:rsidP="0078150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64D99D41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Pułaskiego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B72BE0D" w14:textId="77777777" w:rsidR="002F0456" w:rsidRPr="00AA69BF" w:rsidRDefault="002F0456" w:rsidP="0078150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40-273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4BF1C0BA" w14:textId="77777777" w:rsidR="002F0456" w:rsidRPr="00AA69BF" w:rsidRDefault="002F0456" w:rsidP="0078150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69BF">
              <w:rPr>
                <w:rFonts w:ascii="Arial Narrow" w:hAnsi="Arial Narrow" w:cs="Arial"/>
                <w:b/>
                <w:sz w:val="22"/>
                <w:szCs w:val="22"/>
              </w:rPr>
              <w:t>613 619.67 zł</w:t>
            </w: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69B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7B8EC4" w14:textId="77777777" w:rsidR="002F0456" w:rsidRPr="00AA69BF" w:rsidRDefault="002F0456" w:rsidP="0078150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69B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20BDF5" w14:textId="77777777" w:rsidR="002F0456" w:rsidRPr="00AA69BF" w:rsidRDefault="002F0456" w:rsidP="007815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AA69BF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AA69BF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CF0EC70" w14:textId="77777777" w:rsidR="00B36EDA" w:rsidRPr="00AA69B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A69BF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AA69B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A69BF" w14:paraId="10B06336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AB70A9" w14:textId="77777777" w:rsidR="00B36EDA" w:rsidRPr="00AA69B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0DD36B" w14:textId="77777777" w:rsidR="00B36EDA" w:rsidRPr="00AA69B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748969" w14:textId="77777777" w:rsidR="00B36EDA" w:rsidRPr="00AA69B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C85D4F" w14:textId="77777777" w:rsidR="00B36EDA" w:rsidRPr="00AA69B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A69B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F0456" w:rsidRPr="00AA69BF" w14:paraId="2CAC70A5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DB58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Worki dwukomorowe i trzykomorowe do żywienia pozajelitowego.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8CF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567C0EDF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Kruczkowskiego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14:paraId="70535A66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00-380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EFA5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58B3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F0456" w:rsidRPr="00AA69BF" w14:paraId="6D98B66A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2475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Worki trzykomorowe </w:t>
            </w:r>
            <w:proofErr w:type="spellStart"/>
            <w:r w:rsidRPr="00AA69BF">
              <w:rPr>
                <w:rFonts w:ascii="Arial Narrow" w:hAnsi="Arial Narrow" w:cs="Arial"/>
                <w:sz w:val="20"/>
                <w:szCs w:val="20"/>
              </w:rPr>
              <w:t>bezelektorlitowe</w:t>
            </w:r>
            <w:proofErr w:type="spellEnd"/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do żywienia pozajelitowego - wkłucie centralne, pierwiastki i witaminy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9762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68D869B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5E71D9D3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549C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C029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F0456" w:rsidRPr="00AA69BF" w14:paraId="30EE1F59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F254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Worki trzykomorowe do żywienia pozajelitowego - wkłucie centralne, pierwiastki i witaminy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F30B2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660BEEA2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134</w:t>
            </w:r>
          </w:p>
          <w:p w14:paraId="72CEB21D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E6A3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EED5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F0456" w:rsidRPr="00AA69BF" w14:paraId="62FA099A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5520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Diety różnie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8484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0D5B9845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134</w:t>
            </w:r>
          </w:p>
          <w:p w14:paraId="0DED3A27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AEA7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1742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F0456" w:rsidRPr="00AA69BF" w14:paraId="022E962A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55DA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Diety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5E2A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B326685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6793E06B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5C7D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E54D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F0456" w:rsidRPr="00AA69BF" w14:paraId="59AB015D" w14:textId="77777777" w:rsidTr="002F045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7EE8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Diety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6638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AA69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68265E50" w14:textId="77777777" w:rsidR="002F0456" w:rsidRPr="00AA69BF" w:rsidRDefault="002F0456" w:rsidP="007815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69BF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22FD1974" w14:textId="77777777" w:rsidR="002F0456" w:rsidRPr="00AA69BF" w:rsidRDefault="002F0456" w:rsidP="007815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50-502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69BF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2A51" w14:textId="77777777" w:rsidR="002F0456" w:rsidRPr="00AA69BF" w:rsidRDefault="002F0456" w:rsidP="007815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>1 - Cena - 96.83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4196" w14:textId="77777777" w:rsidR="002F0456" w:rsidRPr="00AA69BF" w:rsidRDefault="002F0456" w:rsidP="007815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69BF">
              <w:rPr>
                <w:rFonts w:ascii="Arial Narrow" w:hAnsi="Arial Narrow" w:cs="Arial"/>
                <w:sz w:val="20"/>
                <w:szCs w:val="20"/>
              </w:rPr>
              <w:t xml:space="preserve">  96,83</w:t>
            </w:r>
          </w:p>
        </w:tc>
      </w:tr>
    </w:tbl>
    <w:p w14:paraId="10603FE1" w14:textId="5EEB546E" w:rsidR="00B464D3" w:rsidRDefault="00AA69BF" w:rsidP="00AA69BF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A69BF">
        <w:rPr>
          <w:rFonts w:ascii="Arial Narrow" w:hAnsi="Arial Narrow" w:cs="Arial"/>
          <w:i/>
          <w:sz w:val="22"/>
          <w:szCs w:val="22"/>
        </w:rPr>
        <w:t>ZAMAWIAJĄCY</w:t>
      </w:r>
    </w:p>
    <w:p w14:paraId="449E1306" w14:textId="77777777" w:rsidR="00AA69BF" w:rsidRDefault="00AA69BF" w:rsidP="00AA69BF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B71022F" w14:textId="77777777" w:rsidR="00AA69BF" w:rsidRDefault="00AA69BF" w:rsidP="00AA69BF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C822285" w14:textId="77777777" w:rsidR="00AA69BF" w:rsidRDefault="00AA69BF" w:rsidP="00AA69BF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E7352A5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18B53101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14EB1056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2864E384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5B0154B7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0E167E80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5CFBBD94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0B3463AC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0329ACC0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36F86AEA" w14:textId="77777777" w:rsidR="00545335" w:rsidRDefault="00545335" w:rsidP="00AA69BF">
      <w:pPr>
        <w:rPr>
          <w:rFonts w:ascii="Arial Narrow" w:hAnsi="Arial Narrow"/>
          <w:i/>
          <w:iCs/>
          <w:sz w:val="18"/>
          <w:szCs w:val="20"/>
        </w:rPr>
      </w:pPr>
    </w:p>
    <w:p w14:paraId="76D8CC3D" w14:textId="70D5039C" w:rsidR="00AA69BF" w:rsidRPr="00681E50" w:rsidRDefault="00AA69BF" w:rsidP="00AA69BF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545335">
        <w:rPr>
          <w:rFonts w:ascii="Arial Narrow" w:hAnsi="Arial Narrow"/>
          <w:i/>
          <w:iCs/>
          <w:sz w:val="18"/>
          <w:szCs w:val="20"/>
        </w:rPr>
        <w:t xml:space="preserve">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76202CF4" w14:textId="77777777" w:rsidR="00AA69BF" w:rsidRPr="00681E50" w:rsidRDefault="00AA69BF" w:rsidP="00AA69BF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4B6982F4" w14:textId="77777777" w:rsidR="00AA69BF" w:rsidRPr="00681E50" w:rsidRDefault="00AA69BF" w:rsidP="00AA69BF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E6696EF" w14:textId="6869BF56" w:rsidR="00AA69BF" w:rsidRPr="00AA69BF" w:rsidRDefault="00AA69BF" w:rsidP="00545335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r w:rsidR="00545335">
        <w:rPr>
          <w:rFonts w:ascii="Arial Narrow" w:hAnsi="Arial Narrow"/>
          <w:i/>
          <w:iCs/>
          <w:sz w:val="18"/>
          <w:szCs w:val="20"/>
        </w:rPr>
        <w:t>: 31.01.2024 r.</w:t>
      </w:r>
    </w:p>
    <w:bookmarkEnd w:id="0"/>
    <w:sectPr w:rsidR="00AA69BF" w:rsidRPr="00AA69BF" w:rsidSect="00E83F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47E18" w14:textId="77777777" w:rsidR="00E83FE7" w:rsidRDefault="00E83FE7">
      <w:r>
        <w:separator/>
      </w:r>
    </w:p>
  </w:endnote>
  <w:endnote w:type="continuationSeparator" w:id="0">
    <w:p w14:paraId="35DB9256" w14:textId="77777777" w:rsidR="00E83FE7" w:rsidRDefault="00E8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A47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53A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F861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C8F7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79F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EC92D" w14:textId="77777777" w:rsidR="00E83FE7" w:rsidRDefault="00E83FE7">
      <w:r>
        <w:separator/>
      </w:r>
    </w:p>
  </w:footnote>
  <w:footnote w:type="continuationSeparator" w:id="0">
    <w:p w14:paraId="33D26A5F" w14:textId="77777777" w:rsidR="00E83FE7" w:rsidRDefault="00E83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D2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ADD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7DE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FE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045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33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A69B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3FE7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AE9BE"/>
  <w15:chartTrackingRefBased/>
  <w15:docId w15:val="{F20E5B06-B09E-4EE4-B812-4DF304CAD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616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2024-01-31T06:59:00Z</cp:lastPrinted>
  <dcterms:created xsi:type="dcterms:W3CDTF">2024-01-31T06:42:00Z</dcterms:created>
  <dcterms:modified xsi:type="dcterms:W3CDTF">2024-01-31T06:59:00Z</dcterms:modified>
</cp:coreProperties>
</file>