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E8F03" w14:textId="77777777" w:rsidR="00D665F5" w:rsidRPr="00B42771" w:rsidRDefault="00C27EC4" w:rsidP="00B42771">
      <w:pPr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B42771">
        <w:rPr>
          <w:rFonts w:ascii="Arial" w:hAnsi="Arial" w:cs="Arial"/>
          <w:sz w:val="22"/>
          <w:szCs w:val="22"/>
        </w:rPr>
        <w:t>Poznań</w:t>
      </w:r>
      <w:r w:rsidR="00D665F5" w:rsidRPr="00B42771">
        <w:rPr>
          <w:rFonts w:ascii="Arial" w:hAnsi="Arial" w:cs="Arial"/>
          <w:sz w:val="22"/>
          <w:szCs w:val="22"/>
        </w:rPr>
        <w:t xml:space="preserve"> dnia: </w:t>
      </w:r>
      <w:r w:rsidRPr="00B42771">
        <w:rPr>
          <w:rFonts w:ascii="Arial" w:hAnsi="Arial" w:cs="Arial"/>
          <w:sz w:val="22"/>
          <w:szCs w:val="22"/>
        </w:rPr>
        <w:t>2024-01-31</w:t>
      </w:r>
    </w:p>
    <w:p w14:paraId="29290B38" w14:textId="77777777" w:rsidR="00C27EC4" w:rsidRPr="00B42771" w:rsidRDefault="00C27EC4" w:rsidP="00B42771">
      <w:pPr>
        <w:rPr>
          <w:rFonts w:ascii="Arial" w:hAnsi="Arial" w:cs="Arial"/>
          <w:b/>
          <w:bCs/>
          <w:sz w:val="22"/>
          <w:szCs w:val="22"/>
        </w:rPr>
      </w:pPr>
      <w:r w:rsidRPr="00B42771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26A027E8" w14:textId="77777777" w:rsidR="00D665F5" w:rsidRPr="00B42771" w:rsidRDefault="00C27EC4" w:rsidP="00B42771">
      <w:pPr>
        <w:rPr>
          <w:rFonts w:ascii="Arial" w:hAnsi="Arial" w:cs="Arial"/>
          <w:b/>
          <w:bCs/>
          <w:sz w:val="22"/>
          <w:szCs w:val="22"/>
        </w:rPr>
      </w:pPr>
      <w:r w:rsidRPr="00B42771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6927AA79" w14:textId="77777777" w:rsidR="00D665F5" w:rsidRPr="00B42771" w:rsidRDefault="00C27EC4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Juraszów</w:t>
      </w:r>
      <w:r w:rsidR="00D665F5" w:rsidRPr="00B42771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7/19</w:t>
      </w:r>
    </w:p>
    <w:p w14:paraId="31C3D0D4" w14:textId="77777777" w:rsidR="00D665F5" w:rsidRPr="00B42771" w:rsidRDefault="00C27EC4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60-479</w:t>
      </w:r>
      <w:r w:rsidR="00D665F5" w:rsidRPr="00B42771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Poznań</w:t>
      </w:r>
    </w:p>
    <w:p w14:paraId="5595061E" w14:textId="77777777" w:rsidR="00D665F5" w:rsidRPr="00B42771" w:rsidRDefault="00D665F5" w:rsidP="00B42771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2"/>
          <w:szCs w:val="22"/>
        </w:rPr>
      </w:pPr>
    </w:p>
    <w:p w14:paraId="51189CD8" w14:textId="77777777" w:rsidR="00A80738" w:rsidRPr="00B42771" w:rsidRDefault="00D665F5" w:rsidP="00B4277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Znak sprawy:</w:t>
      </w:r>
      <w:r w:rsidRPr="00B42771">
        <w:rPr>
          <w:rFonts w:ascii="Arial" w:hAnsi="Arial" w:cs="Arial"/>
          <w:b/>
          <w:sz w:val="22"/>
          <w:szCs w:val="22"/>
        </w:rPr>
        <w:t xml:space="preserve"> </w:t>
      </w:r>
      <w:r w:rsidR="00C27EC4" w:rsidRPr="00B42771">
        <w:rPr>
          <w:rFonts w:ascii="Arial" w:hAnsi="Arial" w:cs="Arial"/>
          <w:b/>
          <w:sz w:val="22"/>
          <w:szCs w:val="22"/>
        </w:rPr>
        <w:t>SZW/DZP/131/2023</w:t>
      </w:r>
      <w:r w:rsidR="00A80738" w:rsidRPr="00B42771">
        <w:rPr>
          <w:rFonts w:ascii="Arial" w:hAnsi="Arial" w:cs="Arial"/>
          <w:sz w:val="22"/>
          <w:szCs w:val="22"/>
        </w:rPr>
        <w:tab/>
        <w:t xml:space="preserve"> </w:t>
      </w:r>
    </w:p>
    <w:p w14:paraId="3845DA91" w14:textId="77777777" w:rsidR="00A80738" w:rsidRPr="00BB547B" w:rsidRDefault="00A80738" w:rsidP="00B4277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ADECD2E" w14:textId="77777777" w:rsidR="00A80738" w:rsidRPr="00BB547B" w:rsidRDefault="00A80738" w:rsidP="00B4277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0725C1F" w14:textId="77777777" w:rsidR="00A80738" w:rsidRPr="00BB547B" w:rsidRDefault="00A80738" w:rsidP="00B4277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E44AEDC" w14:textId="77777777" w:rsidR="00A80738" w:rsidRPr="00BB547B" w:rsidRDefault="00A80738" w:rsidP="00B42771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6BF4FE18" w14:textId="77777777" w:rsidR="00A80738" w:rsidRPr="00BB547B" w:rsidRDefault="00A80738" w:rsidP="00B42771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0C4D1A9" w14:textId="69047077" w:rsidR="00C659E2" w:rsidRPr="00B42771" w:rsidRDefault="00C659E2" w:rsidP="00B42771">
      <w:pPr>
        <w:jc w:val="both"/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bCs/>
          <w:sz w:val="22"/>
          <w:szCs w:val="22"/>
        </w:rPr>
        <w:t xml:space="preserve">Dotyczy </w:t>
      </w:r>
      <w:r w:rsidRPr="00B42771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C27EC4" w:rsidRPr="00B42771">
        <w:rPr>
          <w:rFonts w:ascii="Arial" w:hAnsi="Arial" w:cs="Arial"/>
          <w:sz w:val="22"/>
          <w:szCs w:val="22"/>
        </w:rPr>
        <w:t>przetarg</w:t>
      </w:r>
      <w:r w:rsidR="00B42771" w:rsidRPr="00B42771">
        <w:rPr>
          <w:rFonts w:ascii="Arial" w:hAnsi="Arial" w:cs="Arial"/>
          <w:sz w:val="22"/>
          <w:szCs w:val="22"/>
        </w:rPr>
        <w:t>u</w:t>
      </w:r>
      <w:r w:rsidR="00C27EC4" w:rsidRPr="00B42771">
        <w:rPr>
          <w:rFonts w:ascii="Arial" w:hAnsi="Arial" w:cs="Arial"/>
          <w:sz w:val="22"/>
          <w:szCs w:val="22"/>
        </w:rPr>
        <w:t xml:space="preserve"> nieograniczon</w:t>
      </w:r>
      <w:r w:rsidR="00B42771" w:rsidRPr="00B42771">
        <w:rPr>
          <w:rFonts w:ascii="Arial" w:hAnsi="Arial" w:cs="Arial"/>
          <w:sz w:val="22"/>
          <w:szCs w:val="22"/>
        </w:rPr>
        <w:t>ego</w:t>
      </w:r>
      <w:r w:rsidRPr="00B42771">
        <w:rPr>
          <w:rFonts w:ascii="Arial" w:hAnsi="Arial" w:cs="Arial"/>
          <w:sz w:val="22"/>
          <w:szCs w:val="22"/>
        </w:rPr>
        <w:t xml:space="preserve"> na:</w:t>
      </w:r>
    </w:p>
    <w:p w14:paraId="5029D264" w14:textId="77777777" w:rsidR="00B42771" w:rsidRPr="00B42771" w:rsidRDefault="00B42771" w:rsidP="00B4277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9AC0C73" w14:textId="77777777" w:rsidR="00A80738" w:rsidRPr="00B42771" w:rsidRDefault="00C27EC4" w:rsidP="00B42771">
      <w:pPr>
        <w:pStyle w:val="Tekstpodstawowywcity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B42771">
        <w:rPr>
          <w:rFonts w:ascii="Arial" w:hAnsi="Arial" w:cs="Arial"/>
          <w:b/>
          <w:sz w:val="22"/>
          <w:szCs w:val="22"/>
        </w:rPr>
        <w:t>Dostawa produktów leczniczych do Szpitala Wojewódzkiego w Poznaniu - część 2</w:t>
      </w:r>
    </w:p>
    <w:p w14:paraId="68ED98B4" w14:textId="77777777" w:rsidR="00B42771" w:rsidRPr="00BB547B" w:rsidRDefault="00B42771" w:rsidP="00B42771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28665944" w14:textId="73419D4E" w:rsidR="00D665F5" w:rsidRDefault="00D665F5" w:rsidP="00B42771">
      <w:pPr>
        <w:jc w:val="both"/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B42771">
        <w:rPr>
          <w:rFonts w:ascii="Arial" w:hAnsi="Arial" w:cs="Arial"/>
          <w:sz w:val="22"/>
          <w:szCs w:val="22"/>
        </w:rPr>
        <w:t>2</w:t>
      </w:r>
      <w:r w:rsidRPr="00B42771">
        <w:rPr>
          <w:rFonts w:ascii="Arial" w:hAnsi="Arial" w:cs="Arial"/>
          <w:sz w:val="22"/>
          <w:szCs w:val="22"/>
        </w:rPr>
        <w:t xml:space="preserve"> ust. 5 </w:t>
      </w:r>
      <w:r w:rsidRPr="00B42771">
        <w:rPr>
          <w:rFonts w:ascii="Arial" w:hAnsi="Arial" w:cs="Arial"/>
          <w:bCs/>
          <w:sz w:val="22"/>
          <w:szCs w:val="22"/>
        </w:rPr>
        <w:t>ustawy z dnia 11 września 2019r. Prawo zamówień publicznych</w:t>
      </w:r>
      <w:r w:rsidRPr="00B42771">
        <w:rPr>
          <w:rFonts w:ascii="Arial" w:hAnsi="Arial" w:cs="Arial"/>
          <w:sz w:val="22"/>
          <w:szCs w:val="22"/>
        </w:rPr>
        <w:t xml:space="preserve"> </w:t>
      </w:r>
      <w:r w:rsidR="00C27EC4" w:rsidRPr="00B42771">
        <w:rPr>
          <w:rFonts w:ascii="Arial" w:hAnsi="Arial" w:cs="Arial"/>
          <w:sz w:val="22"/>
          <w:szCs w:val="22"/>
        </w:rPr>
        <w:t>(</w:t>
      </w:r>
      <w:proofErr w:type="spellStart"/>
      <w:r w:rsidR="00C27EC4" w:rsidRPr="00B42771">
        <w:rPr>
          <w:rFonts w:ascii="Arial" w:hAnsi="Arial" w:cs="Arial"/>
          <w:sz w:val="22"/>
          <w:szCs w:val="22"/>
        </w:rPr>
        <w:t>t.j</w:t>
      </w:r>
      <w:proofErr w:type="spellEnd"/>
      <w:r w:rsidR="00C27EC4" w:rsidRPr="00B42771">
        <w:rPr>
          <w:rFonts w:ascii="Arial" w:hAnsi="Arial" w:cs="Arial"/>
          <w:sz w:val="22"/>
          <w:szCs w:val="22"/>
        </w:rPr>
        <w:t>. Dz. U. z 2022r. poz. 1710)</w:t>
      </w:r>
      <w:r w:rsidR="00490DC0" w:rsidRPr="00B42771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udostępnia</w:t>
      </w:r>
      <w:r w:rsidR="00F95C33" w:rsidRPr="00B42771">
        <w:rPr>
          <w:rFonts w:ascii="Arial" w:hAnsi="Arial" w:cs="Arial"/>
          <w:sz w:val="22"/>
          <w:szCs w:val="22"/>
        </w:rPr>
        <w:t xml:space="preserve"> </w:t>
      </w:r>
      <w:r w:rsidR="004C7E9B" w:rsidRPr="00B42771">
        <w:rPr>
          <w:rFonts w:ascii="Arial" w:hAnsi="Arial" w:cs="Arial"/>
          <w:sz w:val="22"/>
          <w:szCs w:val="22"/>
        </w:rPr>
        <w:t>informacj</w:t>
      </w:r>
      <w:r w:rsidR="00577BC6" w:rsidRPr="00B42771">
        <w:rPr>
          <w:rFonts w:ascii="Arial" w:hAnsi="Arial" w:cs="Arial"/>
          <w:sz w:val="22"/>
          <w:szCs w:val="22"/>
        </w:rPr>
        <w:t>ę</w:t>
      </w:r>
      <w:r w:rsidR="00035488" w:rsidRPr="00B42771">
        <w:rPr>
          <w:rFonts w:ascii="Arial" w:hAnsi="Arial" w:cs="Arial"/>
          <w:sz w:val="22"/>
          <w:szCs w:val="22"/>
        </w:rPr>
        <w:t xml:space="preserve"> z otwarcia ofert</w:t>
      </w:r>
      <w:r w:rsidR="00577BC6" w:rsidRPr="00B42771">
        <w:rPr>
          <w:rFonts w:ascii="Arial" w:hAnsi="Arial" w:cs="Arial"/>
          <w:sz w:val="22"/>
          <w:szCs w:val="22"/>
        </w:rPr>
        <w:t>.</w:t>
      </w:r>
    </w:p>
    <w:p w14:paraId="133CB934" w14:textId="77777777" w:rsidR="00845008" w:rsidRPr="00B42771" w:rsidRDefault="00845008" w:rsidP="00B42771">
      <w:pPr>
        <w:jc w:val="both"/>
        <w:rPr>
          <w:rFonts w:ascii="Arial" w:hAnsi="Arial" w:cs="Arial"/>
          <w:sz w:val="22"/>
          <w:szCs w:val="22"/>
        </w:rPr>
      </w:pPr>
    </w:p>
    <w:p w14:paraId="1F3DFAFF" w14:textId="77777777" w:rsidR="00B42771" w:rsidRPr="00B42771" w:rsidRDefault="00B42771" w:rsidP="00334601">
      <w:pPr>
        <w:jc w:val="both"/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5ACF52F9" w14:textId="75E427E4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1 -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558838,00 zł brutto</w:t>
      </w:r>
    </w:p>
    <w:p w14:paraId="7A9C653C" w14:textId="1383799F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2 -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5013,00 zł brutto</w:t>
      </w:r>
    </w:p>
    <w:p w14:paraId="484BF083" w14:textId="0F0D89A7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3 -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824315,80 zł brutto</w:t>
      </w:r>
    </w:p>
    <w:p w14:paraId="2E4E71DD" w14:textId="1795E6B6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4 -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83632,50 zł brutto</w:t>
      </w:r>
    </w:p>
    <w:p w14:paraId="602B5EB8" w14:textId="33CDA4FC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5 -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286902,00 zł brutto</w:t>
      </w:r>
    </w:p>
    <w:p w14:paraId="24F18B7A" w14:textId="566861E6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6 -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3778,98 zł brutto</w:t>
      </w:r>
    </w:p>
    <w:p w14:paraId="1AA2E263" w14:textId="4B41E391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7 -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771,25 zł brutto</w:t>
      </w:r>
    </w:p>
    <w:p w14:paraId="527A0000" w14:textId="2FA1A825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8 -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17903,94 zł brutto</w:t>
      </w:r>
    </w:p>
    <w:p w14:paraId="2A146793" w14:textId="4206FCD9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9 -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13874,78 zł brutto</w:t>
      </w:r>
    </w:p>
    <w:p w14:paraId="13272704" w14:textId="4D39CC76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10 -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473,10 zł brutto</w:t>
      </w:r>
    </w:p>
    <w:p w14:paraId="721DBF68" w14:textId="00527B15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11 -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8292,70 zł brutto</w:t>
      </w:r>
    </w:p>
    <w:p w14:paraId="42477659" w14:textId="36DEEB5C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12 -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8207,15 zł brutto</w:t>
      </w:r>
    </w:p>
    <w:p w14:paraId="2B2A5417" w14:textId="638D2C41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13 -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175,84 zł brutto</w:t>
      </w:r>
    </w:p>
    <w:p w14:paraId="2B4E626D" w14:textId="06BCBC09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14 -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316,84 zł brutto</w:t>
      </w:r>
    </w:p>
    <w:p w14:paraId="41A01886" w14:textId="6C744D1F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15 -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2315,12 zł brutto</w:t>
      </w:r>
    </w:p>
    <w:p w14:paraId="76C83129" w14:textId="04F2DB35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16 -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72763,05 zł brutto</w:t>
      </w:r>
    </w:p>
    <w:p w14:paraId="680F2D1E" w14:textId="15493F83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17 -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1764,80 zł brutto</w:t>
      </w:r>
    </w:p>
    <w:p w14:paraId="032CFD59" w14:textId="11B604B5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18 -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8363,20 zł brutto</w:t>
      </w:r>
    </w:p>
    <w:p w14:paraId="47F34DCE" w14:textId="27B3A8FC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19 -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18314,00 zł brutto</w:t>
      </w:r>
    </w:p>
    <w:p w14:paraId="0A21B58A" w14:textId="2573A931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20 -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13804,56 zł brutto</w:t>
      </w:r>
    </w:p>
    <w:p w14:paraId="4B301E73" w14:textId="51D4B494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21 -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68160,50 zł brutto</w:t>
      </w:r>
    </w:p>
    <w:p w14:paraId="5D45EC42" w14:textId="410051A2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22 -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26882,35 zł brutto</w:t>
      </w:r>
    </w:p>
    <w:p w14:paraId="4467F886" w14:textId="2E0ED55F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23 -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819,72 zł brutto</w:t>
      </w:r>
    </w:p>
    <w:p w14:paraId="5B2496F8" w14:textId="7F0AA129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24 -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9989,10 zł brutto</w:t>
      </w:r>
    </w:p>
    <w:p w14:paraId="6482084A" w14:textId="7E4E3B1F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25 -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5167,80 zł brutto</w:t>
      </w:r>
    </w:p>
    <w:p w14:paraId="642A2F7A" w14:textId="7F4EDE6D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26 -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34560,00 zł brutto</w:t>
      </w:r>
    </w:p>
    <w:p w14:paraId="7447FDA0" w14:textId="21774B75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27 -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30457,70 zł brutto</w:t>
      </w:r>
    </w:p>
    <w:p w14:paraId="2929A851" w14:textId="44E6A815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28 -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41926,06 zł brutto</w:t>
      </w:r>
    </w:p>
    <w:p w14:paraId="11ACC7F1" w14:textId="09F32364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29 -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18696,20 zł brutto</w:t>
      </w:r>
    </w:p>
    <w:p w14:paraId="23C7A5B1" w14:textId="7F3F2F81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30 -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26894,58 zł brutto</w:t>
      </w:r>
    </w:p>
    <w:p w14:paraId="63C236D5" w14:textId="5F038538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31 -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222969,40 zł brutto</w:t>
      </w:r>
    </w:p>
    <w:p w14:paraId="215B3136" w14:textId="03021E70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32 -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12776,90 zł brutto</w:t>
      </w:r>
    </w:p>
    <w:p w14:paraId="1FA8474A" w14:textId="1FA260C1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lastRenderedPageBreak/>
        <w:t>Zadanie 33 -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472664,03 zł brutto</w:t>
      </w:r>
    </w:p>
    <w:p w14:paraId="106D20BD" w14:textId="254E27EF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34 -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471348,66 zł brutto</w:t>
      </w:r>
    </w:p>
    <w:p w14:paraId="6456D377" w14:textId="46326A44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35 -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33799,12 zł brutto</w:t>
      </w:r>
    </w:p>
    <w:p w14:paraId="54FEC13B" w14:textId="4730008F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36 -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217156,11 zł brutto</w:t>
      </w:r>
    </w:p>
    <w:p w14:paraId="7D30BD86" w14:textId="632EF2AA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37 -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81471,80 zł brutto</w:t>
      </w:r>
    </w:p>
    <w:p w14:paraId="29A4D117" w14:textId="4015BAAD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38 -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21711,80 zł brutto</w:t>
      </w:r>
    </w:p>
    <w:p w14:paraId="2967B713" w14:textId="5955DCE1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39 -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89433,90 zł brutto</w:t>
      </w:r>
    </w:p>
    <w:p w14:paraId="5CD93CFC" w14:textId="1060C8D4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40 -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10756,80 zł brutto</w:t>
      </w:r>
    </w:p>
    <w:p w14:paraId="0EF8C67D" w14:textId="1D855EE3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41 -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208683,30 zł brutto</w:t>
      </w:r>
    </w:p>
    <w:p w14:paraId="47270E5A" w14:textId="2FEBFE2C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42 -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127884,10 zł brutto</w:t>
      </w:r>
    </w:p>
    <w:p w14:paraId="7EE732ED" w14:textId="306B6FFB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43 -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15396,48 zł brutto</w:t>
      </w:r>
    </w:p>
    <w:p w14:paraId="4DC3F41F" w14:textId="1F85636D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44 -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10692,00 zł brutto</w:t>
      </w:r>
    </w:p>
    <w:p w14:paraId="4DCBDF0F" w14:textId="5A67AEB6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45 -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9345,60 zł brutto</w:t>
      </w:r>
    </w:p>
    <w:p w14:paraId="275B106B" w14:textId="48AF0D7C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46 -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2134,86 zł brutto</w:t>
      </w:r>
    </w:p>
    <w:p w14:paraId="4CEC9F89" w14:textId="1E7F9D97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47 -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69475,60 zł brutto</w:t>
      </w:r>
    </w:p>
    <w:p w14:paraId="2115DA85" w14:textId="051A2E2C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48 -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3547,20 zł brutto</w:t>
      </w:r>
    </w:p>
    <w:p w14:paraId="144FF305" w14:textId="738DB725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49 -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96425,00 zł brutto</w:t>
      </w:r>
    </w:p>
    <w:p w14:paraId="33F4A406" w14:textId="109F6AD6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50 -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2870,92 zł brutto</w:t>
      </w:r>
    </w:p>
    <w:p w14:paraId="3B36F233" w14:textId="73F4A1A9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51 -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44330,20 zł brutto</w:t>
      </w:r>
    </w:p>
    <w:p w14:paraId="181D3AB0" w14:textId="7CECB7AD" w:rsidR="00B42771" w:rsidRPr="00B42771" w:rsidRDefault="00B42771" w:rsidP="00B42771">
      <w:pPr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Zadanie 52 -</w:t>
      </w:r>
      <w:r w:rsidR="00845008">
        <w:rPr>
          <w:rFonts w:ascii="Arial" w:hAnsi="Arial" w:cs="Arial"/>
          <w:sz w:val="22"/>
          <w:szCs w:val="22"/>
        </w:rPr>
        <w:t xml:space="preserve"> </w:t>
      </w:r>
      <w:r w:rsidRPr="00B42771">
        <w:rPr>
          <w:rFonts w:ascii="Arial" w:hAnsi="Arial" w:cs="Arial"/>
          <w:sz w:val="22"/>
          <w:szCs w:val="22"/>
        </w:rPr>
        <w:t>5313,40 zł brutto</w:t>
      </w:r>
      <w:r w:rsidR="00334601">
        <w:rPr>
          <w:rFonts w:ascii="Arial" w:hAnsi="Arial" w:cs="Arial"/>
          <w:sz w:val="22"/>
          <w:szCs w:val="22"/>
        </w:rPr>
        <w:t>.</w:t>
      </w:r>
    </w:p>
    <w:p w14:paraId="2D0EB2AE" w14:textId="77777777" w:rsidR="00B42771" w:rsidRPr="00B42771" w:rsidRDefault="00B42771" w:rsidP="00B42771">
      <w:pPr>
        <w:jc w:val="both"/>
        <w:rPr>
          <w:rFonts w:ascii="Arial" w:hAnsi="Arial" w:cs="Arial"/>
          <w:sz w:val="22"/>
          <w:szCs w:val="22"/>
        </w:rPr>
      </w:pPr>
    </w:p>
    <w:p w14:paraId="797B5619" w14:textId="77777777" w:rsidR="00A80738" w:rsidRPr="00B42771" w:rsidRDefault="00D665F5" w:rsidP="00B42771">
      <w:pPr>
        <w:jc w:val="both"/>
        <w:rPr>
          <w:rFonts w:ascii="Arial" w:hAnsi="Arial" w:cs="Arial"/>
          <w:sz w:val="22"/>
          <w:szCs w:val="22"/>
        </w:rPr>
      </w:pPr>
      <w:r w:rsidRPr="00B42771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B42771">
        <w:rPr>
          <w:rFonts w:ascii="Arial" w:hAnsi="Arial" w:cs="Arial"/>
          <w:sz w:val="22"/>
          <w:szCs w:val="22"/>
        </w:rPr>
        <w:t xml:space="preserve"> w dniu </w:t>
      </w:r>
      <w:r w:rsidR="00C27EC4" w:rsidRPr="00B42771">
        <w:rPr>
          <w:rFonts w:ascii="Arial" w:hAnsi="Arial" w:cs="Arial"/>
          <w:sz w:val="22"/>
          <w:szCs w:val="22"/>
        </w:rPr>
        <w:t>31/01/2024</w:t>
      </w:r>
      <w:r w:rsidR="00FF4AB1" w:rsidRPr="00B42771">
        <w:rPr>
          <w:rFonts w:ascii="Arial" w:hAnsi="Arial" w:cs="Arial"/>
          <w:sz w:val="22"/>
          <w:szCs w:val="22"/>
        </w:rPr>
        <w:t xml:space="preserve"> o godz. </w:t>
      </w:r>
      <w:r w:rsidR="00C27EC4" w:rsidRPr="00B42771">
        <w:rPr>
          <w:rFonts w:ascii="Arial" w:hAnsi="Arial" w:cs="Arial"/>
          <w:sz w:val="22"/>
          <w:szCs w:val="22"/>
        </w:rPr>
        <w:t>11:00</w:t>
      </w:r>
      <w:r w:rsidRPr="00B42771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07E28E7B" w14:textId="77777777" w:rsidTr="00C82837">
        <w:tc>
          <w:tcPr>
            <w:tcW w:w="993" w:type="dxa"/>
            <w:shd w:val="clear" w:color="auto" w:fill="auto"/>
            <w:vAlign w:val="center"/>
          </w:tcPr>
          <w:p w14:paraId="0BA2F977" w14:textId="77777777" w:rsidR="006B27ED" w:rsidRPr="00BB547B" w:rsidRDefault="006B27ED" w:rsidP="00B42771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4911CA" w14:textId="77777777" w:rsidR="006B27ED" w:rsidRPr="00BB547B" w:rsidRDefault="006B27ED" w:rsidP="00B42771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C3C37C4" w14:textId="77777777" w:rsidR="006B27ED" w:rsidRPr="00BB547B" w:rsidRDefault="006B27ED" w:rsidP="00B42771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343BAF" w14:textId="77777777" w:rsidR="006B27ED" w:rsidRPr="00BB547B" w:rsidRDefault="006B27ED" w:rsidP="00B42771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C27EC4" w:rsidRPr="00BB547B" w14:paraId="3B3210D1" w14:textId="77777777" w:rsidTr="00A66590">
        <w:tc>
          <w:tcPr>
            <w:tcW w:w="993" w:type="dxa"/>
            <w:shd w:val="clear" w:color="auto" w:fill="auto"/>
            <w:vAlign w:val="center"/>
          </w:tcPr>
          <w:p w14:paraId="1980B95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53CC7E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7BD90850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 xml:space="preserve">Sanofi - </w:t>
            </w:r>
            <w:proofErr w:type="spellStart"/>
            <w:r w:rsidRPr="00C27EC4">
              <w:rPr>
                <w:rFonts w:ascii="Arial" w:hAnsi="Arial" w:cs="Arial"/>
              </w:rPr>
              <w:t>Aventis</w:t>
            </w:r>
            <w:proofErr w:type="spellEnd"/>
            <w:r w:rsidRPr="00C27EC4">
              <w:rPr>
                <w:rFonts w:ascii="Arial" w:hAnsi="Arial" w:cs="Arial"/>
              </w:rPr>
              <w:t xml:space="preserve"> Sp. z o.o.</w:t>
            </w:r>
          </w:p>
          <w:p w14:paraId="5020DFB8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Bonifraterska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8337D06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00-203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50073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5 616.00 zł</w:t>
            </w:r>
          </w:p>
        </w:tc>
      </w:tr>
      <w:tr w:rsidR="00C27EC4" w:rsidRPr="00BB547B" w14:paraId="7F24F1BF" w14:textId="77777777" w:rsidTr="00A66590">
        <w:tc>
          <w:tcPr>
            <w:tcW w:w="993" w:type="dxa"/>
            <w:shd w:val="clear" w:color="auto" w:fill="auto"/>
            <w:vAlign w:val="center"/>
          </w:tcPr>
          <w:p w14:paraId="0ABBE61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77A540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3A0B635D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Delfarm</w:t>
            </w:r>
            <w:proofErr w:type="spellEnd"/>
            <w:r w:rsidRPr="00C27EC4">
              <w:rPr>
                <w:rFonts w:ascii="Arial" w:hAnsi="Arial" w:cs="Arial"/>
              </w:rPr>
              <w:t xml:space="preserve"> Sp. z o.o.</w:t>
            </w:r>
          </w:p>
          <w:p w14:paraId="61EFBBD4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Św.Teresy</w:t>
            </w:r>
            <w:proofErr w:type="spellEnd"/>
            <w:r w:rsidRPr="00C27EC4">
              <w:rPr>
                <w:rFonts w:ascii="Arial" w:hAnsi="Arial" w:cs="Arial"/>
              </w:rPr>
              <w:t xml:space="preserve"> od Dzieciatka Jezus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5059413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91-222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0E7180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3 084.48 zł</w:t>
            </w:r>
          </w:p>
        </w:tc>
      </w:tr>
      <w:tr w:rsidR="00C27EC4" w:rsidRPr="00BB547B" w14:paraId="609D2858" w14:textId="77777777" w:rsidTr="00A66590">
        <w:tc>
          <w:tcPr>
            <w:tcW w:w="993" w:type="dxa"/>
            <w:shd w:val="clear" w:color="auto" w:fill="auto"/>
            <w:vAlign w:val="center"/>
          </w:tcPr>
          <w:p w14:paraId="475B19B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F62620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5A214648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Delfarm</w:t>
            </w:r>
            <w:proofErr w:type="spellEnd"/>
            <w:r w:rsidRPr="00C27EC4">
              <w:rPr>
                <w:rFonts w:ascii="Arial" w:hAnsi="Arial" w:cs="Arial"/>
              </w:rPr>
              <w:t xml:space="preserve"> Sp. z o.o.</w:t>
            </w:r>
          </w:p>
          <w:p w14:paraId="49921BE3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Św.Teresy</w:t>
            </w:r>
            <w:proofErr w:type="spellEnd"/>
            <w:r w:rsidRPr="00C27EC4">
              <w:rPr>
                <w:rFonts w:ascii="Arial" w:hAnsi="Arial" w:cs="Arial"/>
              </w:rPr>
              <w:t xml:space="preserve"> od Dzieciatka Jezus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544A43E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91-222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5D8AA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7 970.40 zł</w:t>
            </w:r>
          </w:p>
        </w:tc>
      </w:tr>
      <w:tr w:rsidR="00C27EC4" w:rsidRPr="00BB547B" w14:paraId="5F83A9BD" w14:textId="77777777" w:rsidTr="00A66590">
        <w:tc>
          <w:tcPr>
            <w:tcW w:w="993" w:type="dxa"/>
            <w:shd w:val="clear" w:color="auto" w:fill="auto"/>
            <w:vAlign w:val="center"/>
          </w:tcPr>
          <w:p w14:paraId="0821A59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DA61B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0DE40E8A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Delfarm</w:t>
            </w:r>
            <w:proofErr w:type="spellEnd"/>
            <w:r w:rsidRPr="00C27EC4">
              <w:rPr>
                <w:rFonts w:ascii="Arial" w:hAnsi="Arial" w:cs="Arial"/>
              </w:rPr>
              <w:t xml:space="preserve"> Sp. z o.o.</w:t>
            </w:r>
          </w:p>
          <w:p w14:paraId="010E822D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Św.Teresy</w:t>
            </w:r>
            <w:proofErr w:type="spellEnd"/>
            <w:r w:rsidRPr="00C27EC4">
              <w:rPr>
                <w:rFonts w:ascii="Arial" w:hAnsi="Arial" w:cs="Arial"/>
              </w:rPr>
              <w:t xml:space="preserve"> od Dzieciatka Jezus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4A4BB1C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91-222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AAF4F1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4 384.80 zł</w:t>
            </w:r>
          </w:p>
        </w:tc>
      </w:tr>
      <w:tr w:rsidR="00C27EC4" w:rsidRPr="00BB547B" w14:paraId="26740376" w14:textId="77777777" w:rsidTr="00A66590">
        <w:tc>
          <w:tcPr>
            <w:tcW w:w="993" w:type="dxa"/>
            <w:shd w:val="clear" w:color="auto" w:fill="auto"/>
            <w:vAlign w:val="center"/>
          </w:tcPr>
          <w:p w14:paraId="5913944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2C086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374A9854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Aesculap</w:t>
            </w:r>
            <w:proofErr w:type="spellEnd"/>
            <w:r w:rsidRPr="00C27EC4">
              <w:rPr>
                <w:rFonts w:ascii="Arial" w:hAnsi="Arial" w:cs="Arial"/>
              </w:rPr>
              <w:t xml:space="preserve"> - </w:t>
            </w:r>
            <w:proofErr w:type="spellStart"/>
            <w:r w:rsidRPr="00C27EC4">
              <w:rPr>
                <w:rFonts w:ascii="Arial" w:hAnsi="Arial" w:cs="Arial"/>
              </w:rPr>
              <w:t>Chifa</w:t>
            </w:r>
            <w:proofErr w:type="spellEnd"/>
            <w:r w:rsidRPr="00C27EC4">
              <w:rPr>
                <w:rFonts w:ascii="Arial" w:hAnsi="Arial" w:cs="Arial"/>
              </w:rPr>
              <w:t xml:space="preserve"> Sp. z o.o.</w:t>
            </w:r>
          </w:p>
          <w:p w14:paraId="43C2AA9A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E17B8DA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1B540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10 368.00 zł</w:t>
            </w:r>
          </w:p>
        </w:tc>
      </w:tr>
      <w:tr w:rsidR="00C27EC4" w:rsidRPr="00BB547B" w14:paraId="08552759" w14:textId="77777777" w:rsidTr="00A66590">
        <w:tc>
          <w:tcPr>
            <w:tcW w:w="993" w:type="dxa"/>
            <w:shd w:val="clear" w:color="auto" w:fill="auto"/>
            <w:vAlign w:val="center"/>
          </w:tcPr>
          <w:p w14:paraId="4BB59B0F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0A7C72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14:paraId="5A54EDC4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Aesculap</w:t>
            </w:r>
            <w:proofErr w:type="spellEnd"/>
            <w:r w:rsidRPr="00C27EC4">
              <w:rPr>
                <w:rFonts w:ascii="Arial" w:hAnsi="Arial" w:cs="Arial"/>
              </w:rPr>
              <w:t xml:space="preserve"> - </w:t>
            </w:r>
            <w:proofErr w:type="spellStart"/>
            <w:r w:rsidRPr="00C27EC4">
              <w:rPr>
                <w:rFonts w:ascii="Arial" w:hAnsi="Arial" w:cs="Arial"/>
              </w:rPr>
              <w:t>Chifa</w:t>
            </w:r>
            <w:proofErr w:type="spellEnd"/>
            <w:r w:rsidRPr="00C27EC4">
              <w:rPr>
                <w:rFonts w:ascii="Arial" w:hAnsi="Arial" w:cs="Arial"/>
              </w:rPr>
              <w:t xml:space="preserve"> Sp. z o.o.</w:t>
            </w:r>
          </w:p>
          <w:p w14:paraId="07325591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1095B97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0B875F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91 065.60 zł</w:t>
            </w:r>
          </w:p>
        </w:tc>
      </w:tr>
      <w:tr w:rsidR="00C27EC4" w:rsidRPr="00BB547B" w14:paraId="5A1CB9A3" w14:textId="77777777" w:rsidTr="00A66590">
        <w:tc>
          <w:tcPr>
            <w:tcW w:w="993" w:type="dxa"/>
            <w:shd w:val="clear" w:color="auto" w:fill="auto"/>
            <w:vAlign w:val="center"/>
          </w:tcPr>
          <w:p w14:paraId="45D3410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7245C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3EEC4294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Nobipharm</w:t>
            </w:r>
            <w:proofErr w:type="spellEnd"/>
            <w:r w:rsidRPr="00C27EC4">
              <w:rPr>
                <w:rFonts w:ascii="Arial" w:hAnsi="Arial" w:cs="Arial"/>
              </w:rPr>
              <w:t xml:space="preserve"> Sp. z o.o.</w:t>
            </w:r>
          </w:p>
          <w:p w14:paraId="08C30CB3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Rydygiera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DCAD5D7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01-793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7A766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13 109.04 zł</w:t>
            </w:r>
          </w:p>
        </w:tc>
      </w:tr>
      <w:tr w:rsidR="00C27EC4" w:rsidRPr="00BB547B" w14:paraId="6B6F4369" w14:textId="77777777" w:rsidTr="00A66590">
        <w:tc>
          <w:tcPr>
            <w:tcW w:w="993" w:type="dxa"/>
            <w:shd w:val="clear" w:color="auto" w:fill="auto"/>
            <w:vAlign w:val="center"/>
          </w:tcPr>
          <w:p w14:paraId="1B0A7DD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8AF3A7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9B2373D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Centrala Farmaceutyczna Cefarm SA</w:t>
            </w:r>
          </w:p>
          <w:p w14:paraId="44FE1CD1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3A448ED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8EA57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6 218.64 zł</w:t>
            </w:r>
          </w:p>
        </w:tc>
      </w:tr>
      <w:tr w:rsidR="00C27EC4" w:rsidRPr="00BB547B" w14:paraId="7AB1EF22" w14:textId="77777777" w:rsidTr="00A66590">
        <w:tc>
          <w:tcPr>
            <w:tcW w:w="993" w:type="dxa"/>
            <w:shd w:val="clear" w:color="auto" w:fill="auto"/>
            <w:vAlign w:val="center"/>
          </w:tcPr>
          <w:p w14:paraId="267A0A4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E93ECE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391B25B9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Centrala Farmaceutyczna Cefarm SA</w:t>
            </w:r>
          </w:p>
          <w:p w14:paraId="61830F95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BF9BE1D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FF497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76 028.87 zł</w:t>
            </w:r>
          </w:p>
        </w:tc>
      </w:tr>
      <w:tr w:rsidR="00C27EC4" w:rsidRPr="00BB547B" w14:paraId="24171571" w14:textId="77777777" w:rsidTr="00A66590">
        <w:tc>
          <w:tcPr>
            <w:tcW w:w="993" w:type="dxa"/>
            <w:shd w:val="clear" w:color="auto" w:fill="auto"/>
            <w:vAlign w:val="center"/>
          </w:tcPr>
          <w:p w14:paraId="172FDF32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922DC0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5CF1D526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Centrala Farmaceutyczna Cefarm SA</w:t>
            </w:r>
          </w:p>
          <w:p w14:paraId="448AE7B3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FE79027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91DEA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16 403.04 zł</w:t>
            </w:r>
          </w:p>
        </w:tc>
      </w:tr>
      <w:tr w:rsidR="00C27EC4" w:rsidRPr="00BB547B" w14:paraId="0E86DAE4" w14:textId="77777777" w:rsidTr="00A66590">
        <w:tc>
          <w:tcPr>
            <w:tcW w:w="993" w:type="dxa"/>
            <w:shd w:val="clear" w:color="auto" w:fill="auto"/>
            <w:vAlign w:val="center"/>
          </w:tcPr>
          <w:p w14:paraId="249E5E0E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8AF5EE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7009AA29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Centrala Farmaceutyczna Cefarm SA</w:t>
            </w:r>
          </w:p>
          <w:p w14:paraId="3DD1ED04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97E91B0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A7E19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76 271.22 zł</w:t>
            </w:r>
          </w:p>
        </w:tc>
      </w:tr>
      <w:tr w:rsidR="00C27EC4" w:rsidRPr="00BB547B" w14:paraId="6C7FDF86" w14:textId="77777777" w:rsidTr="00A66590">
        <w:tc>
          <w:tcPr>
            <w:tcW w:w="993" w:type="dxa"/>
            <w:shd w:val="clear" w:color="auto" w:fill="auto"/>
            <w:vAlign w:val="center"/>
          </w:tcPr>
          <w:p w14:paraId="66881FA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339780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4947BBB4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Centrala Farmaceutyczna Cefarm SA</w:t>
            </w:r>
          </w:p>
          <w:p w14:paraId="5FF8B6B0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3857705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33E90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28 692.90 zł</w:t>
            </w:r>
          </w:p>
        </w:tc>
      </w:tr>
      <w:tr w:rsidR="00C27EC4" w:rsidRPr="00BB547B" w14:paraId="062F9D06" w14:textId="77777777" w:rsidTr="00A66590">
        <w:tc>
          <w:tcPr>
            <w:tcW w:w="993" w:type="dxa"/>
            <w:shd w:val="clear" w:color="auto" w:fill="auto"/>
            <w:vAlign w:val="center"/>
          </w:tcPr>
          <w:p w14:paraId="00AF0F0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E0DA1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0B1C3819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Centrala Farmaceutyczna Cefarm SA</w:t>
            </w:r>
          </w:p>
          <w:p w14:paraId="54A0C071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6039315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2E52E9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3 617.46 zł</w:t>
            </w:r>
          </w:p>
        </w:tc>
      </w:tr>
      <w:tr w:rsidR="00C27EC4" w:rsidRPr="00BB547B" w14:paraId="0B511B09" w14:textId="77777777" w:rsidTr="00A66590">
        <w:tc>
          <w:tcPr>
            <w:tcW w:w="993" w:type="dxa"/>
            <w:shd w:val="clear" w:color="auto" w:fill="auto"/>
            <w:vAlign w:val="center"/>
          </w:tcPr>
          <w:p w14:paraId="6BA7A3A1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3D370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5C74AB6F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Centrala Farmaceutyczna Cefarm SA</w:t>
            </w:r>
          </w:p>
          <w:p w14:paraId="02E19B64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4130B8B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AEA087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68 855.40 zł</w:t>
            </w:r>
          </w:p>
        </w:tc>
      </w:tr>
      <w:tr w:rsidR="00C27EC4" w:rsidRPr="00BB547B" w14:paraId="551787AD" w14:textId="77777777" w:rsidTr="00A66590">
        <w:tc>
          <w:tcPr>
            <w:tcW w:w="993" w:type="dxa"/>
            <w:shd w:val="clear" w:color="auto" w:fill="auto"/>
            <w:vAlign w:val="center"/>
          </w:tcPr>
          <w:p w14:paraId="4186E064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5B380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3C81BE0F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Centrala Farmaceutyczna Cefarm SA</w:t>
            </w:r>
          </w:p>
          <w:p w14:paraId="58652AFA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C2E9761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7246E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461 584.76 zł</w:t>
            </w:r>
          </w:p>
        </w:tc>
      </w:tr>
      <w:tr w:rsidR="00C27EC4" w:rsidRPr="00BB547B" w14:paraId="6C8EC965" w14:textId="77777777" w:rsidTr="00A66590">
        <w:tc>
          <w:tcPr>
            <w:tcW w:w="993" w:type="dxa"/>
            <w:shd w:val="clear" w:color="auto" w:fill="auto"/>
            <w:vAlign w:val="center"/>
          </w:tcPr>
          <w:p w14:paraId="02BCDDAE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9109E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31364E92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Centrala Farmaceutyczna Cefarm SA</w:t>
            </w:r>
          </w:p>
          <w:p w14:paraId="0B710B7D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AD262BA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22226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27 264.06 zł</w:t>
            </w:r>
          </w:p>
        </w:tc>
      </w:tr>
      <w:tr w:rsidR="00C27EC4" w:rsidRPr="00BB547B" w14:paraId="7F960495" w14:textId="77777777" w:rsidTr="00A66590">
        <w:tc>
          <w:tcPr>
            <w:tcW w:w="993" w:type="dxa"/>
            <w:shd w:val="clear" w:color="auto" w:fill="auto"/>
            <w:vAlign w:val="center"/>
          </w:tcPr>
          <w:p w14:paraId="3CD10AD2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99001E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1AA652F8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Centrala Farmaceutyczna Cefarm SA</w:t>
            </w:r>
          </w:p>
          <w:p w14:paraId="79C9C649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CC8E8B0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937FA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1 995.84 zł</w:t>
            </w:r>
          </w:p>
        </w:tc>
      </w:tr>
      <w:tr w:rsidR="00C27EC4" w:rsidRPr="00BB547B" w14:paraId="1601D50A" w14:textId="77777777" w:rsidTr="00A66590">
        <w:tc>
          <w:tcPr>
            <w:tcW w:w="993" w:type="dxa"/>
            <w:shd w:val="clear" w:color="auto" w:fill="auto"/>
            <w:vAlign w:val="center"/>
          </w:tcPr>
          <w:p w14:paraId="393AC82F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1E76E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EC3A4B3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Neuca</w:t>
            </w:r>
            <w:proofErr w:type="spellEnd"/>
            <w:r w:rsidRPr="00C27EC4">
              <w:rPr>
                <w:rFonts w:ascii="Arial" w:hAnsi="Arial" w:cs="Arial"/>
              </w:rPr>
              <w:t xml:space="preserve"> S.A.</w:t>
            </w:r>
          </w:p>
          <w:p w14:paraId="629256BE" w14:textId="65DF6EEE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Szosa Bydgoska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316B0A2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830920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549 695.80 zł</w:t>
            </w:r>
          </w:p>
        </w:tc>
      </w:tr>
      <w:tr w:rsidR="00C27EC4" w:rsidRPr="00BB547B" w14:paraId="2E6FF229" w14:textId="77777777" w:rsidTr="00A66590">
        <w:tc>
          <w:tcPr>
            <w:tcW w:w="993" w:type="dxa"/>
            <w:shd w:val="clear" w:color="auto" w:fill="auto"/>
            <w:vAlign w:val="center"/>
          </w:tcPr>
          <w:p w14:paraId="5F568DE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8E329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68372DEE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Neuca</w:t>
            </w:r>
            <w:proofErr w:type="spellEnd"/>
            <w:r w:rsidRPr="00C27EC4">
              <w:rPr>
                <w:rFonts w:ascii="Arial" w:hAnsi="Arial" w:cs="Arial"/>
              </w:rPr>
              <w:t xml:space="preserve"> S.A.</w:t>
            </w:r>
          </w:p>
          <w:p w14:paraId="27E9FF52" w14:textId="455B97E8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Szosa Bydgoska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6F4A9EE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27F1B2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85 249.50 zł</w:t>
            </w:r>
          </w:p>
        </w:tc>
      </w:tr>
      <w:tr w:rsidR="00C27EC4" w:rsidRPr="00BB547B" w14:paraId="07A1DBE5" w14:textId="77777777" w:rsidTr="00A66590">
        <w:tc>
          <w:tcPr>
            <w:tcW w:w="993" w:type="dxa"/>
            <w:shd w:val="clear" w:color="auto" w:fill="auto"/>
            <w:vAlign w:val="center"/>
          </w:tcPr>
          <w:p w14:paraId="17A9E717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131FD1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34B87330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Neuca</w:t>
            </w:r>
            <w:proofErr w:type="spellEnd"/>
            <w:r w:rsidRPr="00C27EC4">
              <w:rPr>
                <w:rFonts w:ascii="Arial" w:hAnsi="Arial" w:cs="Arial"/>
              </w:rPr>
              <w:t xml:space="preserve"> S.A.</w:t>
            </w:r>
          </w:p>
          <w:p w14:paraId="2327BF66" w14:textId="51F52A10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Szosa Bydgoska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6E6600E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FFD52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42 229.73 zł</w:t>
            </w:r>
          </w:p>
        </w:tc>
      </w:tr>
      <w:tr w:rsidR="00C27EC4" w:rsidRPr="00BB547B" w14:paraId="192E516A" w14:textId="77777777" w:rsidTr="00A66590">
        <w:tc>
          <w:tcPr>
            <w:tcW w:w="993" w:type="dxa"/>
            <w:shd w:val="clear" w:color="auto" w:fill="auto"/>
            <w:vAlign w:val="center"/>
          </w:tcPr>
          <w:p w14:paraId="677D8AA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3DE850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20061A42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Neuca</w:t>
            </w:r>
            <w:proofErr w:type="spellEnd"/>
            <w:r w:rsidRPr="00C27EC4">
              <w:rPr>
                <w:rFonts w:ascii="Arial" w:hAnsi="Arial" w:cs="Arial"/>
              </w:rPr>
              <w:t xml:space="preserve"> S.A.</w:t>
            </w:r>
          </w:p>
          <w:p w14:paraId="252A1D9C" w14:textId="5B33168E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Szosa Bydgoska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BBEB606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59E18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49 672.80 zł</w:t>
            </w:r>
          </w:p>
        </w:tc>
      </w:tr>
      <w:tr w:rsidR="00C27EC4" w:rsidRPr="00BB547B" w14:paraId="3BAECE11" w14:textId="77777777" w:rsidTr="00A66590">
        <w:tc>
          <w:tcPr>
            <w:tcW w:w="993" w:type="dxa"/>
            <w:shd w:val="clear" w:color="auto" w:fill="auto"/>
            <w:vAlign w:val="center"/>
          </w:tcPr>
          <w:p w14:paraId="20F600A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84333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22AE1E20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Neuca</w:t>
            </w:r>
            <w:proofErr w:type="spellEnd"/>
            <w:r w:rsidRPr="00C27EC4">
              <w:rPr>
                <w:rFonts w:ascii="Arial" w:hAnsi="Arial" w:cs="Arial"/>
              </w:rPr>
              <w:t xml:space="preserve"> S.A.</w:t>
            </w:r>
          </w:p>
          <w:p w14:paraId="0CC6743D" w14:textId="6FCE5F83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Szosa Bydgoska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4660DFF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33AE34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480 158.21 zł</w:t>
            </w:r>
          </w:p>
        </w:tc>
      </w:tr>
      <w:tr w:rsidR="00C27EC4" w:rsidRPr="00BB547B" w14:paraId="547B7F86" w14:textId="77777777" w:rsidTr="00A66590">
        <w:tc>
          <w:tcPr>
            <w:tcW w:w="993" w:type="dxa"/>
            <w:shd w:val="clear" w:color="auto" w:fill="auto"/>
            <w:vAlign w:val="center"/>
          </w:tcPr>
          <w:p w14:paraId="3C243F7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A3712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7A39A6FB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Neuca</w:t>
            </w:r>
            <w:proofErr w:type="spellEnd"/>
            <w:r w:rsidRPr="00C27EC4">
              <w:rPr>
                <w:rFonts w:ascii="Arial" w:hAnsi="Arial" w:cs="Arial"/>
              </w:rPr>
              <w:t xml:space="preserve"> S.A.</w:t>
            </w:r>
          </w:p>
          <w:p w14:paraId="10C7F102" w14:textId="21630BF4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Szosa Bydgoska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1759D16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183A24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281 672.86 zł</w:t>
            </w:r>
          </w:p>
        </w:tc>
      </w:tr>
      <w:tr w:rsidR="00C27EC4" w:rsidRPr="00BB547B" w14:paraId="2640EFA9" w14:textId="77777777" w:rsidTr="00A66590">
        <w:tc>
          <w:tcPr>
            <w:tcW w:w="993" w:type="dxa"/>
            <w:shd w:val="clear" w:color="auto" w:fill="auto"/>
            <w:vAlign w:val="center"/>
          </w:tcPr>
          <w:p w14:paraId="20D808AE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D1BC40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7B2FB033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Neuca</w:t>
            </w:r>
            <w:proofErr w:type="spellEnd"/>
            <w:r w:rsidRPr="00C27EC4">
              <w:rPr>
                <w:rFonts w:ascii="Arial" w:hAnsi="Arial" w:cs="Arial"/>
              </w:rPr>
              <w:t xml:space="preserve"> S.A.</w:t>
            </w:r>
          </w:p>
          <w:p w14:paraId="6F878345" w14:textId="204F685A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Szosa Bydgoska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CC3D9E4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8AC1F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123 799.00 zł</w:t>
            </w:r>
          </w:p>
        </w:tc>
      </w:tr>
      <w:tr w:rsidR="00C27EC4" w:rsidRPr="00BB547B" w14:paraId="7F19990D" w14:textId="77777777" w:rsidTr="00A66590">
        <w:tc>
          <w:tcPr>
            <w:tcW w:w="993" w:type="dxa"/>
            <w:shd w:val="clear" w:color="auto" w:fill="auto"/>
            <w:vAlign w:val="center"/>
          </w:tcPr>
          <w:p w14:paraId="2436FDB0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AF13D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1399F7B4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Neuca</w:t>
            </w:r>
            <w:proofErr w:type="spellEnd"/>
            <w:r w:rsidRPr="00C27EC4">
              <w:rPr>
                <w:rFonts w:ascii="Arial" w:hAnsi="Arial" w:cs="Arial"/>
              </w:rPr>
              <w:t xml:space="preserve"> S.A.</w:t>
            </w:r>
          </w:p>
          <w:p w14:paraId="14C075F5" w14:textId="47AF7D86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Szosa Bydgoska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679E902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ECC39F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3 304.60 zł</w:t>
            </w:r>
          </w:p>
        </w:tc>
      </w:tr>
      <w:tr w:rsidR="00C27EC4" w:rsidRPr="00BB547B" w14:paraId="30851B42" w14:textId="77777777" w:rsidTr="00A66590">
        <w:tc>
          <w:tcPr>
            <w:tcW w:w="993" w:type="dxa"/>
            <w:shd w:val="clear" w:color="auto" w:fill="auto"/>
            <w:vAlign w:val="center"/>
          </w:tcPr>
          <w:p w14:paraId="14119650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C0480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14:paraId="489789D5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Neuca</w:t>
            </w:r>
            <w:proofErr w:type="spellEnd"/>
            <w:r w:rsidRPr="00C27EC4">
              <w:rPr>
                <w:rFonts w:ascii="Arial" w:hAnsi="Arial" w:cs="Arial"/>
              </w:rPr>
              <w:t xml:space="preserve"> S.A.</w:t>
            </w:r>
          </w:p>
          <w:p w14:paraId="788F9C0D" w14:textId="326F4816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Szosa Bydgoska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862903D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445531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4 548.96 zł</w:t>
            </w:r>
          </w:p>
        </w:tc>
      </w:tr>
      <w:tr w:rsidR="00C27EC4" w:rsidRPr="00BB547B" w14:paraId="33A5FF04" w14:textId="77777777" w:rsidTr="00A66590">
        <w:tc>
          <w:tcPr>
            <w:tcW w:w="993" w:type="dxa"/>
            <w:shd w:val="clear" w:color="auto" w:fill="auto"/>
            <w:vAlign w:val="center"/>
          </w:tcPr>
          <w:p w14:paraId="7D738060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10D511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52</w:t>
            </w:r>
          </w:p>
        </w:tc>
        <w:tc>
          <w:tcPr>
            <w:tcW w:w="4110" w:type="dxa"/>
            <w:shd w:val="clear" w:color="auto" w:fill="auto"/>
          </w:tcPr>
          <w:p w14:paraId="47CAC01F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Neuca</w:t>
            </w:r>
            <w:proofErr w:type="spellEnd"/>
            <w:r w:rsidRPr="00C27EC4">
              <w:rPr>
                <w:rFonts w:ascii="Arial" w:hAnsi="Arial" w:cs="Arial"/>
              </w:rPr>
              <w:t xml:space="preserve"> S.A.</w:t>
            </w:r>
          </w:p>
          <w:p w14:paraId="48394206" w14:textId="722D35A0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Szosa Bydgoska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7A6B513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7D6C0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5 647.70 zł</w:t>
            </w:r>
          </w:p>
        </w:tc>
      </w:tr>
      <w:tr w:rsidR="00C27EC4" w:rsidRPr="00BB547B" w14:paraId="2A576BEC" w14:textId="77777777" w:rsidTr="00A66590">
        <w:tc>
          <w:tcPr>
            <w:tcW w:w="993" w:type="dxa"/>
            <w:shd w:val="clear" w:color="auto" w:fill="auto"/>
            <w:vAlign w:val="center"/>
          </w:tcPr>
          <w:p w14:paraId="02351852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F2A96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D5A97CF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Farmacol Logistyka Sp. z o.o.</w:t>
            </w:r>
          </w:p>
          <w:p w14:paraId="177ECF8C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6ECDE56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1A771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539 800.41 zł</w:t>
            </w:r>
          </w:p>
        </w:tc>
      </w:tr>
      <w:tr w:rsidR="00C27EC4" w:rsidRPr="00BB547B" w14:paraId="3EE34164" w14:textId="77777777" w:rsidTr="00A66590">
        <w:tc>
          <w:tcPr>
            <w:tcW w:w="993" w:type="dxa"/>
            <w:shd w:val="clear" w:color="auto" w:fill="auto"/>
            <w:vAlign w:val="center"/>
          </w:tcPr>
          <w:p w14:paraId="76D409F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8FECC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F7C4FD0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Farmacol Logistyka Sp. z o.o.</w:t>
            </w:r>
          </w:p>
          <w:p w14:paraId="2F0EA226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F6F5F7F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AF873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5 826.60 zł</w:t>
            </w:r>
          </w:p>
        </w:tc>
      </w:tr>
      <w:tr w:rsidR="00C27EC4" w:rsidRPr="00BB547B" w14:paraId="464C6F42" w14:textId="77777777" w:rsidTr="00A66590">
        <w:tc>
          <w:tcPr>
            <w:tcW w:w="993" w:type="dxa"/>
            <w:shd w:val="clear" w:color="auto" w:fill="auto"/>
            <w:vAlign w:val="center"/>
          </w:tcPr>
          <w:p w14:paraId="2F506F3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C6B12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5086CC6E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Farmacol Logistyka Sp. z o.o.</w:t>
            </w:r>
          </w:p>
          <w:p w14:paraId="5E5D78B1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2EC0B3F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784DC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71 660.70 zł</w:t>
            </w:r>
          </w:p>
        </w:tc>
      </w:tr>
      <w:tr w:rsidR="00C27EC4" w:rsidRPr="00BB547B" w14:paraId="046A3A3A" w14:textId="77777777" w:rsidTr="00A66590">
        <w:tc>
          <w:tcPr>
            <w:tcW w:w="993" w:type="dxa"/>
            <w:shd w:val="clear" w:color="auto" w:fill="auto"/>
            <w:vAlign w:val="center"/>
          </w:tcPr>
          <w:p w14:paraId="7D551801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86E72F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065FC3A1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Farmacol Logistyka Sp. z o.o.</w:t>
            </w:r>
          </w:p>
          <w:p w14:paraId="22E0AAE4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008B789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lastRenderedPageBreak/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75B9E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lastRenderedPageBreak/>
              <w:t>278 208.00 zł</w:t>
            </w:r>
          </w:p>
        </w:tc>
      </w:tr>
      <w:tr w:rsidR="00C27EC4" w:rsidRPr="00BB547B" w14:paraId="60275D82" w14:textId="77777777" w:rsidTr="00A66590">
        <w:tc>
          <w:tcPr>
            <w:tcW w:w="993" w:type="dxa"/>
            <w:shd w:val="clear" w:color="auto" w:fill="auto"/>
            <w:vAlign w:val="center"/>
          </w:tcPr>
          <w:p w14:paraId="7A486BF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635CC4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49EAAA49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Farmacol Logistyka Sp. z o.o.</w:t>
            </w:r>
          </w:p>
          <w:p w14:paraId="4A939F9D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C5F35DC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A1FB0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73.03 zł</w:t>
            </w:r>
          </w:p>
        </w:tc>
      </w:tr>
      <w:tr w:rsidR="00C27EC4" w:rsidRPr="00BB547B" w14:paraId="768F8B25" w14:textId="77777777" w:rsidTr="00A66590">
        <w:tc>
          <w:tcPr>
            <w:tcW w:w="993" w:type="dxa"/>
            <w:shd w:val="clear" w:color="auto" w:fill="auto"/>
            <w:vAlign w:val="center"/>
          </w:tcPr>
          <w:p w14:paraId="613B1FA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39A122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21E764ED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Farmacol Logistyka Sp. z o.o.</w:t>
            </w:r>
          </w:p>
          <w:p w14:paraId="4517AE31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8825C54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1CC3C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28 544.35 zł</w:t>
            </w:r>
          </w:p>
        </w:tc>
      </w:tr>
      <w:tr w:rsidR="00C27EC4" w:rsidRPr="00BB547B" w14:paraId="08379EC2" w14:textId="77777777" w:rsidTr="00A66590">
        <w:tc>
          <w:tcPr>
            <w:tcW w:w="993" w:type="dxa"/>
            <w:shd w:val="clear" w:color="auto" w:fill="auto"/>
            <w:vAlign w:val="center"/>
          </w:tcPr>
          <w:p w14:paraId="7BDA135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249EAF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2FE894B0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Farmacol Logistyka Sp. z o.o.</w:t>
            </w:r>
          </w:p>
          <w:p w14:paraId="089CFA2F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936932D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B8DE5F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57 954.39 zł</w:t>
            </w:r>
          </w:p>
        </w:tc>
      </w:tr>
      <w:tr w:rsidR="00C27EC4" w:rsidRPr="00BB547B" w14:paraId="7F729629" w14:textId="77777777" w:rsidTr="00A66590">
        <w:tc>
          <w:tcPr>
            <w:tcW w:w="993" w:type="dxa"/>
            <w:shd w:val="clear" w:color="auto" w:fill="auto"/>
            <w:vAlign w:val="center"/>
          </w:tcPr>
          <w:p w14:paraId="58D22D7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267EB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69D87943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Farmacol Logistyka Sp. z o.o.</w:t>
            </w:r>
          </w:p>
          <w:p w14:paraId="30B0FB6C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0AA3049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0B100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46 305.68 zł</w:t>
            </w:r>
          </w:p>
        </w:tc>
      </w:tr>
      <w:tr w:rsidR="00C27EC4" w:rsidRPr="00BB547B" w14:paraId="46C7EF92" w14:textId="77777777" w:rsidTr="00A66590">
        <w:tc>
          <w:tcPr>
            <w:tcW w:w="993" w:type="dxa"/>
            <w:shd w:val="clear" w:color="auto" w:fill="auto"/>
            <w:vAlign w:val="center"/>
          </w:tcPr>
          <w:p w14:paraId="69F796F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671CC7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40C7EE16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Farmacol Logistyka Sp. z o.o.</w:t>
            </w:r>
          </w:p>
          <w:p w14:paraId="51059C21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F438B88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4CCFA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14 140.87 zł</w:t>
            </w:r>
          </w:p>
        </w:tc>
      </w:tr>
      <w:tr w:rsidR="00C27EC4" w:rsidRPr="00BB547B" w14:paraId="5E6556D5" w14:textId="77777777" w:rsidTr="00A66590">
        <w:tc>
          <w:tcPr>
            <w:tcW w:w="993" w:type="dxa"/>
            <w:shd w:val="clear" w:color="auto" w:fill="auto"/>
            <w:vAlign w:val="center"/>
          </w:tcPr>
          <w:p w14:paraId="7F3E9811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5CB0D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41F850D0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Farmacol Logistyka Sp. z o.o.</w:t>
            </w:r>
          </w:p>
          <w:p w14:paraId="6E41244F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41AE85A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50B610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401 912.50 zł</w:t>
            </w:r>
          </w:p>
        </w:tc>
      </w:tr>
      <w:tr w:rsidR="00C27EC4" w:rsidRPr="00BB547B" w14:paraId="51569BD7" w14:textId="77777777" w:rsidTr="00A66590">
        <w:tc>
          <w:tcPr>
            <w:tcW w:w="993" w:type="dxa"/>
            <w:shd w:val="clear" w:color="auto" w:fill="auto"/>
            <w:vAlign w:val="center"/>
          </w:tcPr>
          <w:p w14:paraId="70C10D1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20BBF2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37D70590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Farmacol Logistyka Sp. z o.o.</w:t>
            </w:r>
          </w:p>
          <w:p w14:paraId="4EFD2633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0AF57E7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CC2FE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218 521.08 zł</w:t>
            </w:r>
          </w:p>
        </w:tc>
      </w:tr>
      <w:tr w:rsidR="00C27EC4" w:rsidRPr="00BB547B" w14:paraId="58E271D1" w14:textId="77777777" w:rsidTr="00A66590">
        <w:tc>
          <w:tcPr>
            <w:tcW w:w="993" w:type="dxa"/>
            <w:shd w:val="clear" w:color="auto" w:fill="auto"/>
            <w:vAlign w:val="center"/>
          </w:tcPr>
          <w:p w14:paraId="02A568A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AD084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6F22EF9F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Farmacol Logistyka Sp. z o.o.</w:t>
            </w:r>
          </w:p>
          <w:p w14:paraId="2A4F8C37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8C2F1B9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C01494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27 595.51 zł</w:t>
            </w:r>
          </w:p>
        </w:tc>
      </w:tr>
      <w:tr w:rsidR="00C27EC4" w:rsidRPr="00BB547B" w14:paraId="016F0D34" w14:textId="77777777" w:rsidTr="00A66590">
        <w:tc>
          <w:tcPr>
            <w:tcW w:w="993" w:type="dxa"/>
            <w:shd w:val="clear" w:color="auto" w:fill="auto"/>
            <w:vAlign w:val="center"/>
          </w:tcPr>
          <w:p w14:paraId="0235491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422CAE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72B8FEEE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Farmacol Logistyka Sp. z o.o.</w:t>
            </w:r>
          </w:p>
          <w:p w14:paraId="3E18DAA3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A886186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12485E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76 584.86 zł</w:t>
            </w:r>
          </w:p>
        </w:tc>
      </w:tr>
      <w:tr w:rsidR="00C27EC4" w:rsidRPr="00BB547B" w14:paraId="1F7DA1ED" w14:textId="77777777" w:rsidTr="00A66590">
        <w:tc>
          <w:tcPr>
            <w:tcW w:w="993" w:type="dxa"/>
            <w:shd w:val="clear" w:color="auto" w:fill="auto"/>
            <w:vAlign w:val="center"/>
          </w:tcPr>
          <w:p w14:paraId="1C5A293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EB9B44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6EB049D8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Farmacol Logistyka Sp. z o.o.</w:t>
            </w:r>
          </w:p>
          <w:p w14:paraId="7C0DC639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77A6222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137BB4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12 733.20 zł</w:t>
            </w:r>
          </w:p>
        </w:tc>
      </w:tr>
      <w:tr w:rsidR="00C27EC4" w:rsidRPr="00BB547B" w14:paraId="37FC4C07" w14:textId="77777777" w:rsidTr="00A66590">
        <w:tc>
          <w:tcPr>
            <w:tcW w:w="993" w:type="dxa"/>
            <w:shd w:val="clear" w:color="auto" w:fill="auto"/>
            <w:vAlign w:val="center"/>
          </w:tcPr>
          <w:p w14:paraId="31B9CC8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E913B1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14:paraId="6BA5384D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Farmacol Logistyka Sp. z o.o.</w:t>
            </w:r>
          </w:p>
          <w:p w14:paraId="3C6DDB5B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D8515C9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A1B72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71 475.48 zł</w:t>
            </w:r>
          </w:p>
        </w:tc>
      </w:tr>
      <w:tr w:rsidR="00C27EC4" w:rsidRPr="00BB547B" w14:paraId="6EBC2D07" w14:textId="77777777" w:rsidTr="00A66590">
        <w:tc>
          <w:tcPr>
            <w:tcW w:w="993" w:type="dxa"/>
            <w:shd w:val="clear" w:color="auto" w:fill="auto"/>
            <w:vAlign w:val="center"/>
          </w:tcPr>
          <w:p w14:paraId="64FD81D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6B9C2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77536095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Farmacol Logistyka Sp. z o.o.</w:t>
            </w:r>
          </w:p>
          <w:p w14:paraId="54AD263E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1A10AF1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2D8109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3 250.80 zł</w:t>
            </w:r>
          </w:p>
        </w:tc>
      </w:tr>
      <w:tr w:rsidR="00C27EC4" w:rsidRPr="00BB547B" w14:paraId="24D7EA52" w14:textId="77777777" w:rsidTr="00A66590">
        <w:tc>
          <w:tcPr>
            <w:tcW w:w="993" w:type="dxa"/>
            <w:shd w:val="clear" w:color="auto" w:fill="auto"/>
            <w:vAlign w:val="center"/>
          </w:tcPr>
          <w:p w14:paraId="441861E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7188A7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14:paraId="7C945A69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Farmacol Logistyka Sp. z o.o.</w:t>
            </w:r>
          </w:p>
          <w:p w14:paraId="625D7623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68A10A1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ACCA40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64 832.40 zł</w:t>
            </w:r>
          </w:p>
        </w:tc>
      </w:tr>
      <w:tr w:rsidR="00C27EC4" w:rsidRPr="00BB547B" w14:paraId="1943FD88" w14:textId="77777777" w:rsidTr="00A66590">
        <w:tc>
          <w:tcPr>
            <w:tcW w:w="993" w:type="dxa"/>
            <w:shd w:val="clear" w:color="auto" w:fill="auto"/>
            <w:vAlign w:val="center"/>
          </w:tcPr>
          <w:p w14:paraId="0A4502F1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8E7F0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39AC71E8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Fresenius</w:t>
            </w:r>
            <w:proofErr w:type="spellEnd"/>
            <w:r w:rsidRPr="00C27EC4">
              <w:rPr>
                <w:rFonts w:ascii="Arial" w:hAnsi="Arial" w:cs="Arial"/>
              </w:rPr>
              <w:t xml:space="preserve"> </w:t>
            </w:r>
            <w:proofErr w:type="spellStart"/>
            <w:r w:rsidRPr="00C27EC4">
              <w:rPr>
                <w:rFonts w:ascii="Arial" w:hAnsi="Arial" w:cs="Arial"/>
              </w:rPr>
              <w:t>Kabi</w:t>
            </w:r>
            <w:proofErr w:type="spellEnd"/>
            <w:r w:rsidRPr="00C27EC4">
              <w:rPr>
                <w:rFonts w:ascii="Arial" w:hAnsi="Arial" w:cs="Arial"/>
              </w:rPr>
              <w:t xml:space="preserve"> Polska Sp.  z o.o.</w:t>
            </w:r>
          </w:p>
          <w:p w14:paraId="279AB1DE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4A64A4B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7D0560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34 214.40 zł</w:t>
            </w:r>
          </w:p>
        </w:tc>
      </w:tr>
      <w:tr w:rsidR="00C27EC4" w:rsidRPr="00BB547B" w14:paraId="4206DF1A" w14:textId="77777777" w:rsidTr="00A66590">
        <w:tc>
          <w:tcPr>
            <w:tcW w:w="993" w:type="dxa"/>
            <w:shd w:val="clear" w:color="auto" w:fill="auto"/>
            <w:vAlign w:val="center"/>
          </w:tcPr>
          <w:p w14:paraId="6062131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83142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18A9CC61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Fresenius</w:t>
            </w:r>
            <w:proofErr w:type="spellEnd"/>
            <w:r w:rsidRPr="00C27EC4">
              <w:rPr>
                <w:rFonts w:ascii="Arial" w:hAnsi="Arial" w:cs="Arial"/>
              </w:rPr>
              <w:t xml:space="preserve"> </w:t>
            </w:r>
            <w:proofErr w:type="spellStart"/>
            <w:r w:rsidRPr="00C27EC4">
              <w:rPr>
                <w:rFonts w:ascii="Arial" w:hAnsi="Arial" w:cs="Arial"/>
              </w:rPr>
              <w:t>Kabi</w:t>
            </w:r>
            <w:proofErr w:type="spellEnd"/>
            <w:r w:rsidRPr="00C27EC4">
              <w:rPr>
                <w:rFonts w:ascii="Arial" w:hAnsi="Arial" w:cs="Arial"/>
              </w:rPr>
              <w:t xml:space="preserve"> Polska Sp.  z o.o.</w:t>
            </w:r>
          </w:p>
          <w:p w14:paraId="45126A66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E8897A1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2DEDC2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25 713.72 zł</w:t>
            </w:r>
          </w:p>
        </w:tc>
      </w:tr>
      <w:tr w:rsidR="00C27EC4" w:rsidRPr="00BB547B" w14:paraId="076D1D45" w14:textId="77777777" w:rsidTr="00A66590">
        <w:tc>
          <w:tcPr>
            <w:tcW w:w="993" w:type="dxa"/>
            <w:shd w:val="clear" w:color="auto" w:fill="auto"/>
            <w:vAlign w:val="center"/>
          </w:tcPr>
          <w:p w14:paraId="1CA9C80E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6C923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3832D6C6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Fresenius</w:t>
            </w:r>
            <w:proofErr w:type="spellEnd"/>
            <w:r w:rsidRPr="00C27EC4">
              <w:rPr>
                <w:rFonts w:ascii="Arial" w:hAnsi="Arial" w:cs="Arial"/>
              </w:rPr>
              <w:t xml:space="preserve"> </w:t>
            </w:r>
            <w:proofErr w:type="spellStart"/>
            <w:r w:rsidRPr="00C27EC4">
              <w:rPr>
                <w:rFonts w:ascii="Arial" w:hAnsi="Arial" w:cs="Arial"/>
              </w:rPr>
              <w:t>Kabi</w:t>
            </w:r>
            <w:proofErr w:type="spellEnd"/>
            <w:r w:rsidRPr="00C27EC4">
              <w:rPr>
                <w:rFonts w:ascii="Arial" w:hAnsi="Arial" w:cs="Arial"/>
              </w:rPr>
              <w:t xml:space="preserve"> Polska Sp.  z o.o.</w:t>
            </w:r>
          </w:p>
          <w:p w14:paraId="11662EA4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81812B6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928E61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24 710.40 zł</w:t>
            </w:r>
          </w:p>
        </w:tc>
      </w:tr>
      <w:tr w:rsidR="00C27EC4" w:rsidRPr="00BB547B" w14:paraId="1E4862E7" w14:textId="77777777" w:rsidTr="00A66590">
        <w:tc>
          <w:tcPr>
            <w:tcW w:w="993" w:type="dxa"/>
            <w:shd w:val="clear" w:color="auto" w:fill="auto"/>
            <w:vAlign w:val="center"/>
          </w:tcPr>
          <w:p w14:paraId="0008A7A1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136A82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6EE9DEB5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Fresenius</w:t>
            </w:r>
            <w:proofErr w:type="spellEnd"/>
            <w:r w:rsidRPr="00C27EC4">
              <w:rPr>
                <w:rFonts w:ascii="Arial" w:hAnsi="Arial" w:cs="Arial"/>
              </w:rPr>
              <w:t xml:space="preserve"> </w:t>
            </w:r>
            <w:proofErr w:type="spellStart"/>
            <w:r w:rsidRPr="00C27EC4">
              <w:rPr>
                <w:rFonts w:ascii="Arial" w:hAnsi="Arial" w:cs="Arial"/>
              </w:rPr>
              <w:t>Kabi</w:t>
            </w:r>
            <w:proofErr w:type="spellEnd"/>
            <w:r w:rsidRPr="00C27EC4">
              <w:rPr>
                <w:rFonts w:ascii="Arial" w:hAnsi="Arial" w:cs="Arial"/>
              </w:rPr>
              <w:t xml:space="preserve"> Polska Sp.  z o.o.</w:t>
            </w:r>
          </w:p>
          <w:p w14:paraId="1D11B94C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BFE4FAE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43B374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193 870.80 zł</w:t>
            </w:r>
          </w:p>
        </w:tc>
      </w:tr>
      <w:tr w:rsidR="00C27EC4" w:rsidRPr="00BB547B" w14:paraId="3633A265" w14:textId="77777777" w:rsidTr="00A66590">
        <w:tc>
          <w:tcPr>
            <w:tcW w:w="993" w:type="dxa"/>
            <w:shd w:val="clear" w:color="auto" w:fill="auto"/>
            <w:vAlign w:val="center"/>
          </w:tcPr>
          <w:p w14:paraId="5A06F1D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78883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460F82C6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Fresenius</w:t>
            </w:r>
            <w:proofErr w:type="spellEnd"/>
            <w:r w:rsidRPr="00C27EC4">
              <w:rPr>
                <w:rFonts w:ascii="Arial" w:hAnsi="Arial" w:cs="Arial"/>
              </w:rPr>
              <w:t xml:space="preserve"> </w:t>
            </w:r>
            <w:proofErr w:type="spellStart"/>
            <w:r w:rsidRPr="00C27EC4">
              <w:rPr>
                <w:rFonts w:ascii="Arial" w:hAnsi="Arial" w:cs="Arial"/>
              </w:rPr>
              <w:t>Kabi</w:t>
            </w:r>
            <w:proofErr w:type="spellEnd"/>
            <w:r w:rsidRPr="00C27EC4">
              <w:rPr>
                <w:rFonts w:ascii="Arial" w:hAnsi="Arial" w:cs="Arial"/>
              </w:rPr>
              <w:t xml:space="preserve"> Polska Sp.  z o.o.</w:t>
            </w:r>
          </w:p>
          <w:p w14:paraId="5C18AE02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9D878E4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A2877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89 103.24 zł</w:t>
            </w:r>
          </w:p>
        </w:tc>
      </w:tr>
      <w:tr w:rsidR="00C27EC4" w:rsidRPr="00BB547B" w14:paraId="0CE4426D" w14:textId="77777777" w:rsidTr="00A66590">
        <w:tc>
          <w:tcPr>
            <w:tcW w:w="993" w:type="dxa"/>
            <w:shd w:val="clear" w:color="auto" w:fill="auto"/>
            <w:vAlign w:val="center"/>
          </w:tcPr>
          <w:p w14:paraId="75E9BF1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54398F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130EDF3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7D257CA8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22C4320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17F37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543 070.60 zł</w:t>
            </w:r>
          </w:p>
        </w:tc>
      </w:tr>
      <w:tr w:rsidR="00C27EC4" w:rsidRPr="00BB547B" w14:paraId="50850F4E" w14:textId="77777777" w:rsidTr="00A66590">
        <w:tc>
          <w:tcPr>
            <w:tcW w:w="993" w:type="dxa"/>
            <w:shd w:val="clear" w:color="auto" w:fill="auto"/>
            <w:vAlign w:val="center"/>
          </w:tcPr>
          <w:p w14:paraId="2BD4FE6E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31899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8785891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3BEAB666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lastRenderedPageBreak/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6644D7C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FD4D2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lastRenderedPageBreak/>
              <w:t>749 378.00 zł</w:t>
            </w:r>
          </w:p>
        </w:tc>
      </w:tr>
      <w:tr w:rsidR="00C27EC4" w:rsidRPr="00BB547B" w14:paraId="3E6F2C5D" w14:textId="77777777" w:rsidTr="00A66590">
        <w:tc>
          <w:tcPr>
            <w:tcW w:w="993" w:type="dxa"/>
            <w:shd w:val="clear" w:color="auto" w:fill="auto"/>
            <w:vAlign w:val="center"/>
          </w:tcPr>
          <w:p w14:paraId="1BA90A24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F6C2A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1B961D4B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68EE888E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1F9A646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6C9A7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77 542.65 zł</w:t>
            </w:r>
          </w:p>
        </w:tc>
      </w:tr>
      <w:tr w:rsidR="00C27EC4" w:rsidRPr="00BB547B" w14:paraId="5FAAB21E" w14:textId="77777777" w:rsidTr="00A66590">
        <w:tc>
          <w:tcPr>
            <w:tcW w:w="993" w:type="dxa"/>
            <w:shd w:val="clear" w:color="auto" w:fill="auto"/>
            <w:vAlign w:val="center"/>
          </w:tcPr>
          <w:p w14:paraId="4A05B0C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5C4C3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0AE4A61C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00C548A2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B8014C4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A9799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3 494.11 zł</w:t>
            </w:r>
          </w:p>
        </w:tc>
      </w:tr>
      <w:tr w:rsidR="00C27EC4" w:rsidRPr="00BB547B" w14:paraId="15025CA0" w14:textId="77777777" w:rsidTr="00A66590">
        <w:tc>
          <w:tcPr>
            <w:tcW w:w="993" w:type="dxa"/>
            <w:shd w:val="clear" w:color="auto" w:fill="auto"/>
            <w:vAlign w:val="center"/>
          </w:tcPr>
          <w:p w14:paraId="32800EB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C1C9A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26616AC7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024A11D0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E9A10E8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8784E7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12 856.02 zł</w:t>
            </w:r>
          </w:p>
        </w:tc>
      </w:tr>
      <w:tr w:rsidR="00C27EC4" w:rsidRPr="00BB547B" w14:paraId="794BD9BE" w14:textId="77777777" w:rsidTr="00A66590">
        <w:tc>
          <w:tcPr>
            <w:tcW w:w="993" w:type="dxa"/>
            <w:shd w:val="clear" w:color="auto" w:fill="auto"/>
            <w:vAlign w:val="center"/>
          </w:tcPr>
          <w:p w14:paraId="16A81D4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77D44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72179D6D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0EFF658C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6E76494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0A6ED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6 396.00 zł</w:t>
            </w:r>
          </w:p>
        </w:tc>
      </w:tr>
      <w:tr w:rsidR="00C27EC4" w:rsidRPr="00BB547B" w14:paraId="426C3821" w14:textId="77777777" w:rsidTr="00A66590">
        <w:tc>
          <w:tcPr>
            <w:tcW w:w="993" w:type="dxa"/>
            <w:shd w:val="clear" w:color="auto" w:fill="auto"/>
            <w:vAlign w:val="center"/>
          </w:tcPr>
          <w:p w14:paraId="6DED3679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4FA1E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4A026AE3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59CB761B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D7EDC5F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D91E4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224.54 zł</w:t>
            </w:r>
          </w:p>
        </w:tc>
      </w:tr>
      <w:tr w:rsidR="00C27EC4" w:rsidRPr="00BB547B" w14:paraId="3D2BC15C" w14:textId="77777777" w:rsidTr="00A66590">
        <w:tc>
          <w:tcPr>
            <w:tcW w:w="993" w:type="dxa"/>
            <w:shd w:val="clear" w:color="auto" w:fill="auto"/>
            <w:vAlign w:val="center"/>
          </w:tcPr>
          <w:p w14:paraId="4CB220C1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9F72F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480B3CCF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7228B66D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EEB5CA6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4E1942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6 566.44 zł</w:t>
            </w:r>
          </w:p>
        </w:tc>
      </w:tr>
      <w:tr w:rsidR="00C27EC4" w:rsidRPr="00BB547B" w14:paraId="74D29477" w14:textId="77777777" w:rsidTr="00A66590">
        <w:tc>
          <w:tcPr>
            <w:tcW w:w="993" w:type="dxa"/>
            <w:shd w:val="clear" w:color="auto" w:fill="auto"/>
            <w:vAlign w:val="center"/>
          </w:tcPr>
          <w:p w14:paraId="52A5ABB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B9FF7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5289A270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05297D5B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3BAB74B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168AA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73.41 zł</w:t>
            </w:r>
          </w:p>
        </w:tc>
      </w:tr>
      <w:tr w:rsidR="00C27EC4" w:rsidRPr="00BB547B" w14:paraId="7B4B45FA" w14:textId="77777777" w:rsidTr="00A66590">
        <w:tc>
          <w:tcPr>
            <w:tcW w:w="993" w:type="dxa"/>
            <w:shd w:val="clear" w:color="auto" w:fill="auto"/>
            <w:vAlign w:val="center"/>
          </w:tcPr>
          <w:p w14:paraId="4D968AF9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5E421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721AE2DE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0C7E4F6B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4B97D95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13A26F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622.75 zł</w:t>
            </w:r>
          </w:p>
        </w:tc>
      </w:tr>
      <w:tr w:rsidR="00C27EC4" w:rsidRPr="00BB547B" w14:paraId="4147D347" w14:textId="77777777" w:rsidTr="00A66590">
        <w:tc>
          <w:tcPr>
            <w:tcW w:w="993" w:type="dxa"/>
            <w:shd w:val="clear" w:color="auto" w:fill="auto"/>
            <w:vAlign w:val="center"/>
          </w:tcPr>
          <w:p w14:paraId="11C876DE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84DD9E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4E36CE5D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2797A911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03DBE82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C21FB9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10 781.60 zł</w:t>
            </w:r>
          </w:p>
        </w:tc>
      </w:tr>
      <w:tr w:rsidR="00C27EC4" w:rsidRPr="00BB547B" w14:paraId="24BB63AD" w14:textId="77777777" w:rsidTr="00A66590">
        <w:tc>
          <w:tcPr>
            <w:tcW w:w="993" w:type="dxa"/>
            <w:shd w:val="clear" w:color="auto" w:fill="auto"/>
            <w:vAlign w:val="center"/>
          </w:tcPr>
          <w:p w14:paraId="7B810F3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31118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72799D56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3E95E8C6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80FC993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B4D77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78 353.80 zł</w:t>
            </w:r>
          </w:p>
        </w:tc>
      </w:tr>
      <w:tr w:rsidR="00C27EC4" w:rsidRPr="00BB547B" w14:paraId="00250B40" w14:textId="77777777" w:rsidTr="00A66590">
        <w:tc>
          <w:tcPr>
            <w:tcW w:w="993" w:type="dxa"/>
            <w:shd w:val="clear" w:color="auto" w:fill="auto"/>
            <w:vAlign w:val="center"/>
          </w:tcPr>
          <w:p w14:paraId="43EB9D1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F672DE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49A17D9F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535D27D5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7CE05DF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C420A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3 961.40 zł</w:t>
            </w:r>
          </w:p>
        </w:tc>
      </w:tr>
      <w:tr w:rsidR="00C27EC4" w:rsidRPr="00BB547B" w14:paraId="12A2BC93" w14:textId="77777777" w:rsidTr="00A66590">
        <w:tc>
          <w:tcPr>
            <w:tcW w:w="993" w:type="dxa"/>
            <w:shd w:val="clear" w:color="auto" w:fill="auto"/>
            <w:vAlign w:val="center"/>
          </w:tcPr>
          <w:p w14:paraId="282D3772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B4D5C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597AE2FA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5A6271ED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DB97A86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9E2FF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65 044.70 zł</w:t>
            </w:r>
          </w:p>
        </w:tc>
      </w:tr>
      <w:tr w:rsidR="00C27EC4" w:rsidRPr="00BB547B" w14:paraId="580C2EBF" w14:textId="77777777" w:rsidTr="00A66590">
        <w:tc>
          <w:tcPr>
            <w:tcW w:w="993" w:type="dxa"/>
            <w:shd w:val="clear" w:color="auto" w:fill="auto"/>
            <w:vAlign w:val="center"/>
          </w:tcPr>
          <w:p w14:paraId="0828FC77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6A296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2EC291BC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795D99CF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6E2831A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CC3B50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55 414.11 zł</w:t>
            </w:r>
          </w:p>
        </w:tc>
      </w:tr>
      <w:tr w:rsidR="00C27EC4" w:rsidRPr="00BB547B" w14:paraId="3518791E" w14:textId="77777777" w:rsidTr="00A66590">
        <w:tc>
          <w:tcPr>
            <w:tcW w:w="993" w:type="dxa"/>
            <w:shd w:val="clear" w:color="auto" w:fill="auto"/>
            <w:vAlign w:val="center"/>
          </w:tcPr>
          <w:p w14:paraId="666A488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6E2A0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1B4F4276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4AB55C45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AA18DC6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C89C14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72 278.10 zł</w:t>
            </w:r>
          </w:p>
        </w:tc>
      </w:tr>
      <w:tr w:rsidR="00C27EC4" w:rsidRPr="00BB547B" w14:paraId="2B03A3B0" w14:textId="77777777" w:rsidTr="00A66590">
        <w:tc>
          <w:tcPr>
            <w:tcW w:w="993" w:type="dxa"/>
            <w:shd w:val="clear" w:color="auto" w:fill="auto"/>
            <w:vAlign w:val="center"/>
          </w:tcPr>
          <w:p w14:paraId="06EB432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7CCF92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7133CCAF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6B403BB3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A3F320C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6FBF1E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14 666.20 zł</w:t>
            </w:r>
          </w:p>
        </w:tc>
      </w:tr>
      <w:tr w:rsidR="00C27EC4" w:rsidRPr="00BB547B" w14:paraId="0D08F278" w14:textId="77777777" w:rsidTr="00A66590">
        <w:tc>
          <w:tcPr>
            <w:tcW w:w="993" w:type="dxa"/>
            <w:shd w:val="clear" w:color="auto" w:fill="auto"/>
            <w:vAlign w:val="center"/>
          </w:tcPr>
          <w:p w14:paraId="45AB5CD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15B65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0E01FD35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7D5B918C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CEBAA03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E5FC3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480 510.46 zł</w:t>
            </w:r>
          </w:p>
        </w:tc>
      </w:tr>
      <w:tr w:rsidR="00C27EC4" w:rsidRPr="00BB547B" w14:paraId="6A5B6E84" w14:textId="77777777" w:rsidTr="00A66590">
        <w:tc>
          <w:tcPr>
            <w:tcW w:w="993" w:type="dxa"/>
            <w:shd w:val="clear" w:color="auto" w:fill="auto"/>
            <w:vAlign w:val="center"/>
          </w:tcPr>
          <w:p w14:paraId="2B4A9314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F9238E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7ED5EEC0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703538BA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4CE36E0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1BFA3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250 122.06 zł</w:t>
            </w:r>
          </w:p>
        </w:tc>
      </w:tr>
      <w:tr w:rsidR="00C27EC4" w:rsidRPr="00BB547B" w14:paraId="71FE7072" w14:textId="77777777" w:rsidTr="00A66590">
        <w:tc>
          <w:tcPr>
            <w:tcW w:w="993" w:type="dxa"/>
            <w:shd w:val="clear" w:color="auto" w:fill="auto"/>
            <w:vAlign w:val="center"/>
          </w:tcPr>
          <w:p w14:paraId="50ABA9E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A2B91F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51A4B3CD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36929BA3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1697FBA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55CF4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30 573.80 zł</w:t>
            </w:r>
          </w:p>
        </w:tc>
      </w:tr>
      <w:tr w:rsidR="00C27EC4" w:rsidRPr="00BB547B" w14:paraId="5C18B36A" w14:textId="77777777" w:rsidTr="00A66590">
        <w:tc>
          <w:tcPr>
            <w:tcW w:w="993" w:type="dxa"/>
            <w:shd w:val="clear" w:color="auto" w:fill="auto"/>
            <w:vAlign w:val="center"/>
          </w:tcPr>
          <w:p w14:paraId="492CBD7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6CBE51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6ACE0596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7CB9355D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84123F3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0D0229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101 767.70 zł</w:t>
            </w:r>
          </w:p>
        </w:tc>
      </w:tr>
      <w:tr w:rsidR="00C27EC4" w:rsidRPr="00BB547B" w14:paraId="31A07A5E" w14:textId="77777777" w:rsidTr="00A66590">
        <w:tc>
          <w:tcPr>
            <w:tcW w:w="993" w:type="dxa"/>
            <w:shd w:val="clear" w:color="auto" w:fill="auto"/>
            <w:vAlign w:val="center"/>
          </w:tcPr>
          <w:p w14:paraId="3AA7BF27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5D063F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1BC578E1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01BB08FD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F547CB1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4087A4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8 536.32 zł</w:t>
            </w:r>
          </w:p>
        </w:tc>
      </w:tr>
      <w:tr w:rsidR="00C27EC4" w:rsidRPr="00BB547B" w14:paraId="6FFB7A8D" w14:textId="77777777" w:rsidTr="00A66590">
        <w:tc>
          <w:tcPr>
            <w:tcW w:w="993" w:type="dxa"/>
            <w:shd w:val="clear" w:color="auto" w:fill="auto"/>
            <w:vAlign w:val="center"/>
          </w:tcPr>
          <w:p w14:paraId="74832F2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B5D90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46545309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2C026A85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3BD3985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548EE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13 080.48 zł</w:t>
            </w:r>
          </w:p>
        </w:tc>
      </w:tr>
      <w:tr w:rsidR="00C27EC4" w:rsidRPr="00BB547B" w14:paraId="437C7E7B" w14:textId="77777777" w:rsidTr="00A66590">
        <w:tc>
          <w:tcPr>
            <w:tcW w:w="993" w:type="dxa"/>
            <w:shd w:val="clear" w:color="auto" w:fill="auto"/>
            <w:vAlign w:val="center"/>
          </w:tcPr>
          <w:p w14:paraId="1D99615F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392D97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4C96B68C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4CE5F7A5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D5A462A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428F3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2 055.24 zł</w:t>
            </w:r>
          </w:p>
        </w:tc>
      </w:tr>
      <w:tr w:rsidR="00C27EC4" w:rsidRPr="00BB547B" w14:paraId="504E822C" w14:textId="77777777" w:rsidTr="00A66590">
        <w:tc>
          <w:tcPr>
            <w:tcW w:w="993" w:type="dxa"/>
            <w:shd w:val="clear" w:color="auto" w:fill="auto"/>
            <w:vAlign w:val="center"/>
          </w:tcPr>
          <w:p w14:paraId="1A0CFE57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86184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14:paraId="565E89B3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03D58880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1E23C44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2EC52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70 210.00 zł</w:t>
            </w:r>
          </w:p>
        </w:tc>
      </w:tr>
      <w:tr w:rsidR="00C27EC4" w:rsidRPr="00BB547B" w14:paraId="16A7B8C0" w14:textId="77777777" w:rsidTr="00A66590">
        <w:tc>
          <w:tcPr>
            <w:tcW w:w="993" w:type="dxa"/>
            <w:shd w:val="clear" w:color="auto" w:fill="auto"/>
            <w:vAlign w:val="center"/>
          </w:tcPr>
          <w:p w14:paraId="6EE4A860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1C554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3B003592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12140566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51FC7FD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47F5A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3 337.00 zł</w:t>
            </w:r>
          </w:p>
        </w:tc>
      </w:tr>
      <w:tr w:rsidR="00C27EC4" w:rsidRPr="00BB547B" w14:paraId="15FD54E8" w14:textId="77777777" w:rsidTr="00A66590">
        <w:tc>
          <w:tcPr>
            <w:tcW w:w="993" w:type="dxa"/>
            <w:shd w:val="clear" w:color="auto" w:fill="auto"/>
            <w:vAlign w:val="center"/>
          </w:tcPr>
          <w:p w14:paraId="3B675041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7E916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14:paraId="639DC4D5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36950F19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F710541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E359E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4 998.24 zł</w:t>
            </w:r>
          </w:p>
        </w:tc>
      </w:tr>
      <w:tr w:rsidR="00C27EC4" w:rsidRPr="00BB547B" w14:paraId="636B80CD" w14:textId="77777777" w:rsidTr="00A66590">
        <w:tc>
          <w:tcPr>
            <w:tcW w:w="993" w:type="dxa"/>
            <w:shd w:val="clear" w:color="auto" w:fill="auto"/>
            <w:vAlign w:val="center"/>
          </w:tcPr>
          <w:p w14:paraId="32AEF52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001E87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52</w:t>
            </w:r>
          </w:p>
        </w:tc>
        <w:tc>
          <w:tcPr>
            <w:tcW w:w="4110" w:type="dxa"/>
            <w:shd w:val="clear" w:color="auto" w:fill="auto"/>
          </w:tcPr>
          <w:p w14:paraId="08A00BD2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Urtica</w:t>
            </w:r>
            <w:proofErr w:type="spellEnd"/>
            <w:r w:rsidRPr="00C27EC4">
              <w:rPr>
                <w:rFonts w:ascii="Arial" w:hAnsi="Arial" w:cs="Arial"/>
              </w:rPr>
              <w:t xml:space="preserve"> Sp. z o. o.</w:t>
            </w:r>
          </w:p>
          <w:p w14:paraId="7EF2249E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A73BD7B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38E9B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5 700.70 zł</w:t>
            </w:r>
          </w:p>
        </w:tc>
      </w:tr>
      <w:tr w:rsidR="00C27EC4" w:rsidRPr="00BB547B" w14:paraId="3E7C5EB9" w14:textId="77777777" w:rsidTr="00A66590">
        <w:tc>
          <w:tcPr>
            <w:tcW w:w="993" w:type="dxa"/>
            <w:shd w:val="clear" w:color="auto" w:fill="auto"/>
            <w:vAlign w:val="center"/>
          </w:tcPr>
          <w:p w14:paraId="2E39187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6C0E21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C8AD21E" w14:textId="77777777" w:rsidR="009A3C11" w:rsidRDefault="009A3C11" w:rsidP="009A3C1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04ABB912" w14:textId="77777777" w:rsidR="009A3C11" w:rsidRPr="00BB547B" w:rsidRDefault="009A3C11" w:rsidP="009A3C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64CF6E44" w14:textId="4AE797CB" w:rsidR="00C27EC4" w:rsidRPr="00BB547B" w:rsidRDefault="009A3C11" w:rsidP="009A3C1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C6176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555 087.40 zł</w:t>
            </w:r>
          </w:p>
        </w:tc>
      </w:tr>
      <w:tr w:rsidR="00C27EC4" w:rsidRPr="00BB547B" w14:paraId="4978289D" w14:textId="77777777" w:rsidTr="00A66590">
        <w:tc>
          <w:tcPr>
            <w:tcW w:w="993" w:type="dxa"/>
            <w:shd w:val="clear" w:color="auto" w:fill="auto"/>
            <w:vAlign w:val="center"/>
          </w:tcPr>
          <w:p w14:paraId="444AC1A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F4642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2CA95A5F" w14:textId="77777777" w:rsidR="009A3C11" w:rsidRDefault="009A3C11" w:rsidP="009A3C1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77FCBCBC" w14:textId="77777777" w:rsidR="009A3C11" w:rsidRPr="00BB547B" w:rsidRDefault="009A3C11" w:rsidP="009A3C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338A0BEF" w14:textId="35E16A6A" w:rsidR="00C27EC4" w:rsidRPr="00BB547B" w:rsidRDefault="009A3C11" w:rsidP="009A3C1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F89BA7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74 336.40 zł</w:t>
            </w:r>
          </w:p>
        </w:tc>
      </w:tr>
      <w:tr w:rsidR="00C27EC4" w:rsidRPr="00BB547B" w14:paraId="10D8CBF7" w14:textId="77777777" w:rsidTr="00A66590">
        <w:tc>
          <w:tcPr>
            <w:tcW w:w="993" w:type="dxa"/>
            <w:shd w:val="clear" w:color="auto" w:fill="auto"/>
            <w:vAlign w:val="center"/>
          </w:tcPr>
          <w:p w14:paraId="21BAEBC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F4C601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059FC5CE" w14:textId="77777777" w:rsidR="009A3C11" w:rsidRDefault="009A3C11" w:rsidP="009A3C1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5D7419DF" w14:textId="77777777" w:rsidR="009A3C11" w:rsidRPr="00BB547B" w:rsidRDefault="009A3C11" w:rsidP="009A3C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6C1F5CF6" w14:textId="4A115607" w:rsidR="00C27EC4" w:rsidRPr="00BB547B" w:rsidRDefault="009A3C11" w:rsidP="009A3C1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3E3DE2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1 012.27 zł</w:t>
            </w:r>
          </w:p>
        </w:tc>
      </w:tr>
      <w:tr w:rsidR="00C27EC4" w:rsidRPr="00BB547B" w14:paraId="217FDDB5" w14:textId="77777777" w:rsidTr="00A66590">
        <w:tc>
          <w:tcPr>
            <w:tcW w:w="993" w:type="dxa"/>
            <w:shd w:val="clear" w:color="auto" w:fill="auto"/>
            <w:vAlign w:val="center"/>
          </w:tcPr>
          <w:p w14:paraId="6815736F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FA45B7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2068F29E" w14:textId="77777777" w:rsidR="009A3C11" w:rsidRDefault="009A3C11" w:rsidP="009A3C1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75305284" w14:textId="77777777" w:rsidR="009A3C11" w:rsidRPr="00BB547B" w:rsidRDefault="009A3C11" w:rsidP="009A3C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204A0251" w14:textId="59DA77DB" w:rsidR="00C27EC4" w:rsidRPr="00BB547B" w:rsidRDefault="009A3C11" w:rsidP="009A3C1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47A48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753.21 zł</w:t>
            </w:r>
          </w:p>
        </w:tc>
      </w:tr>
      <w:tr w:rsidR="00C27EC4" w:rsidRPr="00BB547B" w14:paraId="5AFE4CEF" w14:textId="77777777" w:rsidTr="00A66590">
        <w:tc>
          <w:tcPr>
            <w:tcW w:w="993" w:type="dxa"/>
            <w:shd w:val="clear" w:color="auto" w:fill="auto"/>
            <w:vAlign w:val="center"/>
          </w:tcPr>
          <w:p w14:paraId="41693C99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469D3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54B1386C" w14:textId="36B1E932" w:rsidR="00C27EC4" w:rsidRDefault="00C27EC4" w:rsidP="009A3C1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160B19FF" w14:textId="31A6A94C" w:rsidR="009A3C11" w:rsidRPr="00BB547B" w:rsidRDefault="009A3C11" w:rsidP="009A3C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2DCE6725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57BD19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6 334.80 zł</w:t>
            </w:r>
          </w:p>
        </w:tc>
      </w:tr>
      <w:tr w:rsidR="00C27EC4" w:rsidRPr="00BB547B" w14:paraId="2323B577" w14:textId="77777777" w:rsidTr="00A66590">
        <w:tc>
          <w:tcPr>
            <w:tcW w:w="993" w:type="dxa"/>
            <w:shd w:val="clear" w:color="auto" w:fill="auto"/>
            <w:vAlign w:val="center"/>
          </w:tcPr>
          <w:p w14:paraId="68DA596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A4591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61A5A6A8" w14:textId="77777777" w:rsidR="009A3C11" w:rsidRDefault="009A3C11" w:rsidP="009A3C1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2AF75F36" w14:textId="77777777" w:rsidR="009A3C11" w:rsidRPr="00BB547B" w:rsidRDefault="009A3C11" w:rsidP="009A3C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2048B7BD" w14:textId="6F0C6ED6" w:rsidR="00C27EC4" w:rsidRPr="00BB547B" w:rsidRDefault="009A3C11" w:rsidP="009A3C1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BD8F00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263.08 zł</w:t>
            </w:r>
          </w:p>
        </w:tc>
      </w:tr>
      <w:tr w:rsidR="00C27EC4" w:rsidRPr="00BB547B" w14:paraId="277B9409" w14:textId="77777777" w:rsidTr="00A66590">
        <w:tc>
          <w:tcPr>
            <w:tcW w:w="993" w:type="dxa"/>
            <w:shd w:val="clear" w:color="auto" w:fill="auto"/>
            <w:vAlign w:val="center"/>
          </w:tcPr>
          <w:p w14:paraId="2BF54E21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C30EC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16405804" w14:textId="77777777" w:rsidR="009A3C11" w:rsidRDefault="009A3C11" w:rsidP="009A3C1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3D7D4A8D" w14:textId="77777777" w:rsidR="009A3C11" w:rsidRPr="00BB547B" w:rsidRDefault="009A3C11" w:rsidP="009A3C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446EF13D" w14:textId="0AA1C670" w:rsidR="00C27EC4" w:rsidRPr="00BB547B" w:rsidRDefault="009A3C11" w:rsidP="009A3C1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29890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222.40 zł</w:t>
            </w:r>
          </w:p>
        </w:tc>
      </w:tr>
      <w:tr w:rsidR="00C27EC4" w:rsidRPr="00BB547B" w14:paraId="3E03D8D5" w14:textId="77777777" w:rsidTr="00A66590">
        <w:tc>
          <w:tcPr>
            <w:tcW w:w="993" w:type="dxa"/>
            <w:shd w:val="clear" w:color="auto" w:fill="auto"/>
            <w:vAlign w:val="center"/>
          </w:tcPr>
          <w:p w14:paraId="4AEAEEB7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D4CD54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56FF0374" w14:textId="77777777" w:rsidR="009A3C11" w:rsidRDefault="009A3C11" w:rsidP="009A3C1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10346FC1" w14:textId="77777777" w:rsidR="009A3C11" w:rsidRPr="00BB547B" w:rsidRDefault="009A3C11" w:rsidP="009A3C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7EB6173A" w14:textId="46B00732" w:rsidR="00C27EC4" w:rsidRPr="00BB547B" w:rsidRDefault="009A3C11" w:rsidP="009A3C1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A6046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2 084.64 zł</w:t>
            </w:r>
          </w:p>
        </w:tc>
      </w:tr>
      <w:tr w:rsidR="00C27EC4" w:rsidRPr="00BB547B" w14:paraId="312EA599" w14:textId="77777777" w:rsidTr="00A66590">
        <w:tc>
          <w:tcPr>
            <w:tcW w:w="993" w:type="dxa"/>
            <w:shd w:val="clear" w:color="auto" w:fill="auto"/>
            <w:vAlign w:val="center"/>
          </w:tcPr>
          <w:p w14:paraId="34A22F0F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F4177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2360405E" w14:textId="77777777" w:rsidR="009A3C11" w:rsidRDefault="009A3C11" w:rsidP="009A3C1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3E92184F" w14:textId="77777777" w:rsidR="009A3C11" w:rsidRPr="00BB547B" w:rsidRDefault="009A3C11" w:rsidP="009A3C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7DAAD0AC" w14:textId="05BB7774" w:rsidR="00C27EC4" w:rsidRPr="00BB547B" w:rsidRDefault="009A3C11" w:rsidP="009A3C1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145C89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507.00 zł</w:t>
            </w:r>
          </w:p>
        </w:tc>
      </w:tr>
      <w:tr w:rsidR="00C27EC4" w:rsidRPr="00BB547B" w14:paraId="12201AAD" w14:textId="77777777" w:rsidTr="00A66590">
        <w:tc>
          <w:tcPr>
            <w:tcW w:w="993" w:type="dxa"/>
            <w:shd w:val="clear" w:color="auto" w:fill="auto"/>
            <w:vAlign w:val="center"/>
          </w:tcPr>
          <w:p w14:paraId="6593B067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E346BE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1BD9D378" w14:textId="77777777" w:rsidR="009A3C11" w:rsidRDefault="009A3C11" w:rsidP="009A3C1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0E926EA6" w14:textId="77777777" w:rsidR="009A3C11" w:rsidRPr="00BB547B" w:rsidRDefault="009A3C11" w:rsidP="009A3C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1B6D0E22" w14:textId="22AB97CB" w:rsidR="00C27EC4" w:rsidRPr="00BB547B" w:rsidRDefault="009A3C11" w:rsidP="009A3C1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C3DDC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10 679.20 zł</w:t>
            </w:r>
          </w:p>
        </w:tc>
      </w:tr>
      <w:tr w:rsidR="00C27EC4" w:rsidRPr="00BB547B" w14:paraId="2923E069" w14:textId="77777777" w:rsidTr="00A66590">
        <w:tc>
          <w:tcPr>
            <w:tcW w:w="993" w:type="dxa"/>
            <w:shd w:val="clear" w:color="auto" w:fill="auto"/>
            <w:vAlign w:val="center"/>
          </w:tcPr>
          <w:p w14:paraId="74AC0A3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1159C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74E3BC75" w14:textId="77777777" w:rsidR="009A3C11" w:rsidRDefault="009A3C11" w:rsidP="009A3C1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5FC1C26C" w14:textId="77777777" w:rsidR="009A3C11" w:rsidRPr="00BB547B" w:rsidRDefault="009A3C11" w:rsidP="009A3C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68C0A163" w14:textId="274C950F" w:rsidR="00C27EC4" w:rsidRPr="00BB547B" w:rsidRDefault="009A3C11" w:rsidP="009A3C1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FC465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30 056.85 zł</w:t>
            </w:r>
          </w:p>
        </w:tc>
      </w:tr>
      <w:tr w:rsidR="00C27EC4" w:rsidRPr="00BB547B" w14:paraId="0BCCDB0B" w14:textId="77777777" w:rsidTr="00A66590">
        <w:tc>
          <w:tcPr>
            <w:tcW w:w="993" w:type="dxa"/>
            <w:shd w:val="clear" w:color="auto" w:fill="auto"/>
            <w:vAlign w:val="center"/>
          </w:tcPr>
          <w:p w14:paraId="6064DD5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8BE0C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39DCC38D" w14:textId="77777777" w:rsidR="009A3C11" w:rsidRDefault="009A3C11" w:rsidP="009A3C1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6546D3A2" w14:textId="77777777" w:rsidR="009A3C11" w:rsidRPr="00BB547B" w:rsidRDefault="009A3C11" w:rsidP="009A3C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4A84BD08" w14:textId="6931DEC4" w:rsidR="00C27EC4" w:rsidRPr="00BB547B" w:rsidRDefault="009A3C11" w:rsidP="009A3C1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54C31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5 162.00 zł</w:t>
            </w:r>
          </w:p>
        </w:tc>
      </w:tr>
      <w:tr w:rsidR="00C27EC4" w:rsidRPr="00BB547B" w14:paraId="61F551C3" w14:textId="77777777" w:rsidTr="00A66590">
        <w:tc>
          <w:tcPr>
            <w:tcW w:w="993" w:type="dxa"/>
            <w:shd w:val="clear" w:color="auto" w:fill="auto"/>
            <w:vAlign w:val="center"/>
          </w:tcPr>
          <w:p w14:paraId="4CFBE360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4EC46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4D1E6A2C" w14:textId="77777777" w:rsidR="009A3C11" w:rsidRDefault="009A3C11" w:rsidP="009A3C1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22DBE883" w14:textId="77777777" w:rsidR="009A3C11" w:rsidRPr="00BB547B" w:rsidRDefault="009A3C11" w:rsidP="009A3C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356F7343" w14:textId="6973AADA" w:rsidR="00C27EC4" w:rsidRPr="00BB547B" w:rsidRDefault="009A3C11" w:rsidP="009A3C1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lastRenderedPageBreak/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A5AD4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lastRenderedPageBreak/>
              <w:t>34 384.00 zł</w:t>
            </w:r>
          </w:p>
        </w:tc>
      </w:tr>
      <w:tr w:rsidR="00C27EC4" w:rsidRPr="00BB547B" w14:paraId="4CD43E90" w14:textId="77777777" w:rsidTr="00A66590">
        <w:tc>
          <w:tcPr>
            <w:tcW w:w="993" w:type="dxa"/>
            <w:shd w:val="clear" w:color="auto" w:fill="auto"/>
            <w:vAlign w:val="center"/>
          </w:tcPr>
          <w:p w14:paraId="1B4E7EEF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68492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43DB881B" w14:textId="77777777" w:rsidR="009A3C11" w:rsidRDefault="009A3C11" w:rsidP="009A3C1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58013A3D" w14:textId="77777777" w:rsidR="009A3C11" w:rsidRPr="00BB547B" w:rsidRDefault="009A3C11" w:rsidP="009A3C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5B412410" w14:textId="42242C79" w:rsidR="00C27EC4" w:rsidRPr="00BB547B" w:rsidRDefault="009A3C11" w:rsidP="009A3C1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115419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103 262.25 zł</w:t>
            </w:r>
          </w:p>
        </w:tc>
      </w:tr>
      <w:tr w:rsidR="00C27EC4" w:rsidRPr="00BB547B" w14:paraId="04C1AB3E" w14:textId="77777777" w:rsidTr="00A66590">
        <w:tc>
          <w:tcPr>
            <w:tcW w:w="993" w:type="dxa"/>
            <w:shd w:val="clear" w:color="auto" w:fill="auto"/>
            <w:vAlign w:val="center"/>
          </w:tcPr>
          <w:p w14:paraId="0571015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4D3714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047A4B54" w14:textId="77777777" w:rsidR="009A3C11" w:rsidRDefault="009A3C11" w:rsidP="009A3C1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62A898A7" w14:textId="77777777" w:rsidR="009A3C11" w:rsidRPr="00BB547B" w:rsidRDefault="009A3C11" w:rsidP="009A3C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52BB647B" w14:textId="78F51A69" w:rsidR="00C27EC4" w:rsidRPr="00BB547B" w:rsidRDefault="009A3C11" w:rsidP="009A3C1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0AA0A4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64 412.80 zł</w:t>
            </w:r>
          </w:p>
        </w:tc>
      </w:tr>
      <w:tr w:rsidR="00C27EC4" w:rsidRPr="00BB547B" w14:paraId="3CD9602B" w14:textId="77777777" w:rsidTr="00A66590">
        <w:tc>
          <w:tcPr>
            <w:tcW w:w="993" w:type="dxa"/>
            <w:shd w:val="clear" w:color="auto" w:fill="auto"/>
            <w:vAlign w:val="center"/>
          </w:tcPr>
          <w:p w14:paraId="14D3202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85153F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097AD080" w14:textId="77777777" w:rsidR="009A3C11" w:rsidRDefault="009A3C11" w:rsidP="009A3C1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479D7F76" w14:textId="77777777" w:rsidR="009A3C11" w:rsidRPr="00BB547B" w:rsidRDefault="009A3C11" w:rsidP="009A3C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47BD6833" w14:textId="002FBE38" w:rsidR="00C27EC4" w:rsidRPr="00BB547B" w:rsidRDefault="009A3C11" w:rsidP="009A3C1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53405F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25 704.00 zł</w:t>
            </w:r>
          </w:p>
        </w:tc>
      </w:tr>
      <w:tr w:rsidR="00C27EC4" w:rsidRPr="00BB547B" w14:paraId="696F85B7" w14:textId="77777777" w:rsidTr="00A66590">
        <w:tc>
          <w:tcPr>
            <w:tcW w:w="993" w:type="dxa"/>
            <w:shd w:val="clear" w:color="auto" w:fill="auto"/>
            <w:vAlign w:val="center"/>
          </w:tcPr>
          <w:p w14:paraId="7A4B1B6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67FB37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380229FC" w14:textId="77777777" w:rsidR="009A3C11" w:rsidRDefault="009A3C11" w:rsidP="009A3C1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46116E9B" w14:textId="77777777" w:rsidR="009A3C11" w:rsidRPr="00BB547B" w:rsidRDefault="009A3C11" w:rsidP="009A3C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657B3B11" w14:textId="25CD03C8" w:rsidR="00C27EC4" w:rsidRPr="00BB547B" w:rsidRDefault="009A3C11" w:rsidP="009A3C1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95EB4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51 984.02 zł</w:t>
            </w:r>
          </w:p>
        </w:tc>
      </w:tr>
      <w:tr w:rsidR="00C27EC4" w:rsidRPr="00BB547B" w14:paraId="2FCC8D44" w14:textId="77777777" w:rsidTr="00A66590">
        <w:tc>
          <w:tcPr>
            <w:tcW w:w="993" w:type="dxa"/>
            <w:shd w:val="clear" w:color="auto" w:fill="auto"/>
            <w:vAlign w:val="center"/>
          </w:tcPr>
          <w:p w14:paraId="76699A8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5A90E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17486A02" w14:textId="77777777" w:rsidR="009A3C11" w:rsidRDefault="009A3C11" w:rsidP="009A3C1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50177D1B" w14:textId="77777777" w:rsidR="009A3C11" w:rsidRPr="00BB547B" w:rsidRDefault="009A3C11" w:rsidP="009A3C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16F56D67" w14:textId="30275F5C" w:rsidR="00C27EC4" w:rsidRPr="00BB547B" w:rsidRDefault="009A3C11" w:rsidP="009A3C1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72D119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70 884.30 zł</w:t>
            </w:r>
          </w:p>
        </w:tc>
      </w:tr>
      <w:tr w:rsidR="00C27EC4" w:rsidRPr="00BB547B" w14:paraId="610B304D" w14:textId="77777777" w:rsidTr="00A66590">
        <w:tc>
          <w:tcPr>
            <w:tcW w:w="993" w:type="dxa"/>
            <w:shd w:val="clear" w:color="auto" w:fill="auto"/>
            <w:vAlign w:val="center"/>
          </w:tcPr>
          <w:p w14:paraId="555433B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51787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24F218D4" w14:textId="77777777" w:rsidR="009A3C11" w:rsidRDefault="009A3C11" w:rsidP="009A3C1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76AF520E" w14:textId="77777777" w:rsidR="009A3C11" w:rsidRPr="00BB547B" w:rsidRDefault="009A3C11" w:rsidP="009A3C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799ADD51" w14:textId="3EEBE982" w:rsidR="00C27EC4" w:rsidRPr="00BB547B" w:rsidRDefault="009A3C11" w:rsidP="009A3C1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296B6E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14 533.20 zł</w:t>
            </w:r>
          </w:p>
        </w:tc>
      </w:tr>
      <w:tr w:rsidR="00C27EC4" w:rsidRPr="00BB547B" w14:paraId="68FA3DD5" w14:textId="77777777" w:rsidTr="00A66590">
        <w:tc>
          <w:tcPr>
            <w:tcW w:w="993" w:type="dxa"/>
            <w:shd w:val="clear" w:color="auto" w:fill="auto"/>
            <w:vAlign w:val="center"/>
          </w:tcPr>
          <w:p w14:paraId="0548F5E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0E8964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2AE7B8A5" w14:textId="77777777" w:rsidR="009A3C11" w:rsidRDefault="009A3C11" w:rsidP="009A3C1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16A350CF" w14:textId="77777777" w:rsidR="009A3C11" w:rsidRPr="00BB547B" w:rsidRDefault="009A3C11" w:rsidP="009A3C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67E0B467" w14:textId="125FD7E3" w:rsidR="00C27EC4" w:rsidRPr="00BB547B" w:rsidRDefault="009A3C11" w:rsidP="009A3C1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75B700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473 446.11 zł</w:t>
            </w:r>
          </w:p>
        </w:tc>
      </w:tr>
      <w:tr w:rsidR="00C27EC4" w:rsidRPr="00BB547B" w14:paraId="10CD94F3" w14:textId="77777777" w:rsidTr="00A66590">
        <w:tc>
          <w:tcPr>
            <w:tcW w:w="993" w:type="dxa"/>
            <w:shd w:val="clear" w:color="auto" w:fill="auto"/>
            <w:vAlign w:val="center"/>
          </w:tcPr>
          <w:p w14:paraId="6323157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FBE83F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0619CD84" w14:textId="77777777" w:rsidR="009A3C11" w:rsidRDefault="009A3C11" w:rsidP="009A3C1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26EDE825" w14:textId="77777777" w:rsidR="009A3C11" w:rsidRPr="00BB547B" w:rsidRDefault="009A3C11" w:rsidP="009A3C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51EA27C6" w14:textId="0FEF9DD7" w:rsidR="00C27EC4" w:rsidRPr="00BB547B" w:rsidRDefault="009A3C11" w:rsidP="009A3C1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04A8D4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252 591.50 zł</w:t>
            </w:r>
          </w:p>
        </w:tc>
      </w:tr>
      <w:tr w:rsidR="00C27EC4" w:rsidRPr="00BB547B" w14:paraId="1E2A01C0" w14:textId="77777777" w:rsidTr="00A66590">
        <w:tc>
          <w:tcPr>
            <w:tcW w:w="993" w:type="dxa"/>
            <w:shd w:val="clear" w:color="auto" w:fill="auto"/>
            <w:vAlign w:val="center"/>
          </w:tcPr>
          <w:p w14:paraId="39D7F024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2461F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32381BAD" w14:textId="77777777" w:rsidR="009A3C11" w:rsidRDefault="009A3C11" w:rsidP="009A3C1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2D8A977D" w14:textId="77777777" w:rsidR="009A3C11" w:rsidRPr="00BB547B" w:rsidRDefault="009A3C11" w:rsidP="009A3C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5EA9CB1C" w14:textId="38E24F82" w:rsidR="00C27EC4" w:rsidRPr="00BB547B" w:rsidRDefault="009A3C11" w:rsidP="009A3C1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E1DEB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27 365.60 zł</w:t>
            </w:r>
          </w:p>
        </w:tc>
      </w:tr>
      <w:tr w:rsidR="00C27EC4" w:rsidRPr="00BB547B" w14:paraId="58177808" w14:textId="77777777" w:rsidTr="00A66590">
        <w:tc>
          <w:tcPr>
            <w:tcW w:w="993" w:type="dxa"/>
            <w:shd w:val="clear" w:color="auto" w:fill="auto"/>
            <w:vAlign w:val="center"/>
          </w:tcPr>
          <w:p w14:paraId="4C91F279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0FEFF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6E0B2CE7" w14:textId="77777777" w:rsidR="009A3C11" w:rsidRDefault="009A3C11" w:rsidP="009A3C1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3DC6843E" w14:textId="77777777" w:rsidR="009A3C11" w:rsidRPr="00BB547B" w:rsidRDefault="009A3C11" w:rsidP="009A3C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67B2B43C" w14:textId="03CC0EC7" w:rsidR="00C27EC4" w:rsidRPr="00BB547B" w:rsidRDefault="009A3C11" w:rsidP="009A3C1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B9484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30 281.40 zł</w:t>
            </w:r>
          </w:p>
        </w:tc>
      </w:tr>
      <w:tr w:rsidR="00C27EC4" w:rsidRPr="00BB547B" w14:paraId="27D981C5" w14:textId="77777777" w:rsidTr="00A66590">
        <w:tc>
          <w:tcPr>
            <w:tcW w:w="993" w:type="dxa"/>
            <w:shd w:val="clear" w:color="auto" w:fill="auto"/>
            <w:vAlign w:val="center"/>
          </w:tcPr>
          <w:p w14:paraId="17649E61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1CB00E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5A3E64E3" w14:textId="77777777" w:rsidR="009A3C11" w:rsidRDefault="009A3C11" w:rsidP="009A3C1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26B14377" w14:textId="77777777" w:rsidR="009A3C11" w:rsidRPr="00BB547B" w:rsidRDefault="009A3C11" w:rsidP="009A3C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63C02544" w14:textId="7975EE64" w:rsidR="00C27EC4" w:rsidRPr="00BB547B" w:rsidRDefault="009A3C11" w:rsidP="009A3C1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6286C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101 774.30 zł</w:t>
            </w:r>
          </w:p>
        </w:tc>
      </w:tr>
      <w:tr w:rsidR="00C27EC4" w:rsidRPr="00BB547B" w14:paraId="4FF96484" w14:textId="77777777" w:rsidTr="00A66590">
        <w:tc>
          <w:tcPr>
            <w:tcW w:w="993" w:type="dxa"/>
            <w:shd w:val="clear" w:color="auto" w:fill="auto"/>
            <w:vAlign w:val="center"/>
          </w:tcPr>
          <w:p w14:paraId="5E54379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E63BB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187DE5B6" w14:textId="77777777" w:rsidR="009A3C11" w:rsidRDefault="009A3C11" w:rsidP="009A3C1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30E2299F" w14:textId="77777777" w:rsidR="009A3C11" w:rsidRPr="00BB547B" w:rsidRDefault="009A3C11" w:rsidP="009A3C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60319FFD" w14:textId="6F637C92" w:rsidR="00C27EC4" w:rsidRPr="00BB547B" w:rsidRDefault="009A3C11" w:rsidP="009A3C1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D3874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13 942.25 zł</w:t>
            </w:r>
          </w:p>
        </w:tc>
      </w:tr>
      <w:tr w:rsidR="00C27EC4" w:rsidRPr="00BB547B" w14:paraId="55266BC9" w14:textId="77777777" w:rsidTr="00A66590">
        <w:tc>
          <w:tcPr>
            <w:tcW w:w="993" w:type="dxa"/>
            <w:shd w:val="clear" w:color="auto" w:fill="auto"/>
            <w:vAlign w:val="center"/>
          </w:tcPr>
          <w:p w14:paraId="2D91FEEF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EDEEA4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0C7F45EC" w14:textId="77777777" w:rsidR="00D57A57" w:rsidRDefault="00D57A57" w:rsidP="00D57A57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09AA15DA" w14:textId="77777777" w:rsidR="00D57A57" w:rsidRPr="00BB547B" w:rsidRDefault="00D57A57" w:rsidP="00D57A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5DE94972" w14:textId="5D14F8A0" w:rsidR="00C27EC4" w:rsidRPr="00BB547B" w:rsidRDefault="00D57A57" w:rsidP="00D57A57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B37899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288 339.90 zł</w:t>
            </w:r>
          </w:p>
        </w:tc>
      </w:tr>
      <w:tr w:rsidR="00C27EC4" w:rsidRPr="00BB547B" w14:paraId="10A2C995" w14:textId="77777777" w:rsidTr="00A66590">
        <w:tc>
          <w:tcPr>
            <w:tcW w:w="993" w:type="dxa"/>
            <w:shd w:val="clear" w:color="auto" w:fill="auto"/>
            <w:vAlign w:val="center"/>
          </w:tcPr>
          <w:p w14:paraId="3E01CE91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5E74A1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0B8C6534" w14:textId="77777777" w:rsidR="00D57A57" w:rsidRDefault="00D57A57" w:rsidP="00D57A57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241326E7" w14:textId="77777777" w:rsidR="00D57A57" w:rsidRPr="00BB547B" w:rsidRDefault="00D57A57" w:rsidP="00D57A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5146BB8D" w14:textId="0DC82970" w:rsidR="00C27EC4" w:rsidRPr="00BB547B" w:rsidRDefault="00D57A57" w:rsidP="00D57A57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95F34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6 018.84 zł</w:t>
            </w:r>
          </w:p>
        </w:tc>
      </w:tr>
      <w:tr w:rsidR="00C27EC4" w:rsidRPr="00BB547B" w14:paraId="0F02E19F" w14:textId="77777777" w:rsidTr="00A66590">
        <w:tc>
          <w:tcPr>
            <w:tcW w:w="993" w:type="dxa"/>
            <w:shd w:val="clear" w:color="auto" w:fill="auto"/>
            <w:vAlign w:val="center"/>
          </w:tcPr>
          <w:p w14:paraId="501C03F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D1D6D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14:paraId="05593187" w14:textId="77777777" w:rsidR="00D57A57" w:rsidRDefault="00D57A57" w:rsidP="00D57A57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49CDBBBE" w14:textId="77777777" w:rsidR="00D57A57" w:rsidRPr="00BB547B" w:rsidRDefault="00D57A57" w:rsidP="00D57A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3EEC36CF" w14:textId="74A84E99" w:rsidR="00C27EC4" w:rsidRPr="00BB547B" w:rsidRDefault="00D57A57" w:rsidP="00D57A57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FF6644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73 242.80 zł</w:t>
            </w:r>
          </w:p>
        </w:tc>
      </w:tr>
      <w:tr w:rsidR="00C27EC4" w:rsidRPr="00BB547B" w14:paraId="2661F52D" w14:textId="77777777" w:rsidTr="00A66590">
        <w:tc>
          <w:tcPr>
            <w:tcW w:w="993" w:type="dxa"/>
            <w:shd w:val="clear" w:color="auto" w:fill="auto"/>
            <w:vAlign w:val="center"/>
          </w:tcPr>
          <w:p w14:paraId="7C965CF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793F2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5635BDCE" w14:textId="77777777" w:rsidR="00D57A57" w:rsidRDefault="00D57A57" w:rsidP="00D57A57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66BF6F76" w14:textId="77777777" w:rsidR="00D57A57" w:rsidRPr="00BB547B" w:rsidRDefault="00D57A57" w:rsidP="00D57A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35EC2F45" w14:textId="5923E3B9" w:rsidR="00C27EC4" w:rsidRPr="00BB547B" w:rsidRDefault="00D57A57" w:rsidP="00D57A57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DE2C9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3 369.60 zł</w:t>
            </w:r>
          </w:p>
        </w:tc>
      </w:tr>
      <w:tr w:rsidR="00C27EC4" w:rsidRPr="00BB547B" w14:paraId="5DEC0E34" w14:textId="77777777" w:rsidTr="00A66590">
        <w:tc>
          <w:tcPr>
            <w:tcW w:w="993" w:type="dxa"/>
            <w:shd w:val="clear" w:color="auto" w:fill="auto"/>
            <w:vAlign w:val="center"/>
          </w:tcPr>
          <w:p w14:paraId="17078209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14601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14:paraId="58A9F149" w14:textId="77777777" w:rsidR="00D57A57" w:rsidRDefault="00D57A57" w:rsidP="00D57A57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0A9A73D6" w14:textId="77777777" w:rsidR="00D57A57" w:rsidRPr="00BB547B" w:rsidRDefault="00D57A57" w:rsidP="00D57A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3A06B9DE" w14:textId="625A84F3" w:rsidR="00C27EC4" w:rsidRPr="00BB547B" w:rsidRDefault="00D57A57" w:rsidP="00D57A57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15445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49 367.20 zł</w:t>
            </w:r>
          </w:p>
        </w:tc>
      </w:tr>
      <w:tr w:rsidR="00C27EC4" w:rsidRPr="00BB547B" w14:paraId="7C59BB27" w14:textId="77777777" w:rsidTr="00A66590">
        <w:tc>
          <w:tcPr>
            <w:tcW w:w="993" w:type="dxa"/>
            <w:shd w:val="clear" w:color="auto" w:fill="auto"/>
            <w:vAlign w:val="center"/>
          </w:tcPr>
          <w:p w14:paraId="43E9D51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A13C14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52</w:t>
            </w:r>
          </w:p>
        </w:tc>
        <w:tc>
          <w:tcPr>
            <w:tcW w:w="4110" w:type="dxa"/>
            <w:shd w:val="clear" w:color="auto" w:fill="auto"/>
          </w:tcPr>
          <w:p w14:paraId="558BDD72" w14:textId="77777777" w:rsidR="00D57A57" w:rsidRDefault="00D57A57" w:rsidP="00D57A57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Salus</w:t>
            </w:r>
            <w:proofErr w:type="spellEnd"/>
            <w:r w:rsidRPr="00C27EC4">
              <w:rPr>
                <w:rFonts w:ascii="Arial" w:hAnsi="Arial" w:cs="Arial"/>
              </w:rPr>
              <w:t xml:space="preserve"> International Sp. z o.o. </w:t>
            </w:r>
          </w:p>
          <w:p w14:paraId="71BB5506" w14:textId="77777777" w:rsidR="00D57A57" w:rsidRPr="00BB547B" w:rsidRDefault="00D57A57" w:rsidP="00D57A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 Kazimierza Pułaskiego 9</w:t>
            </w:r>
          </w:p>
          <w:p w14:paraId="7652001F" w14:textId="3AB9B5A0" w:rsidR="00C27EC4" w:rsidRPr="00BB547B" w:rsidRDefault="00D57A57" w:rsidP="00D57A57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DB911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5 593.60 zł</w:t>
            </w:r>
          </w:p>
        </w:tc>
      </w:tr>
      <w:tr w:rsidR="00C27EC4" w:rsidRPr="00BB547B" w14:paraId="36514611" w14:textId="77777777" w:rsidTr="00A66590">
        <w:tc>
          <w:tcPr>
            <w:tcW w:w="993" w:type="dxa"/>
            <w:shd w:val="clear" w:color="auto" w:fill="auto"/>
            <w:vAlign w:val="center"/>
          </w:tcPr>
          <w:p w14:paraId="196DAFE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02A1D1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2006816E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Bialmed</w:t>
            </w:r>
            <w:proofErr w:type="spellEnd"/>
            <w:r w:rsidRPr="00C27EC4">
              <w:rPr>
                <w:rFonts w:ascii="Arial" w:hAnsi="Arial" w:cs="Arial"/>
              </w:rPr>
              <w:t xml:space="preserve"> Sp. z o.o.</w:t>
            </w:r>
          </w:p>
          <w:p w14:paraId="34A01CC6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D7C9A2A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332CF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91 755.90 zł</w:t>
            </w:r>
          </w:p>
        </w:tc>
      </w:tr>
      <w:tr w:rsidR="00C27EC4" w:rsidRPr="00BB547B" w14:paraId="7D602D1C" w14:textId="77777777" w:rsidTr="00A66590">
        <w:tc>
          <w:tcPr>
            <w:tcW w:w="993" w:type="dxa"/>
            <w:shd w:val="clear" w:color="auto" w:fill="auto"/>
            <w:vAlign w:val="center"/>
          </w:tcPr>
          <w:p w14:paraId="66F9CC72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251C31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62B7310E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Bialmed</w:t>
            </w:r>
            <w:proofErr w:type="spellEnd"/>
            <w:r w:rsidRPr="00C27EC4">
              <w:rPr>
                <w:rFonts w:ascii="Arial" w:hAnsi="Arial" w:cs="Arial"/>
              </w:rPr>
              <w:t xml:space="preserve"> Sp. z o.o.</w:t>
            </w:r>
          </w:p>
          <w:p w14:paraId="28E1DB33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lastRenderedPageBreak/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BA309B1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B7C72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lastRenderedPageBreak/>
              <w:t>5 498.64 zł</w:t>
            </w:r>
          </w:p>
        </w:tc>
      </w:tr>
      <w:tr w:rsidR="00C27EC4" w:rsidRPr="00BB547B" w14:paraId="5C205CC6" w14:textId="77777777" w:rsidTr="00A66590">
        <w:tc>
          <w:tcPr>
            <w:tcW w:w="993" w:type="dxa"/>
            <w:shd w:val="clear" w:color="auto" w:fill="auto"/>
            <w:vAlign w:val="center"/>
          </w:tcPr>
          <w:p w14:paraId="6DAF745E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103B3F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14:paraId="2CBDDEE4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Bialmed</w:t>
            </w:r>
            <w:proofErr w:type="spellEnd"/>
            <w:r w:rsidRPr="00C27EC4">
              <w:rPr>
                <w:rFonts w:ascii="Arial" w:hAnsi="Arial" w:cs="Arial"/>
              </w:rPr>
              <w:t xml:space="preserve"> Sp. z o.o.</w:t>
            </w:r>
          </w:p>
          <w:p w14:paraId="0B1CA62D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51FBB8D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6AFAB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45 185.80 zł</w:t>
            </w:r>
          </w:p>
        </w:tc>
      </w:tr>
      <w:tr w:rsidR="00C27EC4" w:rsidRPr="00BB547B" w14:paraId="03E4BFC2" w14:textId="77777777" w:rsidTr="00A66590">
        <w:tc>
          <w:tcPr>
            <w:tcW w:w="993" w:type="dxa"/>
            <w:shd w:val="clear" w:color="auto" w:fill="auto"/>
            <w:vAlign w:val="center"/>
          </w:tcPr>
          <w:p w14:paraId="6093F729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7DDAEE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224499AE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ASCLEPIOS S.A.</w:t>
            </w:r>
          </w:p>
          <w:p w14:paraId="3CC86B0C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FBF8618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8845A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1 041.74 zł</w:t>
            </w:r>
          </w:p>
        </w:tc>
      </w:tr>
      <w:tr w:rsidR="00C27EC4" w:rsidRPr="00BB547B" w14:paraId="3B376D80" w14:textId="77777777" w:rsidTr="00A66590">
        <w:tc>
          <w:tcPr>
            <w:tcW w:w="993" w:type="dxa"/>
            <w:shd w:val="clear" w:color="auto" w:fill="auto"/>
            <w:vAlign w:val="center"/>
          </w:tcPr>
          <w:p w14:paraId="799D2FC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3E7E8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5E897C93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ASCLEPIOS S.A.</w:t>
            </w:r>
          </w:p>
          <w:p w14:paraId="5B7D0AB0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70FE25E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6C279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3 984.00 zł</w:t>
            </w:r>
          </w:p>
        </w:tc>
      </w:tr>
      <w:tr w:rsidR="00C27EC4" w:rsidRPr="00BB547B" w14:paraId="5B4EB716" w14:textId="77777777" w:rsidTr="00A66590">
        <w:tc>
          <w:tcPr>
            <w:tcW w:w="993" w:type="dxa"/>
            <w:shd w:val="clear" w:color="auto" w:fill="auto"/>
            <w:vAlign w:val="center"/>
          </w:tcPr>
          <w:p w14:paraId="58709054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5DD5A2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37D99001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ASCLEPIOS S.A.</w:t>
            </w:r>
          </w:p>
          <w:p w14:paraId="30763C6C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2F8CEB4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1EB691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6 457.20 zł</w:t>
            </w:r>
          </w:p>
        </w:tc>
      </w:tr>
      <w:tr w:rsidR="00C27EC4" w:rsidRPr="00BB547B" w14:paraId="76797147" w14:textId="77777777" w:rsidTr="00A66590">
        <w:tc>
          <w:tcPr>
            <w:tcW w:w="993" w:type="dxa"/>
            <w:shd w:val="clear" w:color="auto" w:fill="auto"/>
            <w:vAlign w:val="center"/>
          </w:tcPr>
          <w:p w14:paraId="75D29BB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AD65D9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3628F4B3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ASCLEPIOS S.A.</w:t>
            </w:r>
          </w:p>
          <w:p w14:paraId="5C4039B6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6F2EE49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AC20F7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226.68 zł</w:t>
            </w:r>
          </w:p>
        </w:tc>
      </w:tr>
      <w:tr w:rsidR="00C27EC4" w:rsidRPr="00BB547B" w14:paraId="3C01E736" w14:textId="77777777" w:rsidTr="00A66590">
        <w:tc>
          <w:tcPr>
            <w:tcW w:w="993" w:type="dxa"/>
            <w:shd w:val="clear" w:color="auto" w:fill="auto"/>
            <w:vAlign w:val="center"/>
          </w:tcPr>
          <w:p w14:paraId="2BFBB0E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BF189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4B1F1DF0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ASCLEPIOS S.A.</w:t>
            </w:r>
          </w:p>
          <w:p w14:paraId="03CC6C50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463F0A9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1454B2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2 124.80 zł</w:t>
            </w:r>
          </w:p>
        </w:tc>
      </w:tr>
      <w:tr w:rsidR="00C27EC4" w:rsidRPr="00BB547B" w14:paraId="3A4E0269" w14:textId="77777777" w:rsidTr="00A66590">
        <w:tc>
          <w:tcPr>
            <w:tcW w:w="993" w:type="dxa"/>
            <w:shd w:val="clear" w:color="auto" w:fill="auto"/>
            <w:vAlign w:val="center"/>
          </w:tcPr>
          <w:p w14:paraId="300FE57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E236A7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3D57A89E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ASCLEPIOS S.A.</w:t>
            </w:r>
          </w:p>
          <w:p w14:paraId="66EC8A4A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B82315F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ACBFF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12 133.80 zł</w:t>
            </w:r>
          </w:p>
        </w:tc>
      </w:tr>
      <w:tr w:rsidR="00C27EC4" w:rsidRPr="00BB547B" w14:paraId="21C57FC3" w14:textId="77777777" w:rsidTr="00A66590">
        <w:tc>
          <w:tcPr>
            <w:tcW w:w="993" w:type="dxa"/>
            <w:shd w:val="clear" w:color="auto" w:fill="auto"/>
            <w:vAlign w:val="center"/>
          </w:tcPr>
          <w:p w14:paraId="5DBF444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ABDC6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1532DECB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ASCLEPIOS S.A.</w:t>
            </w:r>
          </w:p>
          <w:p w14:paraId="5B99CBE4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62FC1DF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2D4BE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777.60 zł</w:t>
            </w:r>
          </w:p>
        </w:tc>
      </w:tr>
      <w:tr w:rsidR="00C27EC4" w:rsidRPr="00BB547B" w14:paraId="5E9C3BC3" w14:textId="77777777" w:rsidTr="00A66590">
        <w:tc>
          <w:tcPr>
            <w:tcW w:w="993" w:type="dxa"/>
            <w:shd w:val="clear" w:color="auto" w:fill="auto"/>
            <w:vAlign w:val="center"/>
          </w:tcPr>
          <w:p w14:paraId="30C3211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D8A972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3AE9688F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ASCLEPIOS S.A.</w:t>
            </w:r>
          </w:p>
          <w:p w14:paraId="275D103D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844C948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EA8FD2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66 292.50 zł</w:t>
            </w:r>
          </w:p>
        </w:tc>
      </w:tr>
      <w:tr w:rsidR="00C27EC4" w:rsidRPr="00BB547B" w14:paraId="08EF98BB" w14:textId="77777777" w:rsidTr="00A66590">
        <w:tc>
          <w:tcPr>
            <w:tcW w:w="993" w:type="dxa"/>
            <w:shd w:val="clear" w:color="auto" w:fill="auto"/>
            <w:vAlign w:val="center"/>
          </w:tcPr>
          <w:p w14:paraId="2AAD84D4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CD7C7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2F2C33E6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ASCLEPIOS S.A.</w:t>
            </w:r>
          </w:p>
          <w:p w14:paraId="4DCFDC84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A4B8540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43C52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17 901.00 zł</w:t>
            </w:r>
          </w:p>
        </w:tc>
      </w:tr>
      <w:tr w:rsidR="00C27EC4" w:rsidRPr="00BB547B" w14:paraId="275FCAE8" w14:textId="77777777" w:rsidTr="00A66590">
        <w:tc>
          <w:tcPr>
            <w:tcW w:w="993" w:type="dxa"/>
            <w:shd w:val="clear" w:color="auto" w:fill="auto"/>
            <w:vAlign w:val="center"/>
          </w:tcPr>
          <w:p w14:paraId="6AC2E18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52B63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6D25EC7E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ASCLEPIOS S.A.</w:t>
            </w:r>
          </w:p>
          <w:p w14:paraId="62EE8FAA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50A4A31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CD270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72 357.60 zł</w:t>
            </w:r>
          </w:p>
        </w:tc>
      </w:tr>
      <w:tr w:rsidR="00C27EC4" w:rsidRPr="00BB547B" w14:paraId="49B6560C" w14:textId="77777777" w:rsidTr="00A66590">
        <w:tc>
          <w:tcPr>
            <w:tcW w:w="993" w:type="dxa"/>
            <w:shd w:val="clear" w:color="auto" w:fill="auto"/>
            <w:vAlign w:val="center"/>
          </w:tcPr>
          <w:p w14:paraId="20F7EE11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74B619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327AD891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ASCLEPIOS S.A.</w:t>
            </w:r>
          </w:p>
          <w:p w14:paraId="2DD2F357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0CE2115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D7D940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12 992.30 zł</w:t>
            </w:r>
          </w:p>
        </w:tc>
      </w:tr>
      <w:tr w:rsidR="00C27EC4" w:rsidRPr="00BB547B" w14:paraId="615195A6" w14:textId="77777777" w:rsidTr="00A66590">
        <w:tc>
          <w:tcPr>
            <w:tcW w:w="993" w:type="dxa"/>
            <w:shd w:val="clear" w:color="auto" w:fill="auto"/>
            <w:vAlign w:val="center"/>
          </w:tcPr>
          <w:p w14:paraId="730FF67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6FAAA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44F24D63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ASCLEPIOS S.A.</w:t>
            </w:r>
          </w:p>
          <w:p w14:paraId="1E8FB9D1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AD83B28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6211C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484 771.88 zł</w:t>
            </w:r>
          </w:p>
        </w:tc>
      </w:tr>
      <w:tr w:rsidR="00C27EC4" w:rsidRPr="00BB547B" w14:paraId="01A2FDBA" w14:textId="77777777" w:rsidTr="00A66590">
        <w:tc>
          <w:tcPr>
            <w:tcW w:w="993" w:type="dxa"/>
            <w:shd w:val="clear" w:color="auto" w:fill="auto"/>
            <w:vAlign w:val="center"/>
          </w:tcPr>
          <w:p w14:paraId="11E6F9A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03D77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5F6E476C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ASCLEPIOS S.A.</w:t>
            </w:r>
          </w:p>
          <w:p w14:paraId="24B6EDDA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8CF8217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BE612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259 864.34 zł</w:t>
            </w:r>
          </w:p>
        </w:tc>
      </w:tr>
      <w:tr w:rsidR="00C27EC4" w:rsidRPr="00BB547B" w14:paraId="1A56A147" w14:textId="77777777" w:rsidTr="00A66590">
        <w:tc>
          <w:tcPr>
            <w:tcW w:w="993" w:type="dxa"/>
            <w:shd w:val="clear" w:color="auto" w:fill="auto"/>
            <w:vAlign w:val="center"/>
          </w:tcPr>
          <w:p w14:paraId="64EC7E24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B02669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03BE6EB4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ASCLEPIOS S.A.</w:t>
            </w:r>
          </w:p>
          <w:p w14:paraId="3BA999BA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47B4018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56DC8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31 164.90 zł</w:t>
            </w:r>
          </w:p>
        </w:tc>
      </w:tr>
      <w:tr w:rsidR="00C27EC4" w:rsidRPr="00BB547B" w14:paraId="5D371410" w14:textId="77777777" w:rsidTr="00A66590">
        <w:tc>
          <w:tcPr>
            <w:tcW w:w="993" w:type="dxa"/>
            <w:shd w:val="clear" w:color="auto" w:fill="auto"/>
            <w:vAlign w:val="center"/>
          </w:tcPr>
          <w:p w14:paraId="0875D4C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714BD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34770D49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ASCLEPIOS S.A.</w:t>
            </w:r>
          </w:p>
          <w:p w14:paraId="56457A5E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274419D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05F93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104 541.00 zł</w:t>
            </w:r>
          </w:p>
        </w:tc>
      </w:tr>
      <w:tr w:rsidR="00C27EC4" w:rsidRPr="00BB547B" w14:paraId="5761CDD0" w14:textId="77777777" w:rsidTr="00A66590">
        <w:tc>
          <w:tcPr>
            <w:tcW w:w="993" w:type="dxa"/>
            <w:shd w:val="clear" w:color="auto" w:fill="auto"/>
            <w:vAlign w:val="center"/>
          </w:tcPr>
          <w:p w14:paraId="25099C8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C6CFD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722155E8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ASCLEPIOS S.A.</w:t>
            </w:r>
          </w:p>
          <w:p w14:paraId="03E9929B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2A9F863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AAAAA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232 228.80 zł</w:t>
            </w:r>
          </w:p>
        </w:tc>
      </w:tr>
      <w:tr w:rsidR="00C27EC4" w:rsidRPr="00BB547B" w14:paraId="327D0DA0" w14:textId="77777777" w:rsidTr="00A66590">
        <w:tc>
          <w:tcPr>
            <w:tcW w:w="993" w:type="dxa"/>
            <w:shd w:val="clear" w:color="auto" w:fill="auto"/>
            <w:vAlign w:val="center"/>
          </w:tcPr>
          <w:p w14:paraId="5E219C2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7033BF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4D7E0D56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ASCLEPIOS S.A.</w:t>
            </w:r>
          </w:p>
          <w:p w14:paraId="77D28C1B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355EF47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C96037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81 702.00 zł</w:t>
            </w:r>
          </w:p>
        </w:tc>
      </w:tr>
      <w:tr w:rsidR="00C27EC4" w:rsidRPr="00BB547B" w14:paraId="57298ED0" w14:textId="77777777" w:rsidTr="00A66590">
        <w:tc>
          <w:tcPr>
            <w:tcW w:w="993" w:type="dxa"/>
            <w:shd w:val="clear" w:color="auto" w:fill="auto"/>
            <w:vAlign w:val="center"/>
          </w:tcPr>
          <w:p w14:paraId="02807F7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A748AF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2A9C217E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ASCLEPIOS S.A.</w:t>
            </w:r>
          </w:p>
          <w:p w14:paraId="42BDA6EE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0B9CF3B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4FCAF2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9 525.60 zł</w:t>
            </w:r>
          </w:p>
        </w:tc>
      </w:tr>
      <w:tr w:rsidR="00C27EC4" w:rsidRPr="00BB547B" w14:paraId="120E9492" w14:textId="77777777" w:rsidTr="00A66590">
        <w:tc>
          <w:tcPr>
            <w:tcW w:w="993" w:type="dxa"/>
            <w:shd w:val="clear" w:color="auto" w:fill="auto"/>
            <w:vAlign w:val="center"/>
          </w:tcPr>
          <w:p w14:paraId="7058B254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lastRenderedPageBreak/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BE288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3B252E4A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ASCLEPIOS S.A.</w:t>
            </w:r>
          </w:p>
          <w:p w14:paraId="1C6D9AA9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3D30DB4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C170B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2 094.96 zł</w:t>
            </w:r>
          </w:p>
        </w:tc>
      </w:tr>
      <w:tr w:rsidR="00C27EC4" w:rsidRPr="00BB547B" w14:paraId="306B4DBA" w14:textId="77777777" w:rsidTr="00A66590">
        <w:tc>
          <w:tcPr>
            <w:tcW w:w="993" w:type="dxa"/>
            <w:shd w:val="clear" w:color="auto" w:fill="auto"/>
            <w:vAlign w:val="center"/>
          </w:tcPr>
          <w:p w14:paraId="5466685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BD165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14:paraId="2C0EC772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ASCLEPIOS S.A.</w:t>
            </w:r>
          </w:p>
          <w:p w14:paraId="4E0630F6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E913152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1DFC79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75 374.60 zł</w:t>
            </w:r>
          </w:p>
        </w:tc>
      </w:tr>
      <w:tr w:rsidR="00C27EC4" w:rsidRPr="00BB547B" w14:paraId="29D80204" w14:textId="77777777" w:rsidTr="00A66590">
        <w:tc>
          <w:tcPr>
            <w:tcW w:w="993" w:type="dxa"/>
            <w:shd w:val="clear" w:color="auto" w:fill="auto"/>
            <w:vAlign w:val="center"/>
          </w:tcPr>
          <w:p w14:paraId="1F91B30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8D4DC9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4EEDEDBD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ASCLEPIOS S.A.</w:t>
            </w:r>
          </w:p>
          <w:p w14:paraId="18C63DB6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83A1EA0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B599BF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3 365.80 zł</w:t>
            </w:r>
          </w:p>
        </w:tc>
      </w:tr>
      <w:tr w:rsidR="00C27EC4" w:rsidRPr="00BB547B" w14:paraId="111223B3" w14:textId="77777777" w:rsidTr="00A66590">
        <w:tc>
          <w:tcPr>
            <w:tcW w:w="993" w:type="dxa"/>
            <w:shd w:val="clear" w:color="auto" w:fill="auto"/>
            <w:vAlign w:val="center"/>
          </w:tcPr>
          <w:p w14:paraId="5ED20DD2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691E3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4AB9C1AF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ASCLEPIOS S.A.</w:t>
            </w:r>
          </w:p>
          <w:p w14:paraId="534820E7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1231EF4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6732B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388 800.00 zł</w:t>
            </w:r>
          </w:p>
        </w:tc>
      </w:tr>
      <w:tr w:rsidR="00C27EC4" w:rsidRPr="00BB547B" w14:paraId="64428348" w14:textId="77777777" w:rsidTr="00A66590">
        <w:tc>
          <w:tcPr>
            <w:tcW w:w="993" w:type="dxa"/>
            <w:shd w:val="clear" w:color="auto" w:fill="auto"/>
            <w:vAlign w:val="center"/>
          </w:tcPr>
          <w:p w14:paraId="7FF055D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1A8581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14:paraId="0E8082B4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ASCLEPIOS S.A.</w:t>
            </w:r>
          </w:p>
          <w:p w14:paraId="7322E8E3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D4D40D5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BCE24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4 942.08 zł</w:t>
            </w:r>
          </w:p>
        </w:tc>
      </w:tr>
      <w:tr w:rsidR="00C27EC4" w:rsidRPr="00BB547B" w14:paraId="37AFFF01" w14:textId="77777777" w:rsidTr="00A66590">
        <w:tc>
          <w:tcPr>
            <w:tcW w:w="993" w:type="dxa"/>
            <w:shd w:val="clear" w:color="auto" w:fill="auto"/>
            <w:vAlign w:val="center"/>
          </w:tcPr>
          <w:p w14:paraId="66B33CC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30173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52</w:t>
            </w:r>
          </w:p>
        </w:tc>
        <w:tc>
          <w:tcPr>
            <w:tcW w:w="4110" w:type="dxa"/>
            <w:shd w:val="clear" w:color="auto" w:fill="auto"/>
          </w:tcPr>
          <w:p w14:paraId="20F70F78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ASCLEPIOS S.A.</w:t>
            </w:r>
          </w:p>
          <w:p w14:paraId="41191F72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BD842BC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851CD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5 756.00 zł</w:t>
            </w:r>
          </w:p>
        </w:tc>
      </w:tr>
      <w:tr w:rsidR="00C27EC4" w:rsidRPr="00BB547B" w14:paraId="44B46038" w14:textId="77777777" w:rsidTr="00A66590">
        <w:tc>
          <w:tcPr>
            <w:tcW w:w="993" w:type="dxa"/>
            <w:shd w:val="clear" w:color="auto" w:fill="auto"/>
            <w:vAlign w:val="center"/>
          </w:tcPr>
          <w:p w14:paraId="75D6AB37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7365B9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31125714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Lek S.A.</w:t>
            </w:r>
          </w:p>
          <w:p w14:paraId="27A3712F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Podlipie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439E686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95-010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4D835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12 484.80 zł</w:t>
            </w:r>
          </w:p>
        </w:tc>
      </w:tr>
      <w:tr w:rsidR="00C27EC4" w:rsidRPr="00BB547B" w14:paraId="05309BB3" w14:textId="77777777" w:rsidTr="00A66590">
        <w:tc>
          <w:tcPr>
            <w:tcW w:w="993" w:type="dxa"/>
            <w:shd w:val="clear" w:color="auto" w:fill="auto"/>
            <w:vAlign w:val="center"/>
          </w:tcPr>
          <w:p w14:paraId="56DC266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BAF48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5D4372BF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Lek S.A.</w:t>
            </w:r>
          </w:p>
          <w:p w14:paraId="7F9600D2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Podlipie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8AA66A9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95-010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312A4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312 402.96 zł</w:t>
            </w:r>
          </w:p>
        </w:tc>
      </w:tr>
      <w:tr w:rsidR="00C27EC4" w:rsidRPr="00BB547B" w14:paraId="7021170D" w14:textId="77777777" w:rsidTr="00A66590">
        <w:tc>
          <w:tcPr>
            <w:tcW w:w="993" w:type="dxa"/>
            <w:shd w:val="clear" w:color="auto" w:fill="auto"/>
            <w:vAlign w:val="center"/>
          </w:tcPr>
          <w:p w14:paraId="34D1DFB2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7F75F2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1EDCAD4B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MiP</w:t>
            </w:r>
            <w:proofErr w:type="spellEnd"/>
            <w:r w:rsidRPr="00C27EC4">
              <w:rPr>
                <w:rFonts w:ascii="Arial" w:hAnsi="Arial" w:cs="Arial"/>
              </w:rPr>
              <w:t xml:space="preserve"> Pharma Polska Sp. z o.o.</w:t>
            </w:r>
          </w:p>
          <w:p w14:paraId="12F0CAC6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Orzechowa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A9FCE12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80-175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B14E99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32 765.04 zł</w:t>
            </w:r>
          </w:p>
        </w:tc>
      </w:tr>
      <w:tr w:rsidR="00C27EC4" w:rsidRPr="00BB547B" w14:paraId="22EDC3B6" w14:textId="77777777" w:rsidTr="00A66590">
        <w:tc>
          <w:tcPr>
            <w:tcW w:w="993" w:type="dxa"/>
            <w:shd w:val="clear" w:color="auto" w:fill="auto"/>
            <w:vAlign w:val="center"/>
          </w:tcPr>
          <w:p w14:paraId="407E34E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C03A0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1D7F6D59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Inpharm</w:t>
            </w:r>
            <w:proofErr w:type="spellEnd"/>
            <w:r w:rsidRPr="00C27EC4">
              <w:rPr>
                <w:rFonts w:ascii="Arial" w:hAnsi="Arial" w:cs="Arial"/>
              </w:rPr>
              <w:t xml:space="preserve"> Sp. z o.o.</w:t>
            </w:r>
          </w:p>
          <w:p w14:paraId="3C92AF65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Strumykowa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28/11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25F9B24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03-138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CFB209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6 912.00 zł</w:t>
            </w:r>
          </w:p>
        </w:tc>
      </w:tr>
      <w:tr w:rsidR="00C27EC4" w:rsidRPr="00BB547B" w14:paraId="42ECF7C5" w14:textId="77777777" w:rsidTr="00A66590">
        <w:tc>
          <w:tcPr>
            <w:tcW w:w="993" w:type="dxa"/>
            <w:shd w:val="clear" w:color="auto" w:fill="auto"/>
            <w:vAlign w:val="center"/>
          </w:tcPr>
          <w:p w14:paraId="1679D8B0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7A9AE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0996386A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Inpharm</w:t>
            </w:r>
            <w:proofErr w:type="spellEnd"/>
            <w:r w:rsidRPr="00C27EC4">
              <w:rPr>
                <w:rFonts w:ascii="Arial" w:hAnsi="Arial" w:cs="Arial"/>
              </w:rPr>
              <w:t xml:space="preserve"> Sp. z o.o.</w:t>
            </w:r>
          </w:p>
          <w:p w14:paraId="62FEE477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Strumykowa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28/11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78F9EA4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03-138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C5EB9F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8 019.00 zł</w:t>
            </w:r>
          </w:p>
        </w:tc>
      </w:tr>
      <w:tr w:rsidR="00C27EC4" w:rsidRPr="00BB547B" w14:paraId="723FF37D" w14:textId="77777777" w:rsidTr="00A66590">
        <w:tc>
          <w:tcPr>
            <w:tcW w:w="993" w:type="dxa"/>
            <w:shd w:val="clear" w:color="auto" w:fill="auto"/>
            <w:vAlign w:val="center"/>
          </w:tcPr>
          <w:p w14:paraId="17EA2593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B02630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5CB5B23D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Inpharm</w:t>
            </w:r>
            <w:proofErr w:type="spellEnd"/>
            <w:r w:rsidRPr="00C27EC4">
              <w:rPr>
                <w:rFonts w:ascii="Arial" w:hAnsi="Arial" w:cs="Arial"/>
              </w:rPr>
              <w:t xml:space="preserve"> Sp. z o.o.</w:t>
            </w:r>
          </w:p>
          <w:p w14:paraId="4183ADD8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Strumykowa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28/11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3B10F95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03-138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AFB85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486 000.00 zł</w:t>
            </w:r>
          </w:p>
        </w:tc>
      </w:tr>
      <w:tr w:rsidR="00C27EC4" w:rsidRPr="00BB547B" w14:paraId="419C840D" w14:textId="77777777" w:rsidTr="00A66590">
        <w:tc>
          <w:tcPr>
            <w:tcW w:w="993" w:type="dxa"/>
            <w:shd w:val="clear" w:color="auto" w:fill="auto"/>
            <w:vAlign w:val="center"/>
          </w:tcPr>
          <w:p w14:paraId="1A6CF55A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0D49BF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55D30C3C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Tramco</w:t>
            </w:r>
            <w:proofErr w:type="spellEnd"/>
            <w:r w:rsidRPr="00C27EC4">
              <w:rPr>
                <w:rFonts w:ascii="Arial" w:hAnsi="Arial" w:cs="Arial"/>
              </w:rPr>
              <w:t xml:space="preserve"> </w:t>
            </w:r>
            <w:proofErr w:type="spellStart"/>
            <w:r w:rsidRPr="00C27EC4">
              <w:rPr>
                <w:rFonts w:ascii="Arial" w:hAnsi="Arial" w:cs="Arial"/>
              </w:rPr>
              <w:t>Sp</w:t>
            </w:r>
            <w:proofErr w:type="spellEnd"/>
            <w:r w:rsidRPr="00C27EC4">
              <w:rPr>
                <w:rFonts w:ascii="Arial" w:hAnsi="Arial" w:cs="Arial"/>
              </w:rPr>
              <w:t xml:space="preserve"> z o. o.</w:t>
            </w:r>
          </w:p>
          <w:p w14:paraId="1C895090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 xml:space="preserve">Wolskie, </w:t>
            </w:r>
            <w:proofErr w:type="spellStart"/>
            <w:r w:rsidRPr="00C27EC4">
              <w:rPr>
                <w:rFonts w:ascii="Arial" w:hAnsi="Arial" w:cs="Arial"/>
              </w:rPr>
              <w:t>ul.Wolska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AE453F7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7618A7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39 200.00 zł</w:t>
            </w:r>
          </w:p>
        </w:tc>
      </w:tr>
      <w:tr w:rsidR="00C27EC4" w:rsidRPr="00BB547B" w14:paraId="16216611" w14:textId="77777777" w:rsidTr="00A66590">
        <w:tc>
          <w:tcPr>
            <w:tcW w:w="993" w:type="dxa"/>
            <w:shd w:val="clear" w:color="auto" w:fill="auto"/>
            <w:vAlign w:val="center"/>
          </w:tcPr>
          <w:p w14:paraId="2C82C835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4758CB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3C263EC9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Tramco</w:t>
            </w:r>
            <w:proofErr w:type="spellEnd"/>
            <w:r w:rsidRPr="00C27EC4">
              <w:rPr>
                <w:rFonts w:ascii="Arial" w:hAnsi="Arial" w:cs="Arial"/>
              </w:rPr>
              <w:t xml:space="preserve"> </w:t>
            </w:r>
            <w:proofErr w:type="spellStart"/>
            <w:r w:rsidRPr="00C27EC4">
              <w:rPr>
                <w:rFonts w:ascii="Arial" w:hAnsi="Arial" w:cs="Arial"/>
              </w:rPr>
              <w:t>Sp</w:t>
            </w:r>
            <w:proofErr w:type="spellEnd"/>
            <w:r w:rsidRPr="00C27EC4">
              <w:rPr>
                <w:rFonts w:ascii="Arial" w:hAnsi="Arial" w:cs="Arial"/>
              </w:rPr>
              <w:t xml:space="preserve"> z o. o.</w:t>
            </w:r>
          </w:p>
          <w:p w14:paraId="22437319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 xml:space="preserve">Wolskie, </w:t>
            </w:r>
            <w:proofErr w:type="spellStart"/>
            <w:r w:rsidRPr="00C27EC4">
              <w:rPr>
                <w:rFonts w:ascii="Arial" w:hAnsi="Arial" w:cs="Arial"/>
              </w:rPr>
              <w:t>ul.Wolska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0A343E7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70A2C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118 300.00 zł</w:t>
            </w:r>
          </w:p>
        </w:tc>
      </w:tr>
      <w:tr w:rsidR="00C27EC4" w:rsidRPr="00BB547B" w14:paraId="07DF911C" w14:textId="77777777" w:rsidTr="00A66590">
        <w:tc>
          <w:tcPr>
            <w:tcW w:w="993" w:type="dxa"/>
            <w:shd w:val="clear" w:color="auto" w:fill="auto"/>
            <w:vAlign w:val="center"/>
          </w:tcPr>
          <w:p w14:paraId="1A554F61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D2EE5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180F537C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Tramco</w:t>
            </w:r>
            <w:proofErr w:type="spellEnd"/>
            <w:r w:rsidRPr="00C27EC4">
              <w:rPr>
                <w:rFonts w:ascii="Arial" w:hAnsi="Arial" w:cs="Arial"/>
              </w:rPr>
              <w:t xml:space="preserve"> </w:t>
            </w:r>
            <w:proofErr w:type="spellStart"/>
            <w:r w:rsidRPr="00C27EC4">
              <w:rPr>
                <w:rFonts w:ascii="Arial" w:hAnsi="Arial" w:cs="Arial"/>
              </w:rPr>
              <w:t>Sp</w:t>
            </w:r>
            <w:proofErr w:type="spellEnd"/>
            <w:r w:rsidRPr="00C27EC4">
              <w:rPr>
                <w:rFonts w:ascii="Arial" w:hAnsi="Arial" w:cs="Arial"/>
              </w:rPr>
              <w:t xml:space="preserve"> z o. o.</w:t>
            </w:r>
          </w:p>
          <w:p w14:paraId="1F026C87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 xml:space="preserve">Wolskie, </w:t>
            </w:r>
            <w:proofErr w:type="spellStart"/>
            <w:r w:rsidRPr="00C27EC4">
              <w:rPr>
                <w:rFonts w:ascii="Arial" w:hAnsi="Arial" w:cs="Arial"/>
              </w:rPr>
              <w:t>ul.Wolska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B0A3E86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0D7F7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55 967.40 zł</w:t>
            </w:r>
          </w:p>
        </w:tc>
      </w:tr>
      <w:tr w:rsidR="00C27EC4" w:rsidRPr="00BB547B" w14:paraId="4609528D" w14:textId="77777777" w:rsidTr="00A66590">
        <w:tc>
          <w:tcPr>
            <w:tcW w:w="993" w:type="dxa"/>
            <w:shd w:val="clear" w:color="auto" w:fill="auto"/>
            <w:vAlign w:val="center"/>
          </w:tcPr>
          <w:p w14:paraId="26CE9E57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9D27CD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2B0CC628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Tramco</w:t>
            </w:r>
            <w:proofErr w:type="spellEnd"/>
            <w:r w:rsidRPr="00C27EC4">
              <w:rPr>
                <w:rFonts w:ascii="Arial" w:hAnsi="Arial" w:cs="Arial"/>
              </w:rPr>
              <w:t xml:space="preserve"> </w:t>
            </w:r>
            <w:proofErr w:type="spellStart"/>
            <w:r w:rsidRPr="00C27EC4">
              <w:rPr>
                <w:rFonts w:ascii="Arial" w:hAnsi="Arial" w:cs="Arial"/>
              </w:rPr>
              <w:t>Sp</w:t>
            </w:r>
            <w:proofErr w:type="spellEnd"/>
            <w:r w:rsidRPr="00C27EC4">
              <w:rPr>
                <w:rFonts w:ascii="Arial" w:hAnsi="Arial" w:cs="Arial"/>
              </w:rPr>
              <w:t xml:space="preserve"> z o. o.</w:t>
            </w:r>
          </w:p>
          <w:p w14:paraId="241AA87A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 xml:space="preserve">Wolskie, </w:t>
            </w:r>
            <w:proofErr w:type="spellStart"/>
            <w:r w:rsidRPr="00C27EC4">
              <w:rPr>
                <w:rFonts w:ascii="Arial" w:hAnsi="Arial" w:cs="Arial"/>
              </w:rPr>
              <w:t>ul.Wolska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DBE0FC9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706616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461 412.59 zł</w:t>
            </w:r>
          </w:p>
        </w:tc>
      </w:tr>
      <w:tr w:rsidR="00C27EC4" w:rsidRPr="00BB547B" w14:paraId="2962BB61" w14:textId="77777777" w:rsidTr="00A66590">
        <w:tc>
          <w:tcPr>
            <w:tcW w:w="993" w:type="dxa"/>
            <w:shd w:val="clear" w:color="auto" w:fill="auto"/>
            <w:vAlign w:val="center"/>
          </w:tcPr>
          <w:p w14:paraId="6EB0CF19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05F728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4FE783C9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Tramco</w:t>
            </w:r>
            <w:proofErr w:type="spellEnd"/>
            <w:r w:rsidRPr="00C27EC4">
              <w:rPr>
                <w:rFonts w:ascii="Arial" w:hAnsi="Arial" w:cs="Arial"/>
              </w:rPr>
              <w:t xml:space="preserve"> </w:t>
            </w:r>
            <w:proofErr w:type="spellStart"/>
            <w:r w:rsidRPr="00C27EC4">
              <w:rPr>
                <w:rFonts w:ascii="Arial" w:hAnsi="Arial" w:cs="Arial"/>
              </w:rPr>
              <w:t>Sp</w:t>
            </w:r>
            <w:proofErr w:type="spellEnd"/>
            <w:r w:rsidRPr="00C27EC4">
              <w:rPr>
                <w:rFonts w:ascii="Arial" w:hAnsi="Arial" w:cs="Arial"/>
              </w:rPr>
              <w:t xml:space="preserve"> z o. o.</w:t>
            </w:r>
          </w:p>
          <w:p w14:paraId="7FB79014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 xml:space="preserve">Wolskie, </w:t>
            </w:r>
            <w:proofErr w:type="spellStart"/>
            <w:r w:rsidRPr="00C27EC4">
              <w:rPr>
                <w:rFonts w:ascii="Arial" w:hAnsi="Arial" w:cs="Arial"/>
              </w:rPr>
              <w:t>ul.Wolska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01F5C35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212A5C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320 223.29 zł</w:t>
            </w:r>
          </w:p>
        </w:tc>
      </w:tr>
      <w:tr w:rsidR="00C27EC4" w:rsidRPr="00BB547B" w14:paraId="391210E3" w14:textId="77777777" w:rsidTr="00A66590">
        <w:tc>
          <w:tcPr>
            <w:tcW w:w="993" w:type="dxa"/>
            <w:shd w:val="clear" w:color="auto" w:fill="auto"/>
            <w:vAlign w:val="center"/>
          </w:tcPr>
          <w:p w14:paraId="4BBB354E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F8CC99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52</w:t>
            </w:r>
          </w:p>
        </w:tc>
        <w:tc>
          <w:tcPr>
            <w:tcW w:w="4110" w:type="dxa"/>
            <w:shd w:val="clear" w:color="auto" w:fill="auto"/>
          </w:tcPr>
          <w:p w14:paraId="4ECDEC90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proofErr w:type="spellStart"/>
            <w:r w:rsidRPr="00C27EC4">
              <w:rPr>
                <w:rFonts w:ascii="Arial" w:hAnsi="Arial" w:cs="Arial"/>
              </w:rPr>
              <w:t>Tramco</w:t>
            </w:r>
            <w:proofErr w:type="spellEnd"/>
            <w:r w:rsidRPr="00C27EC4">
              <w:rPr>
                <w:rFonts w:ascii="Arial" w:hAnsi="Arial" w:cs="Arial"/>
              </w:rPr>
              <w:t xml:space="preserve"> </w:t>
            </w:r>
            <w:proofErr w:type="spellStart"/>
            <w:r w:rsidRPr="00C27EC4">
              <w:rPr>
                <w:rFonts w:ascii="Arial" w:hAnsi="Arial" w:cs="Arial"/>
              </w:rPr>
              <w:t>Sp</w:t>
            </w:r>
            <w:proofErr w:type="spellEnd"/>
            <w:r w:rsidRPr="00C27EC4">
              <w:rPr>
                <w:rFonts w:ascii="Arial" w:hAnsi="Arial" w:cs="Arial"/>
              </w:rPr>
              <w:t xml:space="preserve"> z o. o.</w:t>
            </w:r>
          </w:p>
          <w:p w14:paraId="4CF92821" w14:textId="77777777" w:rsidR="00C27EC4" w:rsidRPr="00BB547B" w:rsidRDefault="00C27EC4" w:rsidP="00B42771">
            <w:pPr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 xml:space="preserve">Wolskie, </w:t>
            </w:r>
            <w:proofErr w:type="spellStart"/>
            <w:r w:rsidRPr="00C27EC4">
              <w:rPr>
                <w:rFonts w:ascii="Arial" w:hAnsi="Arial" w:cs="Arial"/>
              </w:rPr>
              <w:t>ul.Wolska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D854F56" w14:textId="77777777" w:rsidR="00C27EC4" w:rsidRPr="00BB547B" w:rsidRDefault="00C27EC4" w:rsidP="00B42771">
            <w:pPr>
              <w:jc w:val="both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27EC4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414572" w14:textId="77777777" w:rsidR="00C27EC4" w:rsidRPr="00BB547B" w:rsidRDefault="00C27EC4" w:rsidP="00B42771">
            <w:pPr>
              <w:jc w:val="center"/>
              <w:rPr>
                <w:rFonts w:ascii="Arial" w:hAnsi="Arial" w:cs="Arial"/>
              </w:rPr>
            </w:pPr>
            <w:r w:rsidRPr="00C27EC4">
              <w:rPr>
                <w:rFonts w:ascii="Arial" w:hAnsi="Arial" w:cs="Arial"/>
              </w:rPr>
              <w:t>5 593.60 zł</w:t>
            </w:r>
          </w:p>
        </w:tc>
      </w:tr>
    </w:tbl>
    <w:p w14:paraId="051EB294" w14:textId="77777777" w:rsidR="00A80738" w:rsidRDefault="00A80738" w:rsidP="00B4277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6471ADD" w14:textId="77777777" w:rsidR="00D57A57" w:rsidRPr="00BB547B" w:rsidRDefault="00D57A57" w:rsidP="00B4277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3390FE8" w14:textId="77777777" w:rsidR="00D57A57" w:rsidRDefault="00C27EC4" w:rsidP="00D57A57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C27EC4">
        <w:rPr>
          <w:rFonts w:ascii="Arial" w:hAnsi="Arial" w:cs="Arial"/>
          <w:szCs w:val="24"/>
        </w:rPr>
        <w:t xml:space="preserve">  </w:t>
      </w:r>
      <w:bookmarkEnd w:id="0"/>
      <w:r w:rsidR="00D57A57" w:rsidRPr="00077704">
        <w:rPr>
          <w:sz w:val="22"/>
          <w:szCs w:val="22"/>
        </w:rPr>
        <w:t xml:space="preserve">  </w:t>
      </w:r>
      <w:r w:rsidR="00D57A57">
        <w:rPr>
          <w:sz w:val="22"/>
          <w:szCs w:val="22"/>
        </w:rPr>
        <w:t xml:space="preserve">/-/ Dyrektor Szpitala Wojewódzkiego </w:t>
      </w:r>
    </w:p>
    <w:p w14:paraId="2F2409C7" w14:textId="77777777" w:rsidR="00D57A57" w:rsidRDefault="00D57A57" w:rsidP="00D57A57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05B590A4" w14:textId="00DE869A" w:rsidR="00C236D3" w:rsidRPr="00BB547B" w:rsidRDefault="00D57A57" w:rsidP="00D57A57">
      <w:pPr>
        <w:pStyle w:val="Tekstpodstawowy"/>
        <w:spacing w:line="240" w:lineRule="auto"/>
        <w:ind w:firstLine="425"/>
        <w:rPr>
          <w:rFonts w:ascii="Arial" w:hAnsi="Arial" w:cs="Arial"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04D08" w14:textId="77777777" w:rsidR="00F91D23" w:rsidRDefault="00F91D23">
      <w:r>
        <w:separator/>
      </w:r>
    </w:p>
  </w:endnote>
  <w:endnote w:type="continuationSeparator" w:id="0">
    <w:p w14:paraId="1BF1E9F3" w14:textId="77777777" w:rsidR="00F91D23" w:rsidRDefault="00F91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262C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43C7E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DC94E" w14:textId="2FC36BBB" w:rsidR="009F189D" w:rsidRDefault="00D57A5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A625E1B" wp14:editId="5D480A6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95437498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7272B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CC080C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F9A5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420008" w14:textId="77777777" w:rsidR="009F189D" w:rsidRDefault="009F189D">
    <w:pPr>
      <w:pStyle w:val="Stopka"/>
      <w:tabs>
        <w:tab w:val="clear" w:pos="4536"/>
      </w:tabs>
      <w:jc w:val="center"/>
    </w:pPr>
  </w:p>
  <w:p w14:paraId="3B0824B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260EE" w14:textId="77777777" w:rsidR="00F91D23" w:rsidRDefault="00F91D23">
      <w:r>
        <w:separator/>
      </w:r>
    </w:p>
  </w:footnote>
  <w:footnote w:type="continuationSeparator" w:id="0">
    <w:p w14:paraId="67F0A451" w14:textId="77777777" w:rsidR="00F91D23" w:rsidRDefault="00F91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073F7" w14:textId="77777777" w:rsidR="00C27EC4" w:rsidRDefault="00C27E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5998A" w14:textId="77777777" w:rsidR="00C27EC4" w:rsidRDefault="00C27E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CC559" w14:textId="77777777" w:rsidR="00C27EC4" w:rsidRDefault="00C27E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D23"/>
    <w:rsid w:val="00007727"/>
    <w:rsid w:val="00017720"/>
    <w:rsid w:val="00035488"/>
    <w:rsid w:val="000D7F25"/>
    <w:rsid w:val="000E00E5"/>
    <w:rsid w:val="00173B20"/>
    <w:rsid w:val="001C69FF"/>
    <w:rsid w:val="0023318D"/>
    <w:rsid w:val="00334601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45008"/>
    <w:rsid w:val="00861E75"/>
    <w:rsid w:val="009A3C11"/>
    <w:rsid w:val="009D19BD"/>
    <w:rsid w:val="009F189D"/>
    <w:rsid w:val="00A80738"/>
    <w:rsid w:val="00B42771"/>
    <w:rsid w:val="00BB547B"/>
    <w:rsid w:val="00BD544C"/>
    <w:rsid w:val="00C236D3"/>
    <w:rsid w:val="00C27EC4"/>
    <w:rsid w:val="00C659E2"/>
    <w:rsid w:val="00C82837"/>
    <w:rsid w:val="00CA3D66"/>
    <w:rsid w:val="00CB0802"/>
    <w:rsid w:val="00D57A57"/>
    <w:rsid w:val="00D665F5"/>
    <w:rsid w:val="00D7128F"/>
    <w:rsid w:val="00EA3476"/>
    <w:rsid w:val="00F16C60"/>
    <w:rsid w:val="00F91D23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88EB3A"/>
  <w15:chartTrackingRefBased/>
  <w15:docId w15:val="{118FAE49-2420-4FC5-B3A9-9033BA8F2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42771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D57A5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2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84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36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036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83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76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403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0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9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37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70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491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17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51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9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08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00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537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02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80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12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34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237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55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082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6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872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44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5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25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134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30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44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34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11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16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30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77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30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98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64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84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26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29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29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92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45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38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63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34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16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527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60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3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99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27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37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31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0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68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30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96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566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74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35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4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78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26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376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20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347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0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424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87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93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235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73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15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02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10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5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2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8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98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19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594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866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4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457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015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05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9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756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38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08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240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32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53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1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47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91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99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8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42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24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33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001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71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87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64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17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63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51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972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01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71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25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09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18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770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59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40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77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24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84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40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91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291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438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13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13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702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90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05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12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59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11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89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04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875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660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92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560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276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06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24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46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71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89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7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57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371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60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45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74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12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2055</Words>
  <Characters>12330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2024-01-31T12:54:00Z</cp:lastPrinted>
  <dcterms:created xsi:type="dcterms:W3CDTF">2024-01-31T12:55:00Z</dcterms:created>
  <dcterms:modified xsi:type="dcterms:W3CDTF">2024-01-31T12:55:00Z</dcterms:modified>
</cp:coreProperties>
</file>