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64E5F" w:rsidRPr="00164E5F">
        <w:rPr>
          <w:b/>
        </w:rPr>
        <w:t>NZ/09/D/P/AC/2024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64E5F" w:rsidRPr="00164E5F">
        <w:rPr>
          <w:rFonts w:ascii="Arial Narrow" w:hAnsi="Arial Narrow"/>
          <w:b/>
        </w:rPr>
        <w:t>Dostawy endoprotez stawu kolanowego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05E" w:rsidRDefault="00FB105E" w:rsidP="0038231F">
      <w:pPr>
        <w:spacing w:after="0" w:line="240" w:lineRule="auto"/>
      </w:pPr>
      <w:r>
        <w:separator/>
      </w:r>
    </w:p>
  </w:endnote>
  <w:endnote w:type="continuationSeparator" w:id="0">
    <w:p w:rsidR="00FB105E" w:rsidRDefault="00FB10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5F" w:rsidRDefault="00164E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4E5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4E5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5F" w:rsidRDefault="00164E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05E" w:rsidRDefault="00FB105E" w:rsidP="0038231F">
      <w:pPr>
        <w:spacing w:after="0" w:line="240" w:lineRule="auto"/>
      </w:pPr>
      <w:r>
        <w:separator/>
      </w:r>
    </w:p>
  </w:footnote>
  <w:footnote w:type="continuationSeparator" w:id="0">
    <w:p w:rsidR="00FB105E" w:rsidRDefault="00FB105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5F" w:rsidRDefault="00164E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5F" w:rsidRDefault="00164E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E5F" w:rsidRDefault="00164E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05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64E5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B105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79AA7F-C279-4640-905F-892F3F25C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6B9A2-11B7-4C7A-B328-DED987412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2024-01-31T07:53:00Z</dcterms:created>
  <dcterms:modified xsi:type="dcterms:W3CDTF">2024-01-31T07:53:00Z</dcterms:modified>
</cp:coreProperties>
</file>