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47339" w:rsidRPr="00A4733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4733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73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kolanowego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7339" w:rsidRPr="00A2540E" w:rsidTr="001F76A4">
        <w:tc>
          <w:tcPr>
            <w:tcW w:w="2269" w:type="dxa"/>
            <w:shd w:val="clear" w:color="auto" w:fill="auto"/>
          </w:tcPr>
          <w:p w:rsidR="00A47339" w:rsidRPr="00A2540E" w:rsidRDefault="00A47339" w:rsidP="001F76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7339" w:rsidRPr="00A2540E" w:rsidRDefault="00A47339" w:rsidP="001F76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73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NZ/09/D/P/AC/2024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7339" w:rsidRPr="00A4733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47339" w:rsidRPr="00A47339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A4733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733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9EF" w:rsidRDefault="002629EF" w:rsidP="00025386">
      <w:pPr>
        <w:spacing w:after="0" w:line="240" w:lineRule="auto"/>
      </w:pPr>
      <w:r>
        <w:separator/>
      </w:r>
    </w:p>
  </w:endnote>
  <w:endnote w:type="continuationSeparator" w:id="0">
    <w:p w:rsidR="002629EF" w:rsidRDefault="002629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339" w:rsidRDefault="00A473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3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3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339" w:rsidRDefault="00A473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9EF" w:rsidRDefault="002629EF" w:rsidP="00025386">
      <w:pPr>
        <w:spacing w:after="0" w:line="240" w:lineRule="auto"/>
      </w:pPr>
      <w:r>
        <w:separator/>
      </w:r>
    </w:p>
  </w:footnote>
  <w:footnote w:type="continuationSeparator" w:id="0">
    <w:p w:rsidR="002629EF" w:rsidRDefault="002629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339" w:rsidRDefault="00A473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339" w:rsidRDefault="00A473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339" w:rsidRDefault="00A473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9EF"/>
    <w:rsid w:val="00025386"/>
    <w:rsid w:val="000423B9"/>
    <w:rsid w:val="00053927"/>
    <w:rsid w:val="00084786"/>
    <w:rsid w:val="0016158F"/>
    <w:rsid w:val="001C2314"/>
    <w:rsid w:val="00213980"/>
    <w:rsid w:val="0024648D"/>
    <w:rsid w:val="002629E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4733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97818E6-80D9-483F-8237-FE3B7D96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2024-01-31T07:53:00Z</dcterms:created>
  <dcterms:modified xsi:type="dcterms:W3CDTF">2024-01-31T07:53:00Z</dcterms:modified>
</cp:coreProperties>
</file>