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77F2D" w:rsidRPr="00477F2D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477F2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7F2D">
        <w:rPr>
          <w:rFonts w:ascii="Arial" w:hAnsi="Arial" w:cs="Arial"/>
        </w:rPr>
        <w:t>Szpital Powiatowy w Limanowej Imienia Miłosierdzia Bożego</w:t>
      </w:r>
    </w:p>
    <w:p w:rsidR="005D05C3" w:rsidRPr="0012157F" w:rsidRDefault="00477F2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7F2D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477F2D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477F2D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77F2D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477F2D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77F2D" w:rsidRPr="0012157F" w:rsidTr="001F76A4">
        <w:tc>
          <w:tcPr>
            <w:tcW w:w="9104" w:type="dxa"/>
            <w:shd w:val="clear" w:color="auto" w:fill="D9D9D9"/>
          </w:tcPr>
          <w:p w:rsidR="00477F2D" w:rsidRPr="0012157F" w:rsidRDefault="00477F2D" w:rsidP="001F76A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77F2D" w:rsidRPr="00094F76" w:rsidRDefault="00477F2D" w:rsidP="001F76A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77F2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77F2D" w:rsidRPr="004B5FB1" w:rsidRDefault="00477F2D" w:rsidP="001F76A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477F2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77F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kolanowego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77F2D" w:rsidRPr="00A2540E" w:rsidTr="001F76A4">
        <w:tc>
          <w:tcPr>
            <w:tcW w:w="2269" w:type="dxa"/>
            <w:shd w:val="clear" w:color="auto" w:fill="auto"/>
          </w:tcPr>
          <w:p w:rsidR="00477F2D" w:rsidRPr="00A2540E" w:rsidRDefault="00477F2D" w:rsidP="001F76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77F2D" w:rsidRPr="00A2540E" w:rsidRDefault="00477F2D" w:rsidP="001F76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77F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NZ/09/D/P/AC/2024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02087" w:rsidRDefault="00ED79A4" w:rsidP="00C3505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77F2D" w:rsidRPr="00477F2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</w:p>
    <w:p w:rsidR="00C3505D" w:rsidRDefault="00C3505D" w:rsidP="00C3505D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108 ust. 1</w:t>
      </w:r>
      <w:r w:rsidRPr="00C350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:rsidR="00C3505D" w:rsidRDefault="00C3505D" w:rsidP="00C3505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Pzp</w:t>
      </w:r>
      <w:r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477F2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77F2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D74" w:rsidRDefault="00E95D74" w:rsidP="0038231F">
      <w:pPr>
        <w:spacing w:after="0" w:line="240" w:lineRule="auto"/>
      </w:pPr>
      <w:r>
        <w:separator/>
      </w:r>
    </w:p>
  </w:endnote>
  <w:endnote w:type="continuationSeparator" w:id="0">
    <w:p w:rsidR="00E95D74" w:rsidRDefault="00E95D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2D" w:rsidRDefault="00477F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505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505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2D" w:rsidRDefault="00477F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D74" w:rsidRDefault="00E95D74" w:rsidP="0038231F">
      <w:pPr>
        <w:spacing w:after="0" w:line="240" w:lineRule="auto"/>
      </w:pPr>
      <w:r>
        <w:separator/>
      </w:r>
    </w:p>
  </w:footnote>
  <w:footnote w:type="continuationSeparator" w:id="0">
    <w:p w:rsidR="00E95D74" w:rsidRDefault="00E95D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2D" w:rsidRDefault="00477F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2D" w:rsidRDefault="00477F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2D" w:rsidRDefault="00477F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D7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77F2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3505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5D74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8C4DB64-F9FC-45DE-A667-AEF850AB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B18CA-59A3-4FB2-88B3-A28ED4ADF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2024-01-31T07:54:00Z</dcterms:created>
  <dcterms:modified xsi:type="dcterms:W3CDTF">2024-01-31T07:55:00Z</dcterms:modified>
</cp:coreProperties>
</file>