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D6E6A" w:rsidRPr="000D6E6A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D6E6A" w:rsidRPr="000D6E6A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D6E6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6E6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kolanowego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6E6A" w:rsidRPr="00A2540E" w:rsidTr="001F76A4">
        <w:tc>
          <w:tcPr>
            <w:tcW w:w="2269" w:type="dxa"/>
            <w:shd w:val="clear" w:color="auto" w:fill="auto"/>
          </w:tcPr>
          <w:p w:rsidR="000D6E6A" w:rsidRPr="00A2540E" w:rsidRDefault="000D6E6A" w:rsidP="001F76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6E6A" w:rsidRPr="00A2540E" w:rsidRDefault="000D6E6A" w:rsidP="001F76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D6E6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NZ/09/D/P/AC/2024</w:t>
            </w:r>
          </w:p>
        </w:tc>
      </w:tr>
    </w:tbl>
    <w:p w:rsidR="00DC652A" w:rsidRPr="00053927" w:rsidRDefault="000D6E6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D6E6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D6E6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042" w:rsidRDefault="00EC1042" w:rsidP="00025386">
      <w:pPr>
        <w:spacing w:after="0" w:line="240" w:lineRule="auto"/>
      </w:pPr>
      <w:r>
        <w:separator/>
      </w:r>
    </w:p>
  </w:endnote>
  <w:endnote w:type="continuationSeparator" w:id="0">
    <w:p w:rsidR="00EC1042" w:rsidRDefault="00EC10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E6A" w:rsidRDefault="000D6E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E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6E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E6A" w:rsidRDefault="000D6E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042" w:rsidRDefault="00EC1042" w:rsidP="00025386">
      <w:pPr>
        <w:spacing w:after="0" w:line="240" w:lineRule="auto"/>
      </w:pPr>
      <w:r>
        <w:separator/>
      </w:r>
    </w:p>
  </w:footnote>
  <w:footnote w:type="continuationSeparator" w:id="0">
    <w:p w:rsidR="00EC1042" w:rsidRDefault="00EC10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E6A" w:rsidRDefault="000D6E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E6A" w:rsidRDefault="000D6E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E6A" w:rsidRDefault="000D6E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042"/>
    <w:rsid w:val="00025386"/>
    <w:rsid w:val="000423B9"/>
    <w:rsid w:val="00053927"/>
    <w:rsid w:val="00066C44"/>
    <w:rsid w:val="00071D4C"/>
    <w:rsid w:val="00084786"/>
    <w:rsid w:val="000D6E6A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42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85EAC99-7DB2-4113-86AC-68C8E954B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2024-01-31T07:54:00Z</dcterms:created>
  <dcterms:modified xsi:type="dcterms:W3CDTF">2024-01-31T07:54:00Z</dcterms:modified>
</cp:coreProperties>
</file>