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86D7C" w14:textId="77777777" w:rsidR="009432A1" w:rsidRPr="00486E3C" w:rsidRDefault="009E7BE3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486E3C">
        <w:rPr>
          <w:rFonts w:ascii="Arial Narrow" w:hAnsi="Arial Narrow" w:cs="Arial"/>
          <w:sz w:val="24"/>
          <w:szCs w:val="24"/>
        </w:rPr>
        <w:t>Bydgoszcz</w:t>
      </w:r>
      <w:r w:rsidR="009432A1" w:rsidRPr="00486E3C">
        <w:rPr>
          <w:rFonts w:ascii="Arial Narrow" w:hAnsi="Arial Narrow" w:cs="Arial"/>
          <w:sz w:val="24"/>
          <w:szCs w:val="24"/>
        </w:rPr>
        <w:t xml:space="preserve"> dnia: </w:t>
      </w:r>
      <w:r w:rsidRPr="00486E3C">
        <w:rPr>
          <w:rFonts w:ascii="Arial Narrow" w:hAnsi="Arial Narrow" w:cs="Arial"/>
          <w:sz w:val="24"/>
          <w:szCs w:val="24"/>
        </w:rPr>
        <w:t>2024-02-02</w:t>
      </w:r>
    </w:p>
    <w:p w14:paraId="52BD1705" w14:textId="77777777" w:rsidR="009432A1" w:rsidRPr="00486E3C" w:rsidRDefault="009E7BE3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86E3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B290703" w14:textId="77777777" w:rsidR="009432A1" w:rsidRPr="00486E3C" w:rsidRDefault="009E7BE3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86E3C">
        <w:rPr>
          <w:rFonts w:ascii="Arial Narrow" w:hAnsi="Arial Narrow" w:cs="Arial"/>
          <w:sz w:val="24"/>
          <w:szCs w:val="24"/>
        </w:rPr>
        <w:t>Powstańców Warszawy</w:t>
      </w:r>
      <w:r w:rsidR="009432A1" w:rsidRPr="00486E3C">
        <w:rPr>
          <w:rFonts w:ascii="Arial Narrow" w:hAnsi="Arial Narrow" w:cs="Arial"/>
          <w:sz w:val="24"/>
          <w:szCs w:val="24"/>
        </w:rPr>
        <w:t xml:space="preserve"> </w:t>
      </w:r>
      <w:r w:rsidRPr="00486E3C">
        <w:rPr>
          <w:rFonts w:ascii="Arial Narrow" w:hAnsi="Arial Narrow" w:cs="Arial"/>
          <w:sz w:val="24"/>
          <w:szCs w:val="24"/>
        </w:rPr>
        <w:t>5</w:t>
      </w:r>
    </w:p>
    <w:p w14:paraId="2FFEE305" w14:textId="77777777" w:rsidR="009432A1" w:rsidRPr="00486E3C" w:rsidRDefault="009E7BE3" w:rsidP="009432A1">
      <w:pPr>
        <w:rPr>
          <w:rFonts w:ascii="Arial Narrow" w:hAnsi="Arial Narrow" w:cs="Arial"/>
          <w:sz w:val="24"/>
          <w:szCs w:val="24"/>
        </w:rPr>
      </w:pPr>
      <w:r w:rsidRPr="00486E3C">
        <w:rPr>
          <w:rFonts w:ascii="Arial Narrow" w:hAnsi="Arial Narrow" w:cs="Arial"/>
          <w:sz w:val="24"/>
          <w:szCs w:val="24"/>
        </w:rPr>
        <w:t>85-681</w:t>
      </w:r>
      <w:r w:rsidR="009432A1" w:rsidRPr="00486E3C">
        <w:rPr>
          <w:rFonts w:ascii="Arial Narrow" w:hAnsi="Arial Narrow" w:cs="Arial"/>
          <w:sz w:val="24"/>
          <w:szCs w:val="24"/>
        </w:rPr>
        <w:t xml:space="preserve"> </w:t>
      </w:r>
      <w:r w:rsidRPr="00486E3C">
        <w:rPr>
          <w:rFonts w:ascii="Arial Narrow" w:hAnsi="Arial Narrow" w:cs="Arial"/>
          <w:sz w:val="24"/>
          <w:szCs w:val="24"/>
        </w:rPr>
        <w:t>Bydgoszcz</w:t>
      </w:r>
    </w:p>
    <w:p w14:paraId="605803FE" w14:textId="77777777" w:rsidR="009432A1" w:rsidRPr="00486E3C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486E3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B9E0490" w14:textId="77777777" w:rsidR="009432A1" w:rsidRPr="00486E3C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86E3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86E3C" w14:paraId="7FBF527E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21C142" w14:textId="77777777" w:rsidR="009432A1" w:rsidRPr="00486E3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86E3C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1FFDC9C" w14:textId="77777777" w:rsidR="009432A1" w:rsidRPr="00486E3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86E3C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9CC957F" w14:textId="77777777" w:rsidR="00A80738" w:rsidRPr="00486E3C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86E3C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8900E5D" w14:textId="77777777" w:rsidR="009432A1" w:rsidRPr="00486E3C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86E3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86E3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86E3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86E3C" w14:paraId="04AE3962" w14:textId="77777777" w:rsidTr="00A652DF">
        <w:tc>
          <w:tcPr>
            <w:tcW w:w="2269" w:type="dxa"/>
            <w:shd w:val="clear" w:color="auto" w:fill="auto"/>
          </w:tcPr>
          <w:p w14:paraId="7983EED5" w14:textId="77777777" w:rsidR="009432A1" w:rsidRPr="00486E3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6E3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6E548B" w14:textId="77777777" w:rsidR="009432A1" w:rsidRPr="00486E3C" w:rsidRDefault="009E7BE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86E3C">
              <w:rPr>
                <w:rFonts w:ascii="Arial Narrow" w:hAnsi="Arial Narrow" w:cs="Arial"/>
                <w:bCs/>
                <w:sz w:val="24"/>
                <w:szCs w:val="24"/>
              </w:rPr>
              <w:t>Dostawy sukcesywne ryb, śledzi i przetworów rybnych</w:t>
            </w:r>
            <w:r w:rsidR="009432A1" w:rsidRPr="00486E3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E7BE3" w:rsidRPr="00486E3C" w14:paraId="3FCEDA57" w14:textId="77777777" w:rsidTr="001F0784">
        <w:tc>
          <w:tcPr>
            <w:tcW w:w="2269" w:type="dxa"/>
            <w:shd w:val="clear" w:color="auto" w:fill="auto"/>
          </w:tcPr>
          <w:p w14:paraId="2ADC12C2" w14:textId="77777777" w:rsidR="009E7BE3" w:rsidRPr="00486E3C" w:rsidRDefault="009E7BE3" w:rsidP="001F07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6E3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C8721E" w14:textId="77777777" w:rsidR="009E7BE3" w:rsidRPr="00486E3C" w:rsidRDefault="009E7BE3" w:rsidP="001F07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86E3C">
              <w:rPr>
                <w:rFonts w:ascii="Arial Narrow" w:hAnsi="Arial Narrow" w:cs="Arial"/>
                <w:bCs/>
                <w:sz w:val="24"/>
                <w:szCs w:val="24"/>
              </w:rPr>
              <w:t>7/2024</w:t>
            </w:r>
          </w:p>
        </w:tc>
      </w:tr>
    </w:tbl>
    <w:p w14:paraId="7D9B1597" w14:textId="77777777" w:rsidR="00890B92" w:rsidRPr="00486E3C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86E3C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86E3C">
        <w:rPr>
          <w:rFonts w:ascii="Arial Narrow" w:hAnsi="Arial Narrow" w:cs="Arial"/>
          <w:sz w:val="24"/>
          <w:szCs w:val="24"/>
        </w:rPr>
        <w:t>22</w:t>
      </w:r>
      <w:r w:rsidR="0043158A" w:rsidRPr="00486E3C">
        <w:rPr>
          <w:rFonts w:ascii="Arial Narrow" w:hAnsi="Arial Narrow" w:cs="Arial"/>
          <w:sz w:val="24"/>
          <w:szCs w:val="24"/>
        </w:rPr>
        <w:t>2</w:t>
      </w:r>
      <w:r w:rsidRPr="00486E3C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86E3C">
        <w:rPr>
          <w:rFonts w:ascii="Arial Narrow" w:hAnsi="Arial Narrow" w:cs="Arial"/>
          <w:sz w:val="24"/>
          <w:szCs w:val="24"/>
        </w:rPr>
        <w:t>4</w:t>
      </w:r>
      <w:r w:rsidRPr="00486E3C">
        <w:rPr>
          <w:rFonts w:ascii="Arial Narrow" w:hAnsi="Arial Narrow" w:cs="Arial"/>
          <w:sz w:val="24"/>
          <w:szCs w:val="24"/>
        </w:rPr>
        <w:t xml:space="preserve"> </w:t>
      </w:r>
      <w:r w:rsidR="00890B92" w:rsidRPr="00486E3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86E3C">
        <w:rPr>
          <w:rFonts w:ascii="Arial Narrow" w:hAnsi="Arial Narrow" w:cs="Arial"/>
          <w:sz w:val="24"/>
          <w:szCs w:val="24"/>
        </w:rPr>
        <w:t xml:space="preserve"> </w:t>
      </w:r>
      <w:r w:rsidR="009E7BE3" w:rsidRPr="00486E3C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486E3C">
        <w:rPr>
          <w:rFonts w:ascii="Arial Narrow" w:hAnsi="Arial Narrow" w:cs="Arial"/>
          <w:sz w:val="24"/>
          <w:szCs w:val="24"/>
        </w:rPr>
        <w:t xml:space="preserve"> </w:t>
      </w:r>
      <w:r w:rsidR="00890B92" w:rsidRPr="00486E3C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419847D4" w14:textId="77777777" w:rsidR="0069085C" w:rsidRPr="00486E3C" w:rsidRDefault="009E7BE3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486E3C">
        <w:rPr>
          <w:rFonts w:ascii="Arial Narrow" w:hAnsi="Arial Narrow" w:cs="Arial"/>
          <w:b/>
          <w:sz w:val="24"/>
          <w:szCs w:val="24"/>
        </w:rPr>
        <w:t>168 000.00</w:t>
      </w:r>
      <w:r w:rsidR="00890B92" w:rsidRPr="00486E3C">
        <w:rPr>
          <w:rFonts w:ascii="Arial Narrow" w:hAnsi="Arial Narrow" w:cs="Arial"/>
          <w:sz w:val="24"/>
          <w:szCs w:val="24"/>
        </w:rPr>
        <w:t xml:space="preserve"> zł brutto.</w:t>
      </w:r>
    </w:p>
    <w:p w14:paraId="0A08612B" w14:textId="77777777" w:rsidR="00890B92" w:rsidRPr="00486E3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E84573B" w14:textId="77777777" w:rsidR="00890B92" w:rsidRPr="00486E3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6135D82" w14:textId="77777777" w:rsidR="00890B92" w:rsidRPr="00486E3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FF70D6F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86E3C">
        <w:rPr>
          <w:rFonts w:ascii="Arial Narrow" w:hAnsi="Arial Narrow" w:cs="Arial"/>
          <w:i/>
          <w:szCs w:val="24"/>
        </w:rPr>
        <w:t>Zamawiający</w:t>
      </w:r>
    </w:p>
    <w:p w14:paraId="7F1CEF77" w14:textId="77777777" w:rsidR="00486E3C" w:rsidRDefault="00486E3C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61FF2CCA" w14:textId="77777777" w:rsidR="00486E3C" w:rsidRDefault="00486E3C" w:rsidP="00486E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E5BE04" w14:textId="77777777" w:rsidR="00486E3C" w:rsidRDefault="00486E3C" w:rsidP="00486E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3E7B2F" w14:textId="77777777" w:rsidR="00486E3C" w:rsidRDefault="00486E3C" w:rsidP="00486E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3CED70" w14:textId="77777777" w:rsidR="00486E3C" w:rsidRDefault="00486E3C" w:rsidP="00486E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5130AF" w14:textId="77777777" w:rsidR="00486E3C" w:rsidRDefault="00486E3C" w:rsidP="00486E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DEADC5" w14:textId="77777777" w:rsidR="00486E3C" w:rsidRDefault="00486E3C" w:rsidP="00486E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4F74CB" w14:textId="77777777" w:rsidR="00486E3C" w:rsidRDefault="00486E3C" w:rsidP="00486E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78E42D" w14:textId="77777777" w:rsidR="00486E3C" w:rsidRDefault="00486E3C" w:rsidP="00486E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72EC38" w14:textId="39EAE131" w:rsidR="00486E3C" w:rsidRPr="00B9724A" w:rsidRDefault="00486E3C" w:rsidP="00486E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>ark.</w:t>
      </w:r>
    </w:p>
    <w:p w14:paraId="2CDCF9E2" w14:textId="77777777" w:rsidR="00486E3C" w:rsidRPr="00B9724A" w:rsidRDefault="00486E3C" w:rsidP="00486E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346B2F44" w14:textId="77777777" w:rsidR="00486E3C" w:rsidRPr="00F60D92" w:rsidRDefault="00486E3C" w:rsidP="00486E3C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0F010738" w14:textId="46C78FDD" w:rsidR="00486E3C" w:rsidRPr="00F60D92" w:rsidRDefault="00486E3C" w:rsidP="00486E3C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02.02.2024 r.</w:t>
      </w:r>
    </w:p>
    <w:sectPr w:rsidR="00486E3C" w:rsidRPr="00F60D92" w:rsidSect="00CD74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CC9F1" w14:textId="77777777" w:rsidR="00CD74E9" w:rsidRDefault="00CD74E9">
      <w:r>
        <w:separator/>
      </w:r>
    </w:p>
  </w:endnote>
  <w:endnote w:type="continuationSeparator" w:id="0">
    <w:p w14:paraId="2AE46A9D" w14:textId="77777777" w:rsidR="00CD74E9" w:rsidRDefault="00CD7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AFF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321B2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FF31A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84E093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F9E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6793F0" w14:textId="77777777" w:rsidR="009F189D" w:rsidRDefault="009F189D">
    <w:pPr>
      <w:pStyle w:val="Stopka"/>
      <w:tabs>
        <w:tab w:val="clear" w:pos="4536"/>
      </w:tabs>
      <w:jc w:val="center"/>
    </w:pPr>
  </w:p>
  <w:p w14:paraId="60A33B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EB4F" w14:textId="77777777" w:rsidR="00CD74E9" w:rsidRDefault="00CD74E9">
      <w:r>
        <w:separator/>
      </w:r>
    </w:p>
  </w:footnote>
  <w:footnote w:type="continuationSeparator" w:id="0">
    <w:p w14:paraId="7E640FB7" w14:textId="77777777" w:rsidR="00CD74E9" w:rsidRDefault="00CD7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C91AF" w14:textId="77777777" w:rsidR="009E7BE3" w:rsidRDefault="009E7B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F2774" w14:textId="77777777" w:rsidR="009E7BE3" w:rsidRDefault="009E7B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C82ED" w14:textId="77777777" w:rsidR="009E7BE3" w:rsidRDefault="009E7B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74E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86E3C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E7BE3"/>
    <w:rsid w:val="009F189D"/>
    <w:rsid w:val="00A652DF"/>
    <w:rsid w:val="00A80738"/>
    <w:rsid w:val="00B426D2"/>
    <w:rsid w:val="00C236D3"/>
    <w:rsid w:val="00C659E2"/>
    <w:rsid w:val="00CB0802"/>
    <w:rsid w:val="00CD74E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E48E0F"/>
  <w15:chartTrackingRefBased/>
  <w15:docId w15:val="{5F70BD68-69D9-4796-A693-13530016A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86E3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86E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2024-02-02T05:55:00Z</dcterms:created>
  <dcterms:modified xsi:type="dcterms:W3CDTF">2024-02-02T05:56:00Z</dcterms:modified>
</cp:coreProperties>
</file>