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CB6FA" w14:textId="77777777" w:rsidR="00CF7835" w:rsidRPr="00512FD8" w:rsidRDefault="00764874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512FD8">
        <w:rPr>
          <w:rFonts w:ascii="Arial Narrow" w:hAnsi="Arial Narrow" w:cs="Arial"/>
          <w:sz w:val="24"/>
          <w:szCs w:val="24"/>
        </w:rPr>
        <w:t>Bydgoszcz</w:t>
      </w:r>
      <w:r w:rsidR="00CF7835" w:rsidRPr="00512FD8">
        <w:rPr>
          <w:rFonts w:ascii="Arial Narrow" w:hAnsi="Arial Narrow" w:cs="Arial"/>
          <w:sz w:val="24"/>
          <w:szCs w:val="24"/>
        </w:rPr>
        <w:t xml:space="preserve"> dnia: </w:t>
      </w:r>
      <w:r w:rsidRPr="00512FD8">
        <w:rPr>
          <w:rFonts w:ascii="Arial Narrow" w:hAnsi="Arial Narrow" w:cs="Arial"/>
          <w:sz w:val="24"/>
          <w:szCs w:val="24"/>
        </w:rPr>
        <w:t>2024-02-02</w:t>
      </w:r>
    </w:p>
    <w:p w14:paraId="68145A94" w14:textId="77777777" w:rsidR="00CF7835" w:rsidRPr="00512FD8" w:rsidRDefault="00764874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512FD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FE3BDB9" w14:textId="77777777" w:rsidR="00CF7835" w:rsidRPr="00512FD8" w:rsidRDefault="00764874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512FD8">
        <w:rPr>
          <w:rFonts w:ascii="Arial Narrow" w:hAnsi="Arial Narrow" w:cs="Arial"/>
          <w:sz w:val="24"/>
          <w:szCs w:val="24"/>
        </w:rPr>
        <w:t>Powstańców Warszawy</w:t>
      </w:r>
      <w:r w:rsidR="00CF7835" w:rsidRPr="00512FD8">
        <w:rPr>
          <w:rFonts w:ascii="Arial Narrow" w:hAnsi="Arial Narrow" w:cs="Arial"/>
          <w:sz w:val="24"/>
          <w:szCs w:val="24"/>
        </w:rPr>
        <w:t xml:space="preserve"> </w:t>
      </w:r>
      <w:r w:rsidRPr="00512FD8">
        <w:rPr>
          <w:rFonts w:ascii="Arial Narrow" w:hAnsi="Arial Narrow" w:cs="Arial"/>
          <w:sz w:val="24"/>
          <w:szCs w:val="24"/>
        </w:rPr>
        <w:t>5</w:t>
      </w:r>
    </w:p>
    <w:p w14:paraId="0EF259DF" w14:textId="77777777" w:rsidR="00CF7835" w:rsidRPr="00512FD8" w:rsidRDefault="00764874" w:rsidP="00CF7835">
      <w:pPr>
        <w:rPr>
          <w:rFonts w:ascii="Arial Narrow" w:hAnsi="Arial Narrow" w:cs="Arial"/>
          <w:sz w:val="24"/>
          <w:szCs w:val="24"/>
        </w:rPr>
      </w:pPr>
      <w:r w:rsidRPr="00512FD8">
        <w:rPr>
          <w:rFonts w:ascii="Arial Narrow" w:hAnsi="Arial Narrow" w:cs="Arial"/>
          <w:sz w:val="24"/>
          <w:szCs w:val="24"/>
        </w:rPr>
        <w:t>85-681</w:t>
      </w:r>
      <w:r w:rsidR="00CF7835" w:rsidRPr="00512FD8">
        <w:rPr>
          <w:rFonts w:ascii="Arial Narrow" w:hAnsi="Arial Narrow" w:cs="Arial"/>
          <w:sz w:val="24"/>
          <w:szCs w:val="24"/>
        </w:rPr>
        <w:t xml:space="preserve"> </w:t>
      </w:r>
      <w:r w:rsidRPr="00512FD8">
        <w:rPr>
          <w:rFonts w:ascii="Arial Narrow" w:hAnsi="Arial Narrow" w:cs="Arial"/>
          <w:sz w:val="24"/>
          <w:szCs w:val="24"/>
        </w:rPr>
        <w:t>Bydgoszcz</w:t>
      </w:r>
    </w:p>
    <w:p w14:paraId="026E76A3" w14:textId="77777777" w:rsidR="00CF7835" w:rsidRPr="00512FD8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12FD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2CA0EA6" w14:textId="77777777" w:rsidR="00CF7835" w:rsidRPr="00512FD8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512FD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512FD8" w14:paraId="431B649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A0E26D" w14:textId="77777777" w:rsidR="00CF7835" w:rsidRPr="00512FD8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512FD8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CEDB09F" w14:textId="77777777" w:rsidR="00CF7835" w:rsidRPr="00512FD8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512FD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59D821B" w14:textId="77777777" w:rsidR="00CF7835" w:rsidRPr="00512FD8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12FD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512FD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512FD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512FD8" w14:paraId="48E8A531" w14:textId="77777777" w:rsidTr="000C1C6D">
        <w:tc>
          <w:tcPr>
            <w:tcW w:w="2269" w:type="dxa"/>
            <w:shd w:val="clear" w:color="auto" w:fill="auto"/>
          </w:tcPr>
          <w:p w14:paraId="5694FE14" w14:textId="77777777" w:rsidR="00CF7835" w:rsidRPr="00512FD8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12FD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CE42EEA" w14:textId="77777777" w:rsidR="00CF7835" w:rsidRPr="00512FD8" w:rsidRDefault="0076487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12FD8">
              <w:rPr>
                <w:rFonts w:ascii="Arial Narrow" w:hAnsi="Arial Narrow" w:cs="Arial"/>
                <w:bCs/>
                <w:sz w:val="24"/>
                <w:szCs w:val="24"/>
              </w:rPr>
              <w:t>Dostawy sukcesywne ryb, śledzi i przetworów rybnych</w:t>
            </w:r>
            <w:r w:rsidR="00CF7835" w:rsidRPr="00512FD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64874" w:rsidRPr="00512FD8" w14:paraId="7E871398" w14:textId="77777777" w:rsidTr="00CE5BEB">
        <w:tc>
          <w:tcPr>
            <w:tcW w:w="2269" w:type="dxa"/>
            <w:shd w:val="clear" w:color="auto" w:fill="auto"/>
          </w:tcPr>
          <w:p w14:paraId="20162F01" w14:textId="77777777" w:rsidR="00764874" w:rsidRPr="00512FD8" w:rsidRDefault="00764874" w:rsidP="00CE5BE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12FD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1609EA" w14:textId="77777777" w:rsidR="00764874" w:rsidRPr="00512FD8" w:rsidRDefault="00764874" w:rsidP="00CE5BE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12FD8">
              <w:rPr>
                <w:rFonts w:ascii="Arial Narrow" w:hAnsi="Arial Narrow" w:cs="Arial"/>
                <w:bCs/>
                <w:sz w:val="24"/>
                <w:szCs w:val="24"/>
              </w:rPr>
              <w:t>7/2024</w:t>
            </w:r>
          </w:p>
        </w:tc>
      </w:tr>
    </w:tbl>
    <w:p w14:paraId="1F07BA43" w14:textId="77777777" w:rsidR="00D665F5" w:rsidRPr="00512FD8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512FD8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512FD8">
        <w:rPr>
          <w:rFonts w:ascii="Arial Narrow" w:hAnsi="Arial Narrow" w:cs="Arial"/>
          <w:sz w:val="24"/>
          <w:szCs w:val="24"/>
        </w:rPr>
        <w:t>2</w:t>
      </w:r>
      <w:r w:rsidRPr="00512FD8">
        <w:rPr>
          <w:rFonts w:ascii="Arial Narrow" w:hAnsi="Arial Narrow" w:cs="Arial"/>
          <w:sz w:val="24"/>
          <w:szCs w:val="24"/>
        </w:rPr>
        <w:t xml:space="preserve"> ust. 5 </w:t>
      </w:r>
      <w:r w:rsidRPr="00512FD8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512FD8">
        <w:rPr>
          <w:rFonts w:ascii="Arial Narrow" w:hAnsi="Arial Narrow" w:cs="Arial"/>
          <w:sz w:val="24"/>
          <w:szCs w:val="24"/>
        </w:rPr>
        <w:t xml:space="preserve"> </w:t>
      </w:r>
      <w:r w:rsidR="00764874" w:rsidRPr="00512FD8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512FD8">
        <w:rPr>
          <w:rFonts w:ascii="Arial Narrow" w:hAnsi="Arial Narrow" w:cs="Arial"/>
          <w:sz w:val="24"/>
          <w:szCs w:val="24"/>
        </w:rPr>
        <w:t xml:space="preserve"> </w:t>
      </w:r>
      <w:r w:rsidRPr="00512FD8">
        <w:rPr>
          <w:rFonts w:ascii="Arial Narrow" w:hAnsi="Arial Narrow" w:cs="Arial"/>
          <w:sz w:val="24"/>
          <w:szCs w:val="24"/>
        </w:rPr>
        <w:t>udostępnia</w:t>
      </w:r>
      <w:r w:rsidR="00F95C33" w:rsidRPr="00512FD8">
        <w:rPr>
          <w:rFonts w:ascii="Arial Narrow" w:hAnsi="Arial Narrow" w:cs="Arial"/>
          <w:sz w:val="24"/>
          <w:szCs w:val="24"/>
        </w:rPr>
        <w:t xml:space="preserve"> </w:t>
      </w:r>
      <w:r w:rsidR="004C7E9B" w:rsidRPr="00512FD8">
        <w:rPr>
          <w:rFonts w:ascii="Arial Narrow" w:hAnsi="Arial Narrow" w:cs="Arial"/>
          <w:sz w:val="24"/>
          <w:szCs w:val="24"/>
        </w:rPr>
        <w:t>informacj</w:t>
      </w:r>
      <w:r w:rsidR="00577BC6" w:rsidRPr="00512FD8">
        <w:rPr>
          <w:rFonts w:ascii="Arial Narrow" w:hAnsi="Arial Narrow" w:cs="Arial"/>
          <w:sz w:val="24"/>
          <w:szCs w:val="24"/>
        </w:rPr>
        <w:t>ę</w:t>
      </w:r>
      <w:r w:rsidR="00035488" w:rsidRPr="00512FD8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512FD8">
        <w:rPr>
          <w:rFonts w:ascii="Arial Narrow" w:hAnsi="Arial Narrow" w:cs="Arial"/>
          <w:sz w:val="24"/>
          <w:szCs w:val="24"/>
        </w:rPr>
        <w:t>.</w:t>
      </w:r>
    </w:p>
    <w:p w14:paraId="0681628D" w14:textId="77777777" w:rsidR="00A80738" w:rsidRPr="00512FD8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12FD8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512FD8">
        <w:rPr>
          <w:rFonts w:ascii="Arial Narrow" w:hAnsi="Arial Narrow" w:cs="Arial"/>
          <w:sz w:val="24"/>
          <w:szCs w:val="24"/>
        </w:rPr>
        <w:t xml:space="preserve"> w dniu </w:t>
      </w:r>
      <w:r w:rsidR="00764874" w:rsidRPr="00512FD8">
        <w:rPr>
          <w:rFonts w:ascii="Arial Narrow" w:hAnsi="Arial Narrow" w:cs="Arial"/>
          <w:sz w:val="24"/>
          <w:szCs w:val="24"/>
        </w:rPr>
        <w:t>02/02/2024</w:t>
      </w:r>
      <w:r w:rsidR="00FF4AB1" w:rsidRPr="00512FD8">
        <w:rPr>
          <w:rFonts w:ascii="Arial Narrow" w:hAnsi="Arial Narrow" w:cs="Arial"/>
          <w:sz w:val="24"/>
          <w:szCs w:val="24"/>
        </w:rPr>
        <w:t xml:space="preserve"> o godz. </w:t>
      </w:r>
      <w:r w:rsidR="00764874" w:rsidRPr="00512FD8">
        <w:rPr>
          <w:rFonts w:ascii="Arial Narrow" w:hAnsi="Arial Narrow" w:cs="Arial"/>
          <w:sz w:val="24"/>
          <w:szCs w:val="24"/>
        </w:rPr>
        <w:t>08:30</w:t>
      </w:r>
      <w:r w:rsidRPr="00512FD8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512FD8" w14:paraId="6AB5E193" w14:textId="77777777" w:rsidTr="000C1C6D">
        <w:tc>
          <w:tcPr>
            <w:tcW w:w="1276" w:type="dxa"/>
            <w:shd w:val="clear" w:color="auto" w:fill="F2F2F2"/>
            <w:vAlign w:val="center"/>
          </w:tcPr>
          <w:p w14:paraId="2CAE7645" w14:textId="77777777" w:rsidR="00D665F5" w:rsidRPr="00512FD8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2FD8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512FD8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512FD8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BFBEDA3" w14:textId="77777777" w:rsidR="00D665F5" w:rsidRPr="00512FD8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2FD8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512FD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2FD8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AD86560" w14:textId="77777777" w:rsidR="00D665F5" w:rsidRPr="00512FD8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2FD8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764874" w:rsidRPr="00512FD8" w14:paraId="59B0360A" w14:textId="77777777" w:rsidTr="00CE5BEB">
        <w:tc>
          <w:tcPr>
            <w:tcW w:w="1276" w:type="dxa"/>
            <w:shd w:val="clear" w:color="auto" w:fill="auto"/>
            <w:vAlign w:val="center"/>
          </w:tcPr>
          <w:p w14:paraId="5E9BAC1A" w14:textId="77777777" w:rsidR="00764874" w:rsidRPr="00512FD8" w:rsidRDefault="00764874" w:rsidP="00CE5BE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2FD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5264A46" w14:textId="77777777" w:rsidR="00764874" w:rsidRPr="00512FD8" w:rsidRDefault="00764874" w:rsidP="00CE5BE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12FD8">
              <w:rPr>
                <w:rFonts w:ascii="Arial Narrow" w:hAnsi="Arial Narrow" w:cs="Arial"/>
                <w:sz w:val="24"/>
                <w:szCs w:val="24"/>
              </w:rPr>
              <w:t>Przedsiębiorstwo Wielobranżowe K.M Białas spółka jawna</w:t>
            </w:r>
          </w:p>
          <w:p w14:paraId="78FC1753" w14:textId="77777777" w:rsidR="00764874" w:rsidRPr="00512FD8" w:rsidRDefault="00764874" w:rsidP="00CE5BEB">
            <w:pPr>
              <w:rPr>
                <w:rFonts w:ascii="Arial Narrow" w:hAnsi="Arial Narrow" w:cs="Arial"/>
                <w:sz w:val="24"/>
                <w:szCs w:val="24"/>
              </w:rPr>
            </w:pPr>
            <w:r w:rsidRPr="00512FD8">
              <w:rPr>
                <w:rFonts w:ascii="Arial Narrow" w:hAnsi="Arial Narrow" w:cs="Arial"/>
                <w:sz w:val="24"/>
                <w:szCs w:val="24"/>
              </w:rPr>
              <w:t>Smoleńska</w:t>
            </w:r>
            <w:r w:rsidRPr="00512FD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2FD8">
              <w:rPr>
                <w:rFonts w:ascii="Arial Narrow" w:hAnsi="Arial Narrow" w:cs="Arial"/>
                <w:sz w:val="24"/>
                <w:szCs w:val="24"/>
              </w:rPr>
              <w:t>25</w:t>
            </w:r>
            <w:r w:rsidRPr="00512FD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A17B852" w14:textId="77777777" w:rsidR="00764874" w:rsidRPr="00512FD8" w:rsidRDefault="00764874" w:rsidP="00CE5BE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12FD8">
              <w:rPr>
                <w:rFonts w:ascii="Arial Narrow" w:hAnsi="Arial Narrow" w:cs="Arial"/>
                <w:sz w:val="24"/>
                <w:szCs w:val="24"/>
              </w:rPr>
              <w:t>85-871</w:t>
            </w:r>
            <w:r w:rsidRPr="00512FD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2FD8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0714A7" w14:textId="77777777" w:rsidR="00764874" w:rsidRPr="00512FD8" w:rsidRDefault="00764874" w:rsidP="00CE5BE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2FD8">
              <w:rPr>
                <w:rFonts w:ascii="Arial Narrow" w:hAnsi="Arial Narrow" w:cs="Arial"/>
                <w:sz w:val="24"/>
                <w:szCs w:val="24"/>
              </w:rPr>
              <w:t>137 586.50 zł</w:t>
            </w:r>
          </w:p>
        </w:tc>
      </w:tr>
      <w:tr w:rsidR="00764874" w:rsidRPr="00512FD8" w14:paraId="64981FFD" w14:textId="77777777" w:rsidTr="00CE5BEB">
        <w:tc>
          <w:tcPr>
            <w:tcW w:w="1276" w:type="dxa"/>
            <w:shd w:val="clear" w:color="auto" w:fill="auto"/>
            <w:vAlign w:val="center"/>
          </w:tcPr>
          <w:p w14:paraId="581602B6" w14:textId="77777777" w:rsidR="00764874" w:rsidRPr="00512FD8" w:rsidRDefault="00764874" w:rsidP="00CE5BE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2FD8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5F72DB3A" w14:textId="77777777" w:rsidR="00764874" w:rsidRPr="00512FD8" w:rsidRDefault="00764874" w:rsidP="00CE5BE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12FD8">
              <w:rPr>
                <w:rFonts w:ascii="Arial Narrow" w:hAnsi="Arial Narrow" w:cs="Arial"/>
                <w:sz w:val="24"/>
                <w:szCs w:val="24"/>
              </w:rPr>
              <w:t>TRANS-MER SP.J. A I S KACZMAREK</w:t>
            </w:r>
          </w:p>
          <w:p w14:paraId="54513B7A" w14:textId="0F5F8ED1" w:rsidR="00764874" w:rsidRPr="00512FD8" w:rsidRDefault="00764874" w:rsidP="00CE5BEB">
            <w:pPr>
              <w:rPr>
                <w:rFonts w:ascii="Arial Narrow" w:hAnsi="Arial Narrow" w:cs="Arial"/>
                <w:sz w:val="24"/>
                <w:szCs w:val="24"/>
              </w:rPr>
            </w:pPr>
            <w:r w:rsidRPr="00512FD8">
              <w:rPr>
                <w:rFonts w:ascii="Arial Narrow" w:hAnsi="Arial Narrow" w:cs="Arial"/>
                <w:sz w:val="24"/>
                <w:szCs w:val="24"/>
              </w:rPr>
              <w:t xml:space="preserve">GLINNIK, </w:t>
            </w:r>
            <w:r w:rsidR="00512FD8" w:rsidRPr="00512FD8">
              <w:rPr>
                <w:rFonts w:ascii="Arial Narrow" w:hAnsi="Arial Narrow" w:cs="Arial"/>
                <w:sz w:val="24"/>
                <w:szCs w:val="24"/>
              </w:rPr>
              <w:t>AL. BUKOWA</w:t>
            </w:r>
            <w:r w:rsidRPr="00512FD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2FD8">
              <w:rPr>
                <w:rFonts w:ascii="Arial Narrow" w:hAnsi="Arial Narrow" w:cs="Arial"/>
                <w:sz w:val="24"/>
                <w:szCs w:val="24"/>
              </w:rPr>
              <w:t>51A</w:t>
            </w:r>
            <w:r w:rsidRPr="00512FD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B639761" w14:textId="77777777" w:rsidR="00764874" w:rsidRPr="00512FD8" w:rsidRDefault="00764874" w:rsidP="00CE5BE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12FD8">
              <w:rPr>
                <w:rFonts w:ascii="Arial Narrow" w:hAnsi="Arial Narrow" w:cs="Arial"/>
                <w:sz w:val="24"/>
                <w:szCs w:val="24"/>
              </w:rPr>
              <w:t>95-002</w:t>
            </w:r>
            <w:r w:rsidRPr="00512FD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12FD8">
              <w:rPr>
                <w:rFonts w:ascii="Arial Narrow" w:hAnsi="Arial Narrow" w:cs="Arial"/>
                <w:sz w:val="24"/>
                <w:szCs w:val="24"/>
              </w:rPr>
              <w:t>SMARDZEW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B338D5" w14:textId="77777777" w:rsidR="00764874" w:rsidRPr="00512FD8" w:rsidRDefault="00764874" w:rsidP="00CE5BE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2FD8">
              <w:rPr>
                <w:rFonts w:ascii="Arial Narrow" w:hAnsi="Arial Narrow" w:cs="Arial"/>
                <w:sz w:val="24"/>
                <w:szCs w:val="24"/>
              </w:rPr>
              <w:t>118 646.00 zł</w:t>
            </w:r>
          </w:p>
        </w:tc>
      </w:tr>
    </w:tbl>
    <w:p w14:paraId="3B101A3B" w14:textId="77777777" w:rsidR="0069085C" w:rsidRPr="00512FD8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73CB23CB" w14:textId="77777777" w:rsidR="00577BC6" w:rsidRPr="00512FD8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53292532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12FD8">
        <w:rPr>
          <w:rFonts w:ascii="Arial Narrow" w:hAnsi="Arial Narrow" w:cs="Arial"/>
          <w:i/>
          <w:szCs w:val="24"/>
        </w:rPr>
        <w:t>Zamawiający</w:t>
      </w:r>
    </w:p>
    <w:p w14:paraId="1ADC2A14" w14:textId="77777777" w:rsidR="00512FD8" w:rsidRPr="00B9724A" w:rsidRDefault="00512FD8" w:rsidP="00512F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0B470F32" w14:textId="77777777" w:rsidR="00512FD8" w:rsidRPr="00B9724A" w:rsidRDefault="00512FD8" w:rsidP="00512F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14:paraId="401EA10B" w14:textId="77777777" w:rsidR="00512FD8" w:rsidRDefault="00512FD8" w:rsidP="00512FD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7214FF74" w14:textId="2BB6CB3A" w:rsidR="00512FD8" w:rsidRDefault="00512FD8" w:rsidP="00512FD8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02.02.2024 r.</w:t>
      </w:r>
    </w:p>
    <w:p w14:paraId="381864B4" w14:textId="77777777" w:rsidR="00512FD8" w:rsidRPr="00512FD8" w:rsidRDefault="00512FD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512FD8" w:rsidRPr="00512FD8" w:rsidSect="00B27F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71619" w14:textId="77777777" w:rsidR="00B27F88" w:rsidRDefault="00B27F88">
      <w:r>
        <w:separator/>
      </w:r>
    </w:p>
  </w:endnote>
  <w:endnote w:type="continuationSeparator" w:id="0">
    <w:p w14:paraId="185E3211" w14:textId="77777777" w:rsidR="00B27F88" w:rsidRDefault="00B27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337C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5EAD2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F759D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70BBA1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19FE744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63C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DC10B4" w14:textId="77777777" w:rsidR="009F189D" w:rsidRDefault="009F189D">
    <w:pPr>
      <w:pStyle w:val="Stopka"/>
      <w:tabs>
        <w:tab w:val="clear" w:pos="4536"/>
      </w:tabs>
      <w:jc w:val="center"/>
    </w:pPr>
  </w:p>
  <w:p w14:paraId="3279B16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95A31" w14:textId="77777777" w:rsidR="00B27F88" w:rsidRDefault="00B27F88">
      <w:r>
        <w:separator/>
      </w:r>
    </w:p>
  </w:footnote>
  <w:footnote w:type="continuationSeparator" w:id="0">
    <w:p w14:paraId="2DA429E7" w14:textId="77777777" w:rsidR="00B27F88" w:rsidRDefault="00B27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A06A7" w14:textId="77777777" w:rsidR="00764874" w:rsidRDefault="007648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CF501" w14:textId="77777777" w:rsidR="00764874" w:rsidRDefault="007648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D0E08" w14:textId="77777777" w:rsidR="00764874" w:rsidRDefault="007648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7F8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12FD8"/>
    <w:rsid w:val="00577BC6"/>
    <w:rsid w:val="00601802"/>
    <w:rsid w:val="0069085C"/>
    <w:rsid w:val="00764874"/>
    <w:rsid w:val="00843263"/>
    <w:rsid w:val="00861E75"/>
    <w:rsid w:val="008A26A5"/>
    <w:rsid w:val="008F318B"/>
    <w:rsid w:val="00960CEB"/>
    <w:rsid w:val="009D19BD"/>
    <w:rsid w:val="009F189D"/>
    <w:rsid w:val="00A80738"/>
    <w:rsid w:val="00B27F8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854474"/>
  <w15:chartTrackingRefBased/>
  <w15:docId w15:val="{968EFEC4-65CD-4B79-80D3-AAEBFD244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12FD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12F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2024-02-02T09:37:00Z</dcterms:created>
  <dcterms:modified xsi:type="dcterms:W3CDTF">2024-02-02T09:38:00Z</dcterms:modified>
</cp:coreProperties>
</file>